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6" o:spid="_x0000_s1026" style="position:absolute;left:0;text-align:left;margin-left:41pt;margin-top:19.6pt;width:518.8pt;height:802.3pt;z-index:251633152;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">
            <v:rect id="Rectangle 4" o:spid="_x0000_s1027" style="position:absolute;left:1134;top:397;width:10376;height:16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mu8MA&#10;AADaAAAADwAAAGRycy9kb3ducmV2LnhtbESPzWrDMBCE74W+g9hAb7WcHJrGjRLsQKCn0Dh+gMXa&#10;2ibWyrXkn+bpq0Cgx2FmvmG2+9m0YqTeNZYVLKMYBHFpdcOVguJyfH0H4TyyxtYyKfglB/vd89MW&#10;E20nPtOY+0oECLsEFdTed4mUrqzJoItsRxy8b9sb9EH2ldQ9TgFuWrmK4zdpsOGwUGNHh5rKaz4Y&#10;BVc/j6e0ym/HTZFtyq8snYafVKmXxZx+gPA0+//wo/2pFazhfiXc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8mu8MAAADaAAAADwAAAAAAAAAAAAAAAACYAgAAZHJzL2Rv&#10;d25yZXYueG1sUEsFBgAAAAAEAAQA9QAAAIgDAAAAAA==&#10;" filled="f" strokeweight="2pt"/>
            <v:line id="Line 5" o:spid="_x0000_s1028" style="position:absolute;visibility:visibl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0SwcMAAADcAAAADwAAAGRycy9kb3ducmV2LnhtbESPQYvCMBSE74L/ITzBm01VFK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EsHDAAAA3AAAAA8AAAAAAAAAAAAA&#10;AAAAoQIAAGRycy9kb3ducmV2LnhtbFBLBQYAAAAABAAEAPkAAACRAwAAAAA=&#10;" strokeweight="2pt"/>
            <v:line id="Line 6" o:spid="_x0000_s1029" style="position:absolute;visibility:visibl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MtsQAAADcAAAADwAAAGRycy9kb3ducmV2LnhtbESPQWvCQBSE70L/w/IKvemmKRVNXUUC&#10;kd6kSS65PbPPJJh9G7Krpv/eLRQ8DjPzDbPZTaYXNxpdZ1nB+yICQVxb3XGjoCyy+QqE88gae8uk&#10;4Jcc7LYvsw0m2t75h265b0SAsEtQQev9kEjp6pYMuoUdiIN3tqNBH+TYSD3iPcBNL+MoWkqDHYeF&#10;FgdKW6ov+dUouFTlZ3Y4prro870+NZmvTmet1NvrtP8C4Wnyz/B/+1srWH/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4y2xAAAANwAAAAPAAAAAAAAAAAA&#10;AAAAAKECAABkcnMvZG93bnJldi54bWxQSwUGAAAAAAQABAD5AAAAkgMAAAAA&#10;" strokeweight="2pt"/>
            <v:line id="Line 7" o:spid="_x0000_s1030" style="position:absolute;visibility:visibl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LsMAAADcAAAADwAAAGRycy9kb3ducmV2LnhtbESPT4vCMBTE74LfITzBm6YqrlqNIkLF&#10;27LVi7fX5vUPNi+lidr99puFhT0OM/MbZnfoTSNe1LnasoLZNAJBnFtdc6ngdk0maxDOI2tsLJOC&#10;b3Jw2A8HO4y1ffMXvVJfigBhF6OCyvs2ltLlFRl0U9sSB6+wnUEfZFdK3eE7wE0j51H0IQ3WHBYq&#10;bOlUUf5In0bB435bJufPk7426VFnZeLvWaGVGo/64xaEp97/h//aF61gs1j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oLy7DAAAA3AAAAA8AAAAAAAAAAAAA&#10;AAAAoQIAAGRycy9kb3ducmV2LnhtbFBLBQYAAAAABAAEAPkAAACRAwAAAAA=&#10;" strokeweight="2pt"/>
            <v:line id="Line 8" o:spid="_x0000_s1031" style="position:absolute;visibility:visibl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7XL0AAADcAAAADwAAAGRycy9kb3ducmV2LnhtbERPzQ7BQBC+S7zDZiRubBFCWSKSipso&#10;F7fRHW2jO9t0F/X29iBx/PL9rzatqcSLGldaVjAaRiCIM6tLzhVczslgDsJ5ZI2VZVLwIQebdbez&#10;wljbN5/olfpchBB2MSoovK9jKV1WkEE3tDVx4O62MegDbHKpG3yHcFPJcRTNpMGSQ0OBNe0Kyh7p&#10;0yh4XC/TZH/c6XOVbvUtT/z1dtdK9XvtdgnCU+v/4p/7oBUsJ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J3u1y9AAAA3AAAAA8AAAAAAAAAAAAAAAAAoQIA&#10;AGRycy9kb3ducmV2LnhtbFBLBQYAAAAABAAEAPkAAACLAwAAAAA=&#10;" strokeweight="2pt"/>
            <v:line id="Line 9" o:spid="_x0000_s1032" style="position:absolute;visibility:visibl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sex8MAAADcAAAADwAAAGRycy9kb3ducmV2LnhtbESPT4vCMBTE74LfITzBm6YqilajiNBl&#10;b4vVi7fX5vUPNi+lyWr3228EweMwM79hdofeNOJBnastK5hNIxDEudU1lwqul2SyBuE8ssbGMin4&#10;IweH/XCww1jbJ5/pkfpSBAi7GBVU3rexlC6vyKCb2pY4eIXtDPogu1LqDp8Bbho5j6KVNFhzWKiw&#10;pVNF+T39NQrut+sy+fo56UuTHnVWJv6WFVqp8ag/bkF46v0n/G5/awWbx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7HsfDAAAA3AAAAA8AAAAAAAAAAAAA&#10;AAAAoQIAAGRycy9kb3ducmV2LnhtbFBLBQYAAAAABAAEAPkAAACRAwAAAAA=&#10;" strokeweight="2pt"/>
            <v:line id="Line 10" o:spid="_x0000_s1033" style="position:absolute;visibility:visibl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EJ70AAADcAAAADwAAAGRycy9kb3ducmV2LnhtbERPzQ7BQBC+S7zDZiRubAlCWSKSipso&#10;F7fRHW2jO9t0F/X29iBx/PL9rzatqcSLGldaVjAaRiCIM6tLzhVczslgDsJ5ZI2VZVLwIQebdbez&#10;wljbN5/olfpchBB2MSoovK9jKV1WkEE3tDVx4O62MegDbHKpG3yHcFPJcRTNpMGSQ0OBNe0Kyh7p&#10;0yh4XC/TZH/c6XOVbvUtT/z1dtdK9XvtdgnCU+v/4p/7oBUs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QHxCe9AAAA3AAAAA8AAAAAAAAAAAAAAAAAoQIA&#10;AGRycy9kb3ducmV2LnhtbFBLBQYAAAAABAAEAPkAAACLAwAAAAA=&#10;" strokeweight="2pt"/>
            <v:line id="Line 11" o:spid="_x0000_s1034" style="position:absolute;visibility:visibl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D8QAAADcAAAADwAAAGRycy9kb3ducmV2LnhtbESP0WoCMRRE3wv9h3ALvtXsipS6GkVa&#10;BcWHou0HXDfXzermZkmirv16Uyj4OMzMGWYy62wjLuRD7VhB3s9AEJdO11wp+Plevr6DCBFZY+OY&#10;FNwowGz6/DTBQrsrb+myi5VIEA4FKjAxtoWUoTRkMfRdS5y8g/MWY5K+ktrjNcFtIwdZ9iYt1pwW&#10;DLb0Yag87c5WwdrvN6f8tzJyz2u/aL4+R8Eeleq9dPMxiEhdfIT/2yutYDTM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MPxAAAANwAAAAPAAAAAAAAAAAA&#10;AAAAAKECAABkcnMvZG93bnJldi54bWxQSwUGAAAAAAQABAD5AAAAkgMAAAAA&#10;" strokeweight="1pt"/>
            <v:line id="Line 12" o:spid="_x0000_s1035" style="position:absolute;visibility:visibl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9Al8UAAADcAAAADwAAAGRycy9kb3ducmV2LnhtbESP0WoCMRRE34X+Q7gF3zRrkVJXs0tp&#10;FSo+lFo/4Lq5blY3N0sSdduvN4WCj8PMnGEWZW9bcSEfGscKJuMMBHHldMO1gt33avQCIkRkja1j&#10;UvBDAcriYbDAXLsrf9FlG2uRIBxyVGBi7HIpQ2XIYhi7jjh5B+ctxiR9LbXHa4LbVj5l2bO02HBa&#10;MNjRm6HqtD1bBWu/35wmv7WRe177Zfv5Pgv2qNTwsX+dg4jUx3v4v/2hFcym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9Al8UAAADcAAAADwAAAAAAAAAA&#10;AAAAAAChAgAAZHJzL2Rvd25yZXYueG1sUEsFBgAAAAAEAAQA+QAAAJMDAAAAAA==&#10;" strokeweight="1pt"/>
            <v:rect id="Rectangle 13" o:spid="_x0000_s1036" style="position:absolute;left:1162;top:14476;width:458;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qgMEA&#10;AADcAAAADwAAAGRycy9kb3ducmV2LnhtbESPQYvCMBSE74L/ITzBm6YuKto1SlkQvFoVPD6at213&#10;m5eaRK3/3giCx2FmvmFWm8404kbO15YVTMYJCOLC6ppLBcfDdrQA4QOyxsYyKXiQh82631thqu2d&#10;93TLQykihH2KCqoQ2lRKX1Rk0I9tSxy9X+sMhihdKbXDe4SbRn4lyVwarDkuVNjST0XFf341CrLs&#10;rztd8iVuvVwkbq6nuszOSg0HXfYNIlAXPuF3e6cVLK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aoDBAAAA3A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Изм.</w:t>
                    </w:r>
                  </w:p>
                </w:txbxContent>
              </v:textbox>
            </v:rect>
            <v:rect id="Rectangle 14" o:spid="_x0000_s1037" style="position:absolute;left:1679;top:14476;width:571;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098EA&#10;AADcAAAADwAAAGRycy9kb3ducmV2LnhtbESPQYvCMBSE7wv+h/AEb2vqIkWrUcqC4NWugsdH82yr&#10;zUtNotZ/bxYEj8PMfMMs171pxZ2cbywrmIwTEMSl1Q1XCvZ/m+8ZCB+QNbaWScGTPKxXg68lZto+&#10;eEf3IlQiQthnqKAOocuk9GVNBv3YdsTRO1lnMETpKqkdPiLctPInSVJpsOG4UGNHvzWVl+JmFOT5&#10;uT9cizluvJwlLtVTXeVHpUbDPl+ACNSHT/jd3moF82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9PfBAAAA3A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Лист</w:t>
                    </w:r>
                  </w:p>
                </w:txbxContent>
              </v:textbox>
            </v:rect>
            <v:rect id="Rectangle 15" o:spid="_x0000_s1038" style="position:absolute;left:2310;top:14476;width:133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RbMEA&#10;AADcAAAADwAAAGRycy9kb3ducmV2LnhtbESPT4vCMBTE74LfITzBm6Yu4p+uUcqC4NWq4PHRvG27&#10;27zUJGr99kYQPA4z8xtmtelMI27kfG1ZwWScgCAurK65VHA8bEcLED4ga2wsk4IHedis+70Vptre&#10;eU+3PJQiQtinqKAKoU2l9EVFBv3YtsTR+7XOYIjSlVI7vEe4aeRXksykwZrjQoUt/VRU/OdXoyDL&#10;/rrTJV/i1stF4mZ6qsvsrNRw0GXfIAJ14RN+t3dawXI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ZUWzBAAAA3A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 докум.</w:t>
                    </w:r>
                  </w:p>
                </w:txbxContent>
              </v:textbox>
            </v:rect>
            <v:rect id="Rectangle 16" o:spid="_x0000_s1039" style="position:absolute;left:3719;top:14476;width:796;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FHr0A&#10;AADcAAAADwAAAGRycy9kb3ducmV2LnhtbERPy6rCMBDdC/5DGMGdpoqIVqMUQXBrVbjLoZnbVptJ&#10;TaLWvzcLweXhvNfbzjTiSc7XlhVMxgkI4sLqmksF59N+tADhA7LGxjIpeJOH7abfW2Oq7YuP9MxD&#10;KWII+xQVVCG0qZS+qMigH9uWOHL/1hkMEbpSaoevGG4aOU2SuTRYc2yosKVdRcUtfxgFWXbtLvd8&#10;iXsvF4mb65kusz+lhoMuW4EI1IWf+Os+aAXLWVwb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kbFHr0AAADcAAAADwAAAAAAAAAAAAAAAACYAgAAZHJzL2Rvd25yZXYu&#10;eG1sUEsFBgAAAAAEAAQA9QAAAIIDAAAAAA==&#10;" filled="f" stroked="f" strokeweight=".25pt">
              <v:textbox inset="1pt,1pt,1pt,1pt">
                <w:txbxContent>
                  <w:p w:rsidR="00045CE2" w:rsidRDefault="00045CE2" w:rsidP="00F563B6">
                    <w:pPr>
                      <w:pStyle w:val="a"/>
                      <w:jc w:val="center"/>
                      <w:rPr>
                        <w:sz w:val="18"/>
                      </w:rPr>
                    </w:pPr>
                    <w:r>
                      <w:rPr>
                        <w:sz w:val="18"/>
                      </w:rPr>
                      <w:t>Подпись</w:t>
                    </w:r>
                  </w:p>
                </w:txbxContent>
              </v:textbox>
            </v:rect>
            <v:rect id="Rectangle 17" o:spid="_x0000_s1040" style="position:absolute;left:4560;top:14476;width:51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ghcMA&#10;AADcAAAADwAAAGRycy9kb3ducmV2LnhtbESPwWrDMBBE74X+g9hCb7XcEkLsWjamYOi1TgI5LtbW&#10;dmKtXElN3L+vAoEch5l5wxTVYiZxJudHywpekxQEcWf1yL2C3bZ52YDwAVnjZJkU/JGHqnx8KDDX&#10;9sJfdG5DLyKEfY4KhhDmXErfDWTQJ3Ymjt63dQZDlK6X2uElws0k39J0LQ2OHBcGnOljoO7U/hoF&#10;dX1c9j9tho2Xm9St9Ur39UGp56elfgcRaAn38K39qRVkqwyuZ+IR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pghcMAAADc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Дата</w:t>
                    </w:r>
                  </w:p>
                </w:txbxContent>
              </v:textbox>
            </v:rect>
            <v:rect id="Rectangle 18" o:spid="_x0000_s1041" style="position:absolute;left:8535;top:15330;width:50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fxb8A&#10;AADcAAAADwAAAGRycy9kb3ducmV2LnhtbERPTYvCMBC9L/gfwgje1lRR0WpaiiB4tbsLexyasa02&#10;k5pErf/eHBb2+Hjfu3wwnXiQ861lBbNpAoK4srrlWsH31+FzDcIHZI2dZVLwIg95NvrYYartk0/0&#10;KEMtYgj7FBU0IfSplL5qyKCf2p44cmfrDIYIXS21w2cMN52cJ8lKGmw5NjTY076h6lrejYKiuAw/&#10;t3KDBy/XiVvpha6LX6Um46HYggg0hH/xn/uoFWyWcX48E4+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6V/FvwAAANwAAAAPAAAAAAAAAAAAAAAAAJgCAABkcnMvZG93bnJl&#10;di54bWxQSwUGAAAAAAQABAD1AAAAhAMAAAAA&#10;" filled="f" stroked="f" strokeweight=".25pt">
              <v:textbox inset="1pt,1pt,1pt,1pt">
                <w:txbxContent>
                  <w:p w:rsidR="00045CE2" w:rsidRDefault="00045CE2" w:rsidP="00F563B6">
                    <w:pPr>
                      <w:pStyle w:val="a"/>
                      <w:jc w:val="center"/>
                      <w:rPr>
                        <w:sz w:val="18"/>
                      </w:rPr>
                    </w:pPr>
                    <w:r>
                      <w:rPr>
                        <w:sz w:val="18"/>
                      </w:rPr>
                      <w:t>Лист</w:t>
                    </w:r>
                  </w:p>
                </w:txbxContent>
              </v:textbox>
            </v:rect>
            <v:rect id="Rectangle 19" o:spid="_x0000_s1042" style="position:absolute;left:9023;top:15329;width:592;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6XsEA&#10;AADcAAAADwAAAGRycy9kb3ducmV2LnhtbESPQYvCMBSE74L/ITxhb5q6qGg1ShEEr1YX9vhonm21&#10;ealJVrv/3giCx2FmvmFWm8404k7O15YVjEcJCOLC6ppLBafjbjgH4QOyxsYyKfgnD5t1v7fCVNsH&#10;H+ieh1JECPsUFVQhtKmUvqjIoB/Zljh6Z+sMhihdKbXDR4SbRn4nyUwarDkuVNjStqLimv8ZBVl2&#10;6X5u+QJ3Xs4TN9MTXWa/Sn0NumwJIlAXPuF3e68VLKZ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l7BAAAA3AAAAA8AAAAAAAAAAAAAAAAAmAIAAGRycy9kb3du&#10;cmV2LnhtbFBLBQYAAAAABAAEAPUAAACGAwAAAAA=&#10;" filled="f" stroked="f" strokeweight=".25pt">
              <v:textbox inset="1pt,1pt,1pt,1pt">
                <w:txbxContent>
                  <w:p w:rsidR="00045CE2" w:rsidRPr="00F509A6" w:rsidRDefault="00045CE2" w:rsidP="00F563B6">
                    <w:pPr>
                      <w:pStyle w:val="a"/>
                      <w:jc w:val="center"/>
                      <w:rPr>
                        <w:sz w:val="18"/>
                        <w:lang w:val="ru-RU"/>
                      </w:rPr>
                    </w:pPr>
                  </w:p>
                </w:txbxContent>
              </v:textbox>
            </v:rect>
            <v:rect id="Rectangle 20" o:spid="_x0000_s1043" style="position:absolute;left:5146;top:13559;width:6308;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kKcEA&#10;AADcAAAADwAAAGRycy9kb3ducmV2LnhtbESPQYvCMBSE74L/ITzBm6aKinaNUhYEr1YFj4/mbdvd&#10;5qUmWa3/3giCx2FmvmHW28404kbO15YVTMYJCOLC6ppLBafjbrQE4QOyxsYyKXiQh+2m31tjqu2d&#10;D3TLQykihH2KCqoQ2lRKX1Rk0I9tSxy9H+sMhihdKbXDe4SbRk6TZCEN1hwXKmzpu6LiL/83CrLs&#10;tztf8xXuvFwmbqFnuswuSg0HXfYFIlAXPuF3e68VrOZT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3ZCnBAAAA3AAAAA8AAAAAAAAAAAAAAAAAmAIAAGRycy9kb3du&#10;cmV2LnhtbFBLBQYAAAAABAAEAPUAAACGAwAAAAA=&#10;" filled="f" stroked="f" strokeweight=".25pt">
              <v:textbox inset="1pt,1pt,1pt,1pt">
                <w:txbxContent>
                  <w:p w:rsidR="00045CE2" w:rsidRPr="00F63BDE" w:rsidRDefault="00045CE2" w:rsidP="00F563B6">
                    <w:pPr>
                      <w:pStyle w:val="a"/>
                      <w:rPr>
                        <w:rFonts w:ascii="Journal" w:hAnsi="Journal"/>
                        <w:lang w:val="ru-RU"/>
                      </w:rPr>
                    </w:pPr>
                    <w:r>
                      <w:rPr>
                        <w:rFonts w:ascii="Journal Cyr" w:hAnsi="Journal Cyr"/>
                        <w:lang w:val="ru-RU"/>
                      </w:rPr>
                      <w:t xml:space="preserve">     Д.2513.01.08.50.007.0000 ПЗ</w:t>
                    </w:r>
                  </w:p>
                  <w:p w:rsidR="00045CE2" w:rsidRDefault="00045CE2" w:rsidP="00F563B6">
                    <w:pPr>
                      <w:pStyle w:val="a"/>
                      <w:jc w:val="center"/>
                      <w:rPr>
                        <w:rFonts w:ascii="Journal" w:hAnsi="Journal"/>
                        <w:lang w:val="ru-RU"/>
                      </w:rPr>
                    </w:pPr>
                  </w:p>
                </w:txbxContent>
              </v:textbox>
            </v:rect>
            <v:line id="Line 21" o:spid="_x0000_s1044" style="position:absolute;visibility:visibl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MjcQAAADcAAAADwAAAGRycy9kb3ducmV2LnhtbESPQWvCQBSE70L/w/IK3nRTi9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MyNxAAAANwAAAAPAAAAAAAAAAAA&#10;AAAAAKECAABkcnMvZG93bnJldi54bWxQSwUGAAAAAAQABAD5AAAAkgMAAAAA&#10;" strokeweight="2pt"/>
            <v:line id="Line 22" o:spid="_x0000_s1045" style="position:absolute;visibility:visibl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U+cQAAADcAAAADwAAAGRycy9kb3ducmV2LnhtbESPQWvCQBSE70L/w/IK3nRTqd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T5xAAAANwAAAAPAAAAAAAAAAAA&#10;AAAAAKECAABkcnMvZG93bnJldi54bWxQSwUGAAAAAAQABAD5AAAAkgMAAAAA&#10;" strokeweight="2pt"/>
            <v:line id="Line 23" o:spid="_x0000_s1046" style="position:absolute;visibility:visibl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xYsMAAADcAAAADwAAAGRycy9kb3ducmV2LnhtbESPQYvCMBSE74L/ITzBm6a7UNFuo4jQ&#10;ZW+LtRdvz+bZljYvpclq/fcbQfA4zMw3TLobTSduNLjGsoKPZQSCuLS64UpBccoWaxDOI2vsLJOC&#10;BznYbaeTFBNt73ykW+4rESDsElRQe98nUrqyJoNuaXvi4F3tYNAHOVRSD3gPcNPJzyhaSYMNh4Ua&#10;ezrUVLb5n1HQnos4+/496FOX7/Wlyvz5ctVKzWfj/guEp9G/w6/2j1awiW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p8WLDAAAA3AAAAA8AAAAAAAAAAAAA&#10;AAAAoQIAAGRycy9kb3ducmV2LnhtbFBLBQYAAAAABAAEAPkAAACRAwAAAAA=&#10;" strokeweight="2pt"/>
            <v:line id="Line 24" o:spid="_x0000_s1047" style="position:absolute;visibility:visibl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tpsQAAADcAAAADwAAAGRycy9kb3ducmV2LnhtbESP0WoCMRRE34X+Q7iFvmlWoaKrUUpt&#10;oeKD1PoB1811s7q5WZJUV7/eCIKPw8ycYabz1tbiRD5UjhX0exkI4sLpiksF27/v7ghEiMgaa8ek&#10;4EIB5rOXzhRz7c78S6dNLEWCcMhRgYmxyaUMhSGLoeca4uTtnbcYk/Sl1B7PCW5rOciyobRYcVow&#10;2NCnoeK4+bcKln63OvavpZE7Xvqver0YB3tQ6u21/ZiAiNTGZ/jR/tEKxu9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O2mxAAAANwAAAAPAAAAAAAAAAAA&#10;AAAAAKECAABkcnMvZG93bnJldi54bWxQSwUGAAAAAAQABAD5AAAAkgMAAAAA&#10;" strokeweight="1pt"/>
            <v:line id="Line 25" o:spid="_x0000_s1048" style="position:absolute;visibility:visibl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IPcQAAADcAAAADwAAAGRycy9kb3ducmV2LnhtbESP0WoCMRRE34X+Q7iFvmnWQmt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Eg9xAAAANwAAAAPAAAAAAAAAAAA&#10;AAAAAKECAABkcnMvZG93bnJldi54bWxQSwUGAAAAAAQABAD5AAAAkgMAAAAA&#10;" strokeweight="1pt"/>
            <v:group id="Group 26" o:spid="_x0000_s1049"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rect id="Rectangle 27" o:spid="_x0000_s105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2WMMA&#10;AADcAAAADwAAAGRycy9kb3ducmV2LnhtbESPwWrDMBBE74X+g9hCbrXc0AbbiRJMIdBrnQR6XKyt&#10;7dRauZJiO39fFQI5DjPzhtnsZtOLkZzvLCt4SVIQxLXVHTcKjof9cwbCB2SNvWVScCUPu+3jwwYL&#10;bSf+pLEKjYgQ9gUqaEMYCil93ZJBn9iBOHrf1hkMUbpGaodThJteLtN0JQ12HBdaHOi9pfqnuhgF&#10;ZXmeT79Vjnsvs9St9Ktuyi+lFk9zuQYRaA738K39oRXkbz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P2WMMAAADcAAAADwAAAAAAAAAAAAAAAACYAgAAZHJzL2Rv&#10;d25yZXYueG1sUEsFBgAAAAAEAAQA9QAAAIgDAAAAAA==&#10;" filled="f" stroked="f" strokeweight=".25pt">
                <v:textbox inset="1pt,1pt,1pt,1pt">
                  <w:txbxContent>
                    <w:p w:rsidR="00045CE2" w:rsidRDefault="00045CE2" w:rsidP="00F563B6">
                      <w:pPr>
                        <w:pStyle w:val="a"/>
                        <w:rPr>
                          <w:sz w:val="18"/>
                        </w:rPr>
                      </w:pPr>
                      <w:r>
                        <w:rPr>
                          <w:sz w:val="18"/>
                        </w:rPr>
                        <w:t xml:space="preserve"> Разраб.</w:t>
                      </w:r>
                    </w:p>
                  </w:txbxContent>
                </v:textbox>
              </v:rect>
              <v:rect id="Rectangle 28" o:spid="_x0000_s105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VeL8A&#10;AADcAAAADwAAAGRycy9kb3ducmV2LnhtbERPTYvCMBC9C/sfwgh701SRotVYilDwalXwODRj291m&#10;0k2idv/95rDg8fG+d/loevEk5zvLChbzBARxbXXHjYLLuZytQfiArLG3TAp+yUO+/5jsMNP2xSd6&#10;VqERMYR9hgraEIZMSl+3ZNDP7UAcubt1BkOErpHa4SuGm14ukySVBjuODS0OdGip/q4eRkFRfI3X&#10;n2qDpZfrxKV6pZviptTndCy2IAKN4S3+dx+1gk0a58c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ZV4vwAAANwAAAAPAAAAAAAAAAAAAAAAAJgCAABkcnMvZG93bnJl&#10;di54bWxQSwUGAAAAAAQABAD1AAAAhAMAAAAA&#10;" filled="f" stroked="f" strokeweight=".25pt">
                <v:textbox inset="1pt,1pt,1pt,1pt">
                  <w:txbxContent>
                    <w:p w:rsidR="00045CE2" w:rsidRPr="00D95832" w:rsidRDefault="00045CE2" w:rsidP="00F563B6">
                      <w:pPr>
                        <w:pStyle w:val="a"/>
                        <w:rPr>
                          <w:sz w:val="18"/>
                          <w:lang w:val="ru-RU"/>
                        </w:rPr>
                      </w:pPr>
                      <w:r>
                        <w:rPr>
                          <w:sz w:val="18"/>
                          <w:lang w:val="ru-RU"/>
                        </w:rPr>
                        <w:t>Саган Л.А.</w:t>
                      </w:r>
                    </w:p>
                  </w:txbxContent>
                </v:textbox>
              </v:rect>
            </v:group>
            <v:group id="Group 29" o:spid="_x0000_s1052"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rect id="Rectangle 30" o:spid="_x0000_s105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lMMA&#10;AADcAAAADwAAAGRycy9kb3ducmV2LnhtbESPwWrDMBBE74H+g9hCbolcE0ziRgmmYOi1Tgs5LtbW&#10;dmKtXEm1nb+PAoUeh5l5w+yPs+nFSM53lhW8rBMQxLXVHTcKPk/lagvCB2SNvWVScCMPx8PTYo+5&#10;thN/0FiFRkQI+xwVtCEMuZS+bsmgX9uBOHrf1hkMUbpGaodThJtepkmSSYMdx4UWB3prqb5Wv0ZB&#10;UVzmr59qh6WX28RleqOb4qzU8nkuXkEEmsN/+K/9rhXsshQ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uulMMAAADcAAAADwAAAAAAAAAAAAAAAACYAgAAZHJzL2Rv&#10;d25yZXYueG1sUEsFBgAAAAAEAAQA9QAAAIgDAAAAAA==&#10;" filled="f" stroked="f" strokeweight=".25pt">
                <v:textbox inset="1pt,1pt,1pt,1pt">
                  <w:txbxContent>
                    <w:p w:rsidR="00045CE2" w:rsidRDefault="00045CE2" w:rsidP="00F563B6">
                      <w:pPr>
                        <w:pStyle w:val="a"/>
                        <w:rPr>
                          <w:sz w:val="18"/>
                        </w:rPr>
                      </w:pPr>
                      <w:r>
                        <w:rPr>
                          <w:sz w:val="18"/>
                        </w:rPr>
                        <w:t xml:space="preserve"> Провер.</w:t>
                      </w:r>
                    </w:p>
                  </w:txbxContent>
                </v:textbox>
              </v:rect>
              <v:rect id="Rectangle 31" o:spid="_x0000_s105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LD8MA&#10;AADcAAAADwAAAGRycy9kb3ducmV2LnhtbESPwWrDMBBE74H+g9hCbrHctBjHiRJMwdBr3QR6XKyt&#10;7dRauZLiOH9fFQo5DjPzhtkdZjOIiZzvLSt4SlIQxI3VPbcKjh/VKgfhA7LGwTIpuJGHw/5hscNC&#10;2yu/01SHVkQI+wIVdCGMhZS+6cigT+xIHL0v6wyGKF0rtcNrhJtBrtM0kwZ7jgsdjvTaUfNdX4yC&#10;sjzPp596g5WXeeoy/aLb8lOp5eNcbkEEmsM9/N9+0wo22TP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cLD8MAAADcAAAADwAAAAAAAAAAAAAAAACYAgAAZHJzL2Rv&#10;d25yZXYueG1sUEsFBgAAAAAEAAQA9QAAAIgDAAAAAA==&#10;" filled="f" stroked="f" strokeweight=".25pt">
                <v:textbox inset="1pt,1pt,1pt,1pt">
                  <w:txbxContent>
                    <w:p w:rsidR="00045CE2" w:rsidRPr="00D95832" w:rsidRDefault="00045CE2" w:rsidP="00F563B6">
                      <w:pPr>
                        <w:pStyle w:val="a"/>
                        <w:rPr>
                          <w:sz w:val="18"/>
                          <w:lang w:val="ru-RU"/>
                        </w:rPr>
                      </w:pPr>
                      <w:r>
                        <w:rPr>
                          <w:sz w:val="18"/>
                          <w:lang w:val="ru-RU"/>
                        </w:rPr>
                        <w:t>Гулгенов С.Ж.</w:t>
                      </w:r>
                    </w:p>
                  </w:txbxContent>
                </v:textbox>
              </v:rect>
            </v:group>
            <v:group id="Group 32" o:spid="_x0000_s1055"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rect id="Rectangle 33" o:spid="_x0000_s105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4MMA&#10;AADcAAAADwAAAGRycy9kb3ducmV2LnhtbESPwWrDMBBE74H+g9hCbrHc0BrHiRJMwdBr3QR6XKyt&#10;7dRauZLiOH9fFQo5DjPzhtkdZjOIiZzvLSt4SlIQxI3VPbcKjh/VKgfhA7LGwTIpuJGHw/5hscNC&#10;2yu/01SHVkQI+wIVdCGMhZS+6cigT+xIHL0v6wyGKF0rtcNrhJtBrtM0kwZ7jgsdjvTaUfNdX4yC&#10;sjzPp596g5WXeeoy/azb8lOp5eNcbkEEmsM9/N9+0wo22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24MMAAADcAAAADwAAAAAAAAAAAAAAAACYAgAAZHJzL2Rv&#10;d25yZXYueG1sUEsFBgAAAAAEAAQA9QAAAIgDAAAAAA==&#10;" filled="f" stroked="f" strokeweight=".25pt">
                <v:textbox inset="1pt,1pt,1pt,1pt">
                  <w:txbxContent>
                    <w:p w:rsidR="00045CE2" w:rsidRDefault="00045CE2" w:rsidP="00F563B6">
                      <w:pPr>
                        <w:pStyle w:val="a"/>
                        <w:rPr>
                          <w:sz w:val="18"/>
                        </w:rPr>
                      </w:pPr>
                      <w:r>
                        <w:rPr>
                          <w:sz w:val="18"/>
                        </w:rPr>
                        <w:t xml:space="preserve"> Т. Контр.</w:t>
                      </w:r>
                    </w:p>
                  </w:txbxContent>
                </v:textbox>
              </v:rect>
              <v:rect id="Rectangle 34" o:spid="_x0000_s105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ol8IA&#10;AADcAAAADwAAAGRycy9kb3ducmV2LnhtbESPwWrDMBBE74H8g9hAboncEIzjRgmmYOi1bgI9LtbW&#10;dmutXEmxnb+PCoUeh5l5wxzPs+nFSM53lhU8bRMQxLXVHTcKLu/lJgPhA7LG3jIpuJOH82m5OGKu&#10;7cRvNFahERHCPkcFbQhDLqWvWzLot3Ygjt6ndQZDlK6R2uEU4aaXuyRJpcGO40KLA720VH9XN6Og&#10;KL7m6091wNLLLHGp3uum+FBqvZqLZxCB5vAf/mu/agWHNIX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KiXwgAAANwAAAAPAAAAAAAAAAAAAAAAAJgCAABkcnMvZG93&#10;bnJldi54bWxQSwUGAAAAAAQABAD1AAAAhwMAAAAA&#10;" filled="f" stroked="f" strokeweight=".25pt">
                <v:textbox inset="1pt,1pt,1pt,1pt">
                  <w:txbxContent>
                    <w:p w:rsidR="00045CE2" w:rsidRDefault="00045CE2" w:rsidP="00F563B6">
                      <w:pPr>
                        <w:pStyle w:val="a"/>
                        <w:rPr>
                          <w:sz w:val="18"/>
                        </w:rPr>
                      </w:pPr>
                    </w:p>
                  </w:txbxContent>
                </v:textbox>
              </v:rect>
            </v:group>
            <v:group id="Group 35" o:spid="_x0000_s1058"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rect id="Rectangle 36" o:spid="_x0000_s105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Zfr8A&#10;AADcAAAADwAAAGRycy9kb3ducmV2LnhtbERPTYvCMBC9C/sfwgh701SRotVYilDwalXwODRj291m&#10;0k2idv/95rDg8fG+d/loevEk5zvLChbzBARxbXXHjYLLuZytQfiArLG3TAp+yUO+/5jsMNP2xSd6&#10;VqERMYR9hgraEIZMSl+3ZNDP7UAcubt1BkOErpHa4SuGm14ukySVBjuODS0OdGip/q4eRkFRfI3X&#10;n2qDpZfrxKV6pZviptTndCy2IAKN4S3+dx+1gk0a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85l+vwAAANwAAAAPAAAAAAAAAAAAAAAAAJgCAABkcnMvZG93bnJl&#10;di54bWxQSwUGAAAAAAQABAD1AAAAhAMAAAAA&#10;" filled="f" stroked="f" strokeweight=".25pt">
                <v:textbox inset="1pt,1pt,1pt,1pt">
                  <w:txbxContent>
                    <w:p w:rsidR="00045CE2" w:rsidRDefault="00045CE2" w:rsidP="00F563B6">
                      <w:pPr>
                        <w:pStyle w:val="a"/>
                        <w:rPr>
                          <w:sz w:val="18"/>
                        </w:rPr>
                      </w:pPr>
                      <w:r>
                        <w:rPr>
                          <w:sz w:val="18"/>
                        </w:rPr>
                        <w:t xml:space="preserve"> Н. Контр.</w:t>
                      </w:r>
                    </w:p>
                  </w:txbxContent>
                </v:textbox>
              </v:rect>
              <v:rect id="Rectangle 37" o:spid="_x0000_s106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85cEA&#10;AADcAAAADwAAAGRycy9kb3ducmV2LnhtbESPQYvCMBSE74L/ITzBm6YuUmzXKEUQ9rpVweOjebZd&#10;m5eaZLX77zeC4HGYmW+Y9XYwnbiT861lBYt5AoK4srrlWsHxsJ+tQPiArLGzTAr+yMN2Mx6tMdf2&#10;wd90L0MtIoR9jgqaEPpcSl81ZNDPbU8cvYt1BkOUrpba4SPCTSc/kiSVBluOCw32tGuoupa/RkFR&#10;/AynW5nh3stV4lK91HVxVmo6GYpPEIGG8A6/2l9aQZZ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POXBAAAA3AAAAA8AAAAAAAAAAAAAAAAAmAIAAGRycy9kb3du&#10;cmV2LnhtbFBLBQYAAAAABAAEAPUAAACGAwAAAAA=&#10;" filled="f" stroked="f" strokeweight=".25pt">
                <v:textbox inset="1pt,1pt,1pt,1pt">
                  <w:txbxContent>
                    <w:p w:rsidR="00045CE2" w:rsidRDefault="00045CE2" w:rsidP="00F563B6">
                      <w:pPr>
                        <w:pStyle w:val="a"/>
                        <w:rPr>
                          <w:sz w:val="18"/>
                        </w:rPr>
                      </w:pPr>
                    </w:p>
                  </w:txbxContent>
                </v:textbox>
              </v:rect>
            </v:group>
            <v:group id="Group 38" o:spid="_x0000_s1061"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rect id="Rectangle 39" o:spid="_x0000_s106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mPsEA&#10;AADcAAAADwAAAGRycy9kb3ducmV2LnhtbESPT4vCMBTE74LfITxhb5q6iH+qUYogeLW6sMdH82yr&#10;zUtNstr99kYQPA4z8xtmtelMI+7kfG1ZwXiUgCAurK65VHA67oZzED4ga2wsk4J/8rBZ93srTLV9&#10;8IHueShFhLBPUUEVQptK6YuKDPqRbYmjd7bOYIjSlVI7fES4aeR3kkylwZrjQoUtbSsqrvmfUZBl&#10;l+7nli9w5+U8cVM90WX2q9TXoMuWIAJ14RN+t/dawWI2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pj7BAAAA3AAAAA8AAAAAAAAAAAAAAAAAmAIAAGRycy9kb3du&#10;cmV2LnhtbFBLBQYAAAAABAAEAPUAAACGAwAAAAA=&#10;" filled="f" stroked="f" strokeweight=".25pt">
                <v:textbox inset="1pt,1pt,1pt,1pt">
                  <w:txbxContent>
                    <w:p w:rsidR="00045CE2" w:rsidRDefault="00045CE2" w:rsidP="00F563B6">
                      <w:pPr>
                        <w:pStyle w:val="a"/>
                        <w:rPr>
                          <w:sz w:val="18"/>
                        </w:rPr>
                      </w:pPr>
                      <w:r>
                        <w:rPr>
                          <w:sz w:val="18"/>
                        </w:rPr>
                        <w:t xml:space="preserve"> Утверд.</w:t>
                      </w:r>
                    </w:p>
                  </w:txbxContent>
                </v:textbox>
              </v:rect>
              <v:rect id="Rectangle 40" o:spid="_x0000_s106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4ScEA&#10;AADcAAAADwAAAGRycy9kb3ducmV2LnhtbESPT4vCMBTE74LfITzBm6aK+KdrlLIgeLUqeHw0b9vu&#10;Ni81yWr99kYQPA4z8xtmve1MI27kfG1ZwWScgCAurK65VHA67kZLED4ga2wsk4IHedhu+r01ptre&#10;+UC3PJQiQtinqKAKoU2l9EVFBv3YtsTR+7HOYIjSlVI7vEe4aeQ0SebSYM1xocKWvisq/vJ/oyDL&#10;frvzNV/hzstl4uZ6psvsotRw0GVfIAJ14RN+t/dawWox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COEnBAAAA3AAAAA8AAAAAAAAAAAAAAAAAmAIAAGRycy9kb3du&#10;cmV2LnhtbFBLBQYAAAAABAAEAPUAAACGAwAAAAA=&#10;" filled="f" stroked="f" strokeweight=".25pt">
                <v:textbox inset="1pt,1pt,1pt,1pt">
                  <w:txbxContent>
                    <w:p w:rsidR="00045CE2" w:rsidRDefault="00045CE2" w:rsidP="00F563B6">
                      <w:pPr>
                        <w:pStyle w:val="a"/>
                        <w:rPr>
                          <w:sz w:val="18"/>
                        </w:rPr>
                      </w:pPr>
                    </w:p>
                  </w:txbxContent>
                </v:textbox>
              </v:rect>
            </v:group>
            <v:line id="Line 41" o:spid="_x0000_s1064" style="position:absolute;visibility:visibl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7cMAAADcAAAADwAAAGRycy9kb3ducmV2LnhtbESPT4vCMBTE74LfITzBm6YqrlqNIkLF&#10;27LVi7fX5vUPNi+lidr99puFhT0OM/MbZnfoTSNe1LnasoLZNAJBnFtdc6ngdk0maxDOI2tsLJOC&#10;b3Jw2A8HO4y1ffMXvVJfigBhF6OCyvs2ltLlFRl0U9sSB6+wnUEfZFdK3eE7wE0j51H0IQ3WHBYq&#10;bOlUUf5In0bB435bJufPk7426VFnZeLvWaGVGo/64xaEp97/h//aF61gs1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5kO3DAAAA3AAAAA8AAAAAAAAAAAAA&#10;AAAAoQIAAGRycy9kb3ducmV2LnhtbFBLBQYAAAAABAAEAPkAAACRAwAAAAA=&#10;" strokeweight="2pt"/>
            <v:rect id="Rectangle 42" o:spid="_x0000_s1065" style="position:absolute;left:5166;top:14234;width:3264;height:1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FpsEA&#10;AADcAAAADwAAAGRycy9kb3ducmV2LnhtbESPT4vCMBTE74LfITzBm6Yu4p+uUcqC4NWq4PHRvG27&#10;27zUJGr99kYQPA4z8xtmtelMI27kfG1ZwWScgCAurK65VHA8bEcLED4ga2wsk4IHedis+70Vptre&#10;eU+3PJQiQtinqKAKoU2l9EVFBv3YtsTR+7XOYIjSlVI7vEe4aeRXksykwZrjQoUt/VRU/OdXoyDL&#10;/rrTJV/i1stF4mZ6qsvsrNRw0GXfIAJ14RN+t3dawXI+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BabBAAAA3AAAAA8AAAAAAAAAAAAAAAAAmAIAAGRycy9kb3du&#10;cmV2LnhtbFBLBQYAAAAABAAEAPUAAACGAwAAAAA=&#10;" filled="f" stroked="f" strokeweight=".25pt">
              <v:textbox inset="1pt,1pt,1pt,1pt">
                <w:txbxContent>
                  <w:p w:rsidR="00045CE2" w:rsidRPr="00F63BDE" w:rsidRDefault="00045CE2" w:rsidP="00F563B6">
                    <w:pPr>
                      <w:pStyle w:val="a"/>
                      <w:jc w:val="center"/>
                      <w:rPr>
                        <w:sz w:val="18"/>
                        <w:lang w:val="ru-RU"/>
                      </w:rPr>
                    </w:pPr>
                  </w:p>
                  <w:p w:rsidR="00045CE2" w:rsidRPr="00854CD0" w:rsidRDefault="00045CE2" w:rsidP="00F563B6">
                    <w:pPr>
                      <w:pStyle w:val="a"/>
                      <w:rPr>
                        <w:lang w:val="ru-RU"/>
                      </w:rPr>
                    </w:pPr>
                    <w:r>
                      <w:rPr>
                        <w:lang w:val="ru-RU"/>
                      </w:rPr>
                      <w:t xml:space="preserve">       Содержание</w:t>
                    </w:r>
                  </w:p>
                </w:txbxContent>
              </v:textbox>
            </v:rect>
            <v:line id="Line 43" o:spid="_x0000_s1066" style="position:absolute;visibility:visibl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tAsQAAADcAAAADwAAAGRycy9kb3ducmV2LnhtbESPQWvCQBSE70L/w/IK3nRTwdqmriEI&#10;kd6kSS65PbPPJJh9G7Krpv/eLRQ8DjPzDbNNJtOLG42us6zgbRmBIK6t7rhRUBbZ4gOE88gae8uk&#10;4JccJLuX2RZjbe/8Q7fcNyJA2MWooPV+iKV0dUsG3dIOxME729GgD3JspB7xHuCml6soepcGOw4L&#10;LQ60b6m+5Fej4FKV6+xw3Ouiz1N9ajJfnc5aqfnrlH6B8DT5Z/i//a0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K0CxAAAANwAAAAPAAAAAAAAAAAA&#10;AAAAAKECAABkcnMvZG93bnJldi54bWxQSwUGAAAAAAQABAD5AAAAkgMAAAAA&#10;" strokeweight="2pt"/>
            <v:line id="Line 44" o:spid="_x0000_s1067" style="position:absolute;visibility:visibl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4zdcQAAADcAAAADwAAAGRycy9kb3ducmV2LnhtbESPQWvCQBSE70L/w/IK3nRTodqmriEI&#10;Kd5Kk1xye2afSTD7NmRXjf/eLRQ8DjPzDbNNJtOLK42us6zgbRmBIK6t7rhRUBbZ4gOE88gae8uk&#10;4E4Okt3LbIuxtjf+pWvuGxEg7GJU0Ho/xFK6uiWDbmkH4uCd7GjQBzk2Uo94C3DTy1UUraXBjsNC&#10;iwPtW6rP+cUoOFfle/b9s9dFn6f62GS+Op60UvPXKf0C4Wnyz/B/+6A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jN1xAAAANwAAAAPAAAAAAAAAAAA&#10;AAAAAKECAABkcnMvZG93bnJldi54bWxQSwUGAAAAAAQABAD5AAAAkgMAAAAA&#10;" strokeweight="2pt"/>
            <v:line id="Line 45" o:spid="_x0000_s1068" style="position:absolute;visibility:visibl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W7sIAAADcAAAADwAAAGRycy9kb3ducmV2LnhtbESPQYvCMBSE74L/ITzBm6YKq7vVKCJ0&#10;8Sa2Xrw9m2dbbF5KE7X+eyMIHoeZ+YZZrjtTizu1rrKsYDKOQBDnVldcKDhmyegXhPPIGmvLpOBJ&#10;Dtarfm+JsbYPPtA99YUIEHYxKii9b2IpXV6SQTe2DXHwLrY16INsC6lbfAS4qeU0imbSYMVhocSG&#10;tiXl1/RmFFxPx5/kf7/VWZ1u9LlI/Ol80UoNB91mAcJT57/hT3unFfzN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KW7sIAAADcAAAADwAAAAAAAAAAAAAA&#10;AAChAgAAZHJzL2Rvd25yZXYueG1sUEsFBgAAAAAEAAQA+QAAAJADAAAAAA==&#10;" strokeweight="2pt"/>
            <v:rect id="Rectangle 46" o:spid="_x0000_s1069" style="position:absolute;left:8550;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Po78A&#10;AADcAAAADwAAAGRycy9kb3ducmV2LnhtbERPy4rCMBTdD/gP4QruNFXERzUtRRDc2pmBWV6aa1tt&#10;bmoStf79ZDEwy8N57/PBdOJJzreWFcxnCQjiyuqWawVfn8fpBoQPyBo7y6TgTR7ybPSxx1TbF5/p&#10;WYZaxBD2KSpoQuhTKX3VkEE/sz1x5C7WGQwRulpqh68Ybjq5SJKVNNhybGiwp0ND1a18GAVFcR2+&#10;7+UWj15uErfSS10XP0pNxkOxAxFoCP/iP/dJK9iu49p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Kg+jvwAAANwAAAAPAAAAAAAAAAAAAAAAAJgCAABkcnMvZG93bnJl&#10;di54bWxQSwUGAAAAAAQABAD1AAAAhAMAAAAA&#10;" filled="f" stroked="f" strokeweight=".25pt">
              <v:textbox inset="1pt,1pt,1pt,1pt">
                <w:txbxContent>
                  <w:p w:rsidR="00045CE2" w:rsidRDefault="00045CE2" w:rsidP="00F563B6">
                    <w:pPr>
                      <w:pStyle w:val="a"/>
                      <w:jc w:val="center"/>
                      <w:rPr>
                        <w:sz w:val="18"/>
                      </w:rPr>
                    </w:pPr>
                    <w:r>
                      <w:rPr>
                        <w:sz w:val="18"/>
                      </w:rPr>
                      <w:t>Лит.</w:t>
                    </w:r>
                  </w:p>
                </w:txbxContent>
              </v:textbox>
            </v:rect>
            <v:rect id="Rectangle 47" o:spid="_x0000_s1070" style="position:absolute;left:9668;top:15330;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qOMMA&#10;AADcAAAADwAAAGRycy9kb3ducmV2LnhtbESPwWrDMBBE74H+g9hCbrHcUFLbiRJMIdBrnQZ6XKyt&#10;7dRauZJiO39fFQo5DjPzhtkdZtOLkZzvLCt4SlIQxLXVHTcKPk7HVQbCB2SNvWVScCMPh/3DYoeF&#10;thO/01iFRkQI+wIVtCEMhZS+bsmgT+xAHL0v6wyGKF0jtcMpwk0v12m6kQY7jgstDvTaUv1dXY2C&#10;srzM558qx6OXWeo2+lk35adSy8e53IIINId7+L/9phXkLz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aqOMMAAADc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Листов</w:t>
                    </w:r>
                  </w:p>
                </w:txbxContent>
              </v:textbox>
            </v:rect>
            <v:rect id="Rectangle 48" o:spid="_x0000_s1071" style="position:absolute;left:10424;top:15330;width:80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zgr8A&#10;AADcAAAADwAAAGRycy9kb3ducmV2LnhtbERPTYvCMBC9C/sfwgh701QRqdVYilDwalXwODRj291m&#10;0k2idv/95rDg8fG+d/loevEk5zvLChbzBARxbXXHjYLLuZylIHxA1thbJgW/5CHff0x2mGn74hM9&#10;q9CIGMI+QwVtCEMmpa9bMujndiCO3N06gyFC10jt8BXDTS+XSbKWBjuODS0OdGip/q4eRkFRfI3X&#10;n2qDpZdp4tZ6pZviptTndCy2IAKN4S3+dx+1gk0a58c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XOCvwAAANwAAAAPAAAAAAAAAAAAAAAAAJgCAABkcnMvZG93bnJl&#10;di54bWxQSwUGAAAAAAQABAD1AAAAhAMAAAAA&#10;" filled="f" stroked="f" strokeweight=".25pt">
              <v:textbox inset="1pt,1pt,1pt,1pt">
                <w:txbxContent>
                  <w:p w:rsidR="00045CE2" w:rsidRPr="00F509A6" w:rsidRDefault="00045CE2" w:rsidP="00F563B6">
                    <w:pPr>
                      <w:pStyle w:val="a"/>
                      <w:jc w:val="center"/>
                      <w:rPr>
                        <w:sz w:val="18"/>
                        <w:lang w:val="ru-RU"/>
                      </w:rPr>
                    </w:pPr>
                    <w:r>
                      <w:rPr>
                        <w:sz w:val="18"/>
                        <w:lang w:val="ru-RU"/>
                      </w:rPr>
                      <w:t>41</w:t>
                    </w:r>
                  </w:p>
                </w:txbxContent>
              </v:textbox>
            </v:rect>
            <v:line id="Line 49" o:spid="_x0000_s1072" style="position:absolute;visibility:visibl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ZlcUAAADcAAAADwAAAGRycy9kb3ducmV2LnhtbESPwW7CMBBE75X4B2uReitOeqggxUSI&#10;thKohwroByzxNk4TryPbQODr60pIHEcz80YzLwfbiRP50DhWkE8yEMSV0w3XCr73H09TECEia+wc&#10;k4ILBSgXo4c5FtqdeUunXaxFgnAoUIGJsS+kDJUhi2HieuLk/ThvMSbpa6k9nhPcdvI5y16kxYbT&#10;gsGeVoaqdne0Cjb+8Nnm19rIA2/8e/f1Ngv2V6nH8bB8BRFpiPfwrb3WCmbTHP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FZlcUAAADcAAAADwAAAAAAAAAA&#10;AAAAAAChAgAAZHJzL2Rvd25yZXYueG1sUEsFBgAAAAAEAAQA+QAAAJMDAAAAAA==&#10;" strokeweight="1pt"/>
            <v:line id="Line 50" o:spid="_x0000_s1073" style="position:absolute;visibility:visibl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H4sQAAADcAAAADwAAAGRycy9kb3ducmV2LnhtbESPQWsCMRSE74X+h/AK3rpZPYhujVJa&#10;BcWDaPsDnpvXzdbNy5JEXf31RhA8DjPzDTOZdbYRJ/Khdqygn+UgiEuna64U/P4s3kcgQkTW2Dgm&#10;BRcKMJu+vkyw0O7MWzrtYiUShEOBCkyMbSFlKA1ZDJlriZP357zFmKSvpPZ4TnDbyEGeD6XFmtOC&#10;wZa+DJWH3dEqWPn9+tC/VkbueeXnzeZ7HOy/Ur237vMDRKQuPsOP9lIrGI8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8fixAAAANwAAAAPAAAAAAAAAAAA&#10;AAAAAKECAABkcnMvZG93bnJldi54bWxQSwUGAAAAAAQABAD5AAAAkgMAAAAA&#10;" strokeweight="1pt"/>
            <v:rect id="Rectangle 51" o:spid="_x0000_s1074" style="position:absolute;left:8550;top:15818;width:291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t9cEA&#10;AADcAAAADwAAAGRycy9kb3ducmV2LnhtbESPQYvCMBSE74L/ITxhb5q6itRqlCIIXu2u4PHRPNtq&#10;81KTrHb/vREW9jjMzDfMetubVjzI+caygukkAUFcWt1wpeD7az9OQfiArLG1TAp+ycN2MxysMdP2&#10;yUd6FKESEcI+QwV1CF0mpS9rMugntiOO3sU6gyFKV0nt8BnhppWfSbKQBhuOCzV2tKupvBU/RkGe&#10;X/vTvVji3ss0cQs911V+Vupj1OcrEIH68B/+ax+0gmU6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b7fXBAAAA3AAAAA8AAAAAAAAAAAAAAAAAmAIAAGRycy9kb3du&#10;cmV2LnhtbFBLBQYAAAAABAAEAPUAAACGAwAAAAA=&#10;" filled="f" stroked="f" strokeweight=".25pt">
              <v:textbox inset="1pt,1pt,1pt,1pt">
                <w:txbxContent>
                  <w:p w:rsidR="00045CE2" w:rsidRPr="00F63BDE" w:rsidRDefault="00045CE2" w:rsidP="00F563B6">
                    <w:pPr>
                      <w:pStyle w:val="a"/>
                      <w:jc w:val="center"/>
                      <w:rPr>
                        <w:rFonts w:ascii="Journal" w:hAnsi="Journal"/>
                        <w:sz w:val="24"/>
                        <w:lang w:val="ru-RU"/>
                      </w:rPr>
                    </w:pPr>
                    <w:r>
                      <w:rPr>
                        <w:sz w:val="24"/>
                        <w:lang w:val="ru-RU"/>
                      </w:rPr>
                      <w:t>ВСГУТУ гр200</w:t>
                    </w:r>
                  </w:p>
                </w:txbxContent>
              </v:textbox>
            </v:rect>
            <v:line id="Line 52" o:spid="_x0000_s1075" style="position:absolute;visibility:visibl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4vsMAAADcAAAADwAAAGRycy9kb3ducmV2LnhtbESPT4vCMBTE74LfITzBm6aKilajiNBl&#10;b4vVi7fX5vUPNi+lyWr3228EweMwM79hdofeNOJBnastK5hNIxDEudU1lwqul2SyBuE8ssbGMin4&#10;IweH/XCww1jbJ5/pkfpSBAi7GBVU3rexlC6vyKCb2pY4eIXtDPogu1LqDp8Bbho5j6KVNFhzWKiw&#10;pVNF+T39NQrut+sy+fo56UuTHnVWJv6WFVqp8ag/bkF46v0n/G5/awWb9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FeL7DAAAA3AAAAA8AAAAAAAAAAAAA&#10;AAAAoQIAAGRycy9kb3ducmV2LnhtbFBLBQYAAAAABAAEAPkAAACRAwAAAAA=&#10;" strokeweight="2pt"/>
            <v:line id="Line 53" o:spid="_x0000_s1076" style="position:absolute;visibility:visibl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pflsQAAADcAAAADwAAAGRycy9kb3ducmV2LnhtbESP0WoCMRRE34X+Q7iFvmlWo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l+WxAAAANwAAAAPAAAAAAAAAAAA&#10;AAAAAKECAABkcnMvZG93bnJldi54bWxQSwUGAAAAAAQABAD5AAAAkgMAAAAA&#10;" strokeweight="1pt"/>
            <v:line id="Line 54" o:spid="_x0000_s1077" style="position:absolute;visibility:visibl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jB4cQAAADcAAAADwAAAGRycy9kb3ducmV2LnhtbESPQWsCMRSE7wX/Q3iCt5q1B9HV7CLa&#10;gtJDqfoDnpvnZnXzsiSpbvvrm0LB4zAz3zDLsretuJEPjWMFk3EGgrhyuuFawfHw9jwDESKyxtYx&#10;KfimAGUxeFpirt2dP+m2j7VIEA45KjAxdrmUoTJkMYxdR5y8s/MWY5K+ltrjPcFtK1+ybCotNpwW&#10;DHa0NlRd919Wwc6f3q+Tn9rIE+/8a/uxmQd7UWo07FcLEJH6+Aj/t7dawXw2hb8z6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HhxAAAANwAAAAPAAAAAAAAAAAA&#10;AAAAAKECAABkcnMvZG93bnJldi54bWxQSwUGAAAAAAQABAD5AAAAkgMAAAAA&#10;" strokeweight="1pt"/>
            <v:line id="Line 55" o:spid="_x0000_s1078" style="position:absolute;visibility:visibl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kesQAAADcAAAADwAAAGRycy9kb3ducmV2LnhtbESPQWsCMRSE70L/Q3iF3jSrh6qrUUpt&#10;oeJBav0Bz81zs7p5WZJUV3+9EQSPw8x8w0znra3FiXyoHCvo9zIQxIXTFZcKtn/f3RGIEJE11o5J&#10;wYUCzGcvnSnm2p35l06bWIoE4ZCjAhNjk0sZCkMWQ881xMnbO28xJulLqT2eE9zWcpBl79JixWnB&#10;YEOfhorj5t8qWPrd6ti/lkbueOm/6vViHOxBqbfX9mMCIlIbn+FH+0crGI+G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GR6xAAAANwAAAAPAAAAAAAAAAAA&#10;AAAAAKECAABkcnMvZG93bnJldi54bWxQSwUGAAAAAAQABAD5AAAAkgMAAAAA&#10;" strokeweight="1pt"/>
            <v:group id="Group 56" o:spid="_x0000_s1079"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57" o:spid="_x0000_s108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aH8EA&#10;AADcAAAADwAAAGRycy9kb3ducmV2LnhtbESPQYvCMBSE74L/ITzBm6YuIm3XKEUQ9rpVweOjebZd&#10;m5eaZLX77zeC4HGYmW+Y9XYwnbiT861lBYt5AoK4srrlWsHxsJ+lIHxA1thZJgV/5GG7GY/WmGv7&#10;4G+6l6EWEcI+RwVNCH0upa8aMujntieO3sU6gyFKV0vt8BHhppMfSbKSBluOCw32tGuoupa/RkFR&#10;/AynW5nh3ss0cSu91HVxVmo6GYpPEIGG8A6/2l9aQZZ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z2h/BAAAA3AAAAA8AAAAAAAAAAAAAAAAAmAIAAGRycy9kb3du&#10;cmV2LnhtbFBLBQYAAAAABAAEAPUAAACGAwAAAAA=&#10;" filled="f" stroked="f" strokeweight=".25pt">
                <v:textbox inset="1pt,1pt,1pt,1pt">
                  <w:txbxContent>
                    <w:p w:rsidR="00045CE2" w:rsidRDefault="00045CE2" w:rsidP="00F563B6">
                      <w:pPr>
                        <w:pStyle w:val="a"/>
                        <w:rPr>
                          <w:sz w:val="18"/>
                        </w:rPr>
                      </w:pPr>
                      <w:r>
                        <w:rPr>
                          <w:sz w:val="18"/>
                        </w:rPr>
                        <w:t xml:space="preserve"> Реценз.</w:t>
                      </w:r>
                    </w:p>
                  </w:txbxContent>
                </v:textbox>
              </v:rect>
              <v:rect id="Rectangle 58" o:spid="_x0000_s108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X78A&#10;AADcAAAADwAAAGRycy9kb3ducmV2LnhtbERPz2vCMBS+D/wfwhO8raljiK2NUgbCrus28Phonmm1&#10;ealJpvW/Nwdhx4/vd7Wb7CCu5EPvWMEyy0EQt073bBT8fO9f1yBCRNY4OCYFdwqw285eKiy1u/EX&#10;XZtoRArhUKKCLsaxlDK0HVkMmRuJE3d03mJM0BupPd5SuB3kW56vpMWeU0OHI3101J6bP6ugrk/T&#10;76UpcB/kOvcr/a5NfVBqMZ/qDYhIU/wXP92fWkFRpPnpTDoC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UOVfvwAAANwAAAAPAAAAAAAAAAAAAAAAAJgCAABkcnMvZG93bnJl&#10;di54bWxQSwUGAAAAAAQABAD1AAAAhAMAAAAA&#10;" filled="f" stroked="f" strokeweight=".25pt">
                <v:textbox inset="1pt,1pt,1pt,1pt">
                  <w:txbxContent>
                    <w:p w:rsidR="00045CE2" w:rsidRDefault="00045CE2" w:rsidP="00F563B6">
                      <w:pPr>
                        <w:pStyle w:val="a"/>
                        <w:rPr>
                          <w:sz w:val="18"/>
                        </w:rPr>
                      </w:pPr>
                    </w:p>
                  </w:txbxContent>
                </v:textbox>
              </v:rect>
            </v:group>
            <v:line id="Line 59" o:spid="_x0000_s1082" style="position:absolute;visibility:visibl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AAAADcAAAADwAAAGRycy9kb3ducmV2LnhtbESPwQrCMBBE74L/EFbwpqmCotUoIlS8&#10;idWLt7VZ22KzKU3U+vdGEDwOM/OGWa5bU4knNa60rGA0jEAQZ1aXnCs4n5LBDITzyBory6TgTQ7W&#10;q25nibG2Lz7SM/W5CBB2MSoovK9jKV1WkEE3tDVx8G62MeiDbHKpG3wFuKnkOIqm0mDJYaHAmrYF&#10;Zff0YRTcL+dJsjts9alKN/qaJ/5yvWml+r12swDhqfX/8K+91wr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fvAAAAA3AAAAA8AAAAAAAAAAAAAAAAA&#10;oQIAAGRycy9kb3ducmV2LnhtbFBLBQYAAAAABAAEAPkAAACOAwAAAAA=&#10;" strokeweight="2pt"/>
            <v:rect id="Rectangle 60" o:spid="_x0000_s1083" style="position:absolute;left:9406;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es8EA&#10;AADcAAAADwAAAGRycy9kb3ducmV2LnhtbESPQYvCMBSE7wv+h/AEb2uqiNhqlLIgeLWr4PHRPNtq&#10;81KTrNZ/bxYEj8PMfMOsNr1pxZ2cbywrmIwTEMSl1Q1XCg6/2+8FCB+QNbaWScGTPGzWg68VZto+&#10;eE/3IlQiQthnqKAOocuk9GVNBv3YdsTRO1tnMETpKqkdPiLctHKaJHNpsOG4UGNHPzWV1+LPKMjz&#10;S3+8FSluvVwkbq5nuspPSo2Gfb4EEagPn/C7vdMK0nQ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O3rPBAAAA3A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Масса</w:t>
                    </w:r>
                  </w:p>
                </w:txbxContent>
              </v:textbox>
            </v:rect>
            <v:rect id="Rectangle 61" o:spid="_x0000_s1084" style="position:absolute;left:10261;top:1419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7KMMA&#10;AADcAAAADwAAAGRycy9kb3ducmV2LnhtbESPwWrDMBBE74X+g9hCbrXctATbiRJMIdBrnQR6XKyt&#10;7dRauZJiO39fFQI5DjPzhtnsZtOLkZzvLCt4SVIQxLXVHTcKjof9cwbCB2SNvWVScCUPu+3jwwYL&#10;bSf+pLEKjYgQ9gUqaEMYCil93ZJBn9iBOHrf1hkMUbpGaodThJteLtN0JQ12HBdaHOi9pfqnuhgF&#10;ZXmeT79Vjnsvs9St9Jtuyi+lFk9zuQYRaA738K39oRXk+Sv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J7KMMAAADc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Масштаб</w:t>
                    </w:r>
                  </w:p>
                </w:txbxContent>
              </v:textbox>
            </v:rect>
            <v:line id="Line 62" o:spid="_x0000_s1085" style="position:absolute;visibility:visibl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uY8MAAADcAAAADwAAAGRycy9kb3ducmV2LnhtbESPT4vCMBTE74LfITzBm6aK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c7mPDAAAA3AAAAA8AAAAAAAAAAAAA&#10;AAAAoQIAAGRycy9kb3ducmV2LnhtbFBLBQYAAAAABAAEAPkAAACRAwAAAAA=&#10;" strokeweight="2pt"/>
            <v:rect id="Rectangle 63" o:spid="_x0000_s1086" style="position:absolute;left:5166;top:15653;width:3264;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Gx8MA&#10;AADcAAAADwAAAGRycy9kb3ducmV2LnhtbESPwWrDMBBE74X+g9hCbrXc0AbbiRJMIdBrnQR6XKyt&#10;7dRauZJiO39fFQI5DjPzhtnsZtOLkZzvLCt4SVIQxLXVHTcKjof9cwbCB2SNvWVScCUPu+3jwwYL&#10;bSf+pLEKjYgQ9gUqaEMYCil93ZJBn9iBOHrf1hkMUbpGaodThJteLtN0JQ12HBdaHOi9pfqnuhgF&#10;ZXmeT79Vjnsvs9St9Ktuyi+lFk9zuQYRaA738K39oRXk+Rv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dGx8MAAADcAAAADwAAAAAAAAAAAAAAAACYAgAAZHJzL2Rv&#10;d25yZXYueG1sUEsFBgAAAAAEAAQA9QAAAIgDAAAAAA==&#10;" filled="f" stroked="f" strokeweight=".25pt">
              <v:textbox inset="1pt,1pt,1pt,1pt">
                <w:txbxContent>
                  <w:p w:rsidR="00045CE2" w:rsidRPr="00741944" w:rsidRDefault="00045CE2" w:rsidP="00F563B6">
                    <w:pPr>
                      <w:pStyle w:val="a"/>
                      <w:rPr>
                        <w:sz w:val="18"/>
                        <w:lang w:val="ru-RU"/>
                      </w:rPr>
                    </w:pPr>
                  </w:p>
                </w:txbxContent>
              </v:textbox>
            </v:rect>
            <v:rect id="Rectangle 64" o:spid="_x0000_s1087" style="position:absolute;left:9406;top:1475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YsMEA&#10;AADcAAAADwAAAGRycy9kb3ducmV2LnhtbESPQYvCMBSE74L/ITzBm6YuUmzXKEUQ9rpVweOjebZd&#10;m5eaZLX77zeC4HGYmW+Y9XYwnbiT861lBYt5AoK4srrlWsHxsJ+tQPiArLGzTAr+yMN2Mx6tMdf2&#10;wd90L0MtIoR9jgqaEPpcSl81ZNDPbU8cvYt1BkOUrpba4SPCTSc/kiSVBluOCw32tGuoupa/RkFR&#10;/AynW5nh3stV4lK91HVxVmo6GYpPEIGG8A6/2l9aQZa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12LDBAAAA3AAAAA8AAAAAAAAAAAAAAAAAmAIAAGRycy9kb3du&#10;cmV2LnhtbFBLBQYAAAAABAAEAPUAAACGAwAAAAA=&#10;" filled="f" stroked="f" strokeweight=".25pt">
              <v:textbox inset="1pt,1pt,1pt,1pt">
                <w:txbxContent>
                  <w:p w:rsidR="00045CE2" w:rsidRPr="00741944" w:rsidRDefault="00045CE2" w:rsidP="00F563B6">
                    <w:pPr>
                      <w:pStyle w:val="a"/>
                      <w:jc w:val="center"/>
                      <w:rPr>
                        <w:sz w:val="18"/>
                        <w:lang w:val="ru-RU"/>
                      </w:rPr>
                    </w:pPr>
                  </w:p>
                </w:txbxContent>
              </v:textbox>
            </v:rect>
            <v:rect id="Rectangle 65" o:spid="_x0000_s1088" style="position:absolute;left:10261;top:14753;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9K8MA&#10;AADcAAAADwAAAGRycy9kb3ducmV2LnhtbESPwWrDMBBE74H+g9hCbrHcUFLbiRJMIdBrnQZ6XKyt&#10;7dRauZJiO39fFQo5DjPzhtkdZtOLkZzvLCt4SlIQxLXVHTcKPk7HVQbCB2SNvWVScCMPh/3DYoeF&#10;thO/01iFRkQI+wIVtCEMhZS+bsmgT+xAHL0v6wyGKF0jtcMpwk0v12m6kQY7jgstDvTaUv1dXY2C&#10;srzM558qx6OXWeo2+lk35adSy8e53IIINId7+L/9phXk+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l9K8MAAADc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1 : 1</w:t>
                    </w:r>
                  </w:p>
                </w:txbxContent>
              </v:textbox>
            </v:rect>
            <v:line id="Line 66" o:spid="_x0000_s1089" style="position:absolute;visibility:visibl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m1cIAAADcAAAADwAAAGRycy9kb3ducmV2LnhtbERPS27CMBDdV+IO1iCxKw5doCbEQQiK&#10;BOqiKu0BhniIA/E4sg2Enr5eVOry6f3L5WA7cSMfWscKZtMMBHHtdMuNgu+v7fMriBCRNXaOScGD&#10;Aiyr0VOJhXZ3/qTbITYihXAoUIGJsS+kDLUhi2HqeuLEnZy3GBP0jdQe7yncdvIly+bSYsupwWBP&#10;a0P15XC1Cvb++H6Z/TRGHnnv37qPTR7sWanJeFgtQEQa4r/4z73TCvI8rU1n0h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Jm1cIAAADcAAAADwAAAAAAAAAAAAAA&#10;AAChAgAAZHJzL2Rvd25yZXYueG1sUEsFBgAAAAAEAAQA+QAAAJADAAAAAA==&#10;" strokeweight="1pt"/>
            <w10:wrap anchorx="page" anchory="page"/>
            <w10:anchorlock/>
          </v:group>
        </w:pict>
      </w:r>
      <w:r w:rsidRPr="005530AD">
        <w:rPr>
          <w:rFonts w:ascii="Times New Roman" w:hAnsi="Times New Roman"/>
          <w:sz w:val="24"/>
          <w:szCs w:val="24"/>
        </w:rPr>
        <w:t>Содержание</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Введение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1 Общие сведения о предприятии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45CE2" w:rsidRPr="005530AD" w:rsidRDefault="00045CE2" w:rsidP="005530AD">
      <w:pPr>
        <w:spacing w:line="360" w:lineRule="auto"/>
        <w:ind w:left="-284" w:right="-143" w:firstLine="851"/>
        <w:jc w:val="both"/>
        <w:rPr>
          <w:rFonts w:ascii="Times New Roman" w:hAnsi="Times New Roman"/>
          <w:sz w:val="24"/>
          <w:szCs w:val="24"/>
        </w:rPr>
      </w:pPr>
      <w:r>
        <w:rPr>
          <w:rFonts w:ascii="Times New Roman" w:hAnsi="Times New Roman"/>
          <w:sz w:val="24"/>
          <w:szCs w:val="24"/>
        </w:rPr>
        <w:t xml:space="preserve">2. </w:t>
      </w:r>
      <w:r w:rsidRPr="005530AD">
        <w:rPr>
          <w:rFonts w:ascii="Times New Roman" w:hAnsi="Times New Roman"/>
          <w:sz w:val="24"/>
          <w:szCs w:val="24"/>
        </w:rPr>
        <w:t>Характеристика предприятия как источника загрязнения окружающей среды</w:t>
      </w:r>
      <w:r>
        <w:rPr>
          <w:rFonts w:ascii="Times New Roman" w:hAnsi="Times New Roman"/>
          <w:sz w:val="24"/>
          <w:szCs w:val="24"/>
        </w:rPr>
        <w:tab/>
        <w:t>8</w:t>
      </w:r>
    </w:p>
    <w:p w:rsidR="00045CE2"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2.1</w:t>
      </w:r>
      <w:r>
        <w:rPr>
          <w:rFonts w:ascii="Times New Roman" w:hAnsi="Times New Roman"/>
          <w:sz w:val="24"/>
          <w:szCs w:val="24"/>
        </w:rPr>
        <w:t>.</w:t>
      </w:r>
      <w:r w:rsidRPr="005530AD">
        <w:rPr>
          <w:rFonts w:ascii="Times New Roman" w:hAnsi="Times New Roman"/>
          <w:sz w:val="24"/>
          <w:szCs w:val="24"/>
        </w:rPr>
        <w:t xml:space="preserve"> Приемка и хранение </w:t>
      </w:r>
      <w:r>
        <w:rPr>
          <w:rFonts w:ascii="Times New Roman" w:hAnsi="Times New Roman"/>
          <w:sz w:val="24"/>
          <w:szCs w:val="24"/>
        </w:rPr>
        <w:t>сырья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045CE2" w:rsidRDefault="00045CE2" w:rsidP="005530AD">
      <w:pPr>
        <w:spacing w:line="360" w:lineRule="auto"/>
        <w:ind w:left="-284" w:right="-143" w:firstLine="851"/>
        <w:jc w:val="both"/>
        <w:rPr>
          <w:rFonts w:ascii="Times New Roman" w:hAnsi="Times New Roman"/>
          <w:sz w:val="24"/>
          <w:szCs w:val="24"/>
        </w:rPr>
      </w:pPr>
      <w:r>
        <w:rPr>
          <w:rFonts w:ascii="Times New Roman" w:hAnsi="Times New Roman"/>
          <w:sz w:val="24"/>
          <w:szCs w:val="24"/>
        </w:rPr>
        <w:t>2.1.1. Приемка и хранение муки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045CE2" w:rsidRDefault="00045CE2" w:rsidP="005530AD">
      <w:pPr>
        <w:spacing w:line="360" w:lineRule="auto"/>
        <w:ind w:left="-284" w:right="-143" w:firstLine="851"/>
        <w:jc w:val="both"/>
        <w:rPr>
          <w:rFonts w:ascii="Times New Roman" w:hAnsi="Times New Roman"/>
          <w:sz w:val="24"/>
          <w:szCs w:val="24"/>
        </w:rPr>
      </w:pPr>
      <w:r>
        <w:rPr>
          <w:rFonts w:ascii="Times New Roman" w:hAnsi="Times New Roman"/>
          <w:sz w:val="24"/>
          <w:szCs w:val="24"/>
        </w:rPr>
        <w:t xml:space="preserve">2.1.2 </w:t>
      </w:r>
      <w:r w:rsidRPr="00E47641">
        <w:rPr>
          <w:rFonts w:ascii="Times New Roman" w:hAnsi="Times New Roman"/>
          <w:sz w:val="24"/>
          <w:szCs w:val="24"/>
        </w:rPr>
        <w:t xml:space="preserve">Приемка </w:t>
      </w:r>
      <w:r>
        <w:rPr>
          <w:rFonts w:ascii="Times New Roman" w:hAnsi="Times New Roman"/>
          <w:sz w:val="24"/>
          <w:szCs w:val="24"/>
        </w:rPr>
        <w:t xml:space="preserve"> воды</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045CE2" w:rsidRPr="005530AD" w:rsidRDefault="00045CE2" w:rsidP="005530AD">
      <w:pPr>
        <w:spacing w:line="360" w:lineRule="auto"/>
        <w:ind w:left="-284" w:right="-143" w:firstLine="851"/>
        <w:jc w:val="both"/>
        <w:rPr>
          <w:rFonts w:ascii="Times New Roman" w:hAnsi="Times New Roman"/>
          <w:sz w:val="24"/>
          <w:szCs w:val="24"/>
        </w:rPr>
      </w:pPr>
      <w:r>
        <w:rPr>
          <w:rFonts w:ascii="Times New Roman" w:hAnsi="Times New Roman"/>
          <w:sz w:val="24"/>
          <w:szCs w:val="24"/>
        </w:rPr>
        <w:t>2.1.3.Хранение пищевой поваренной соли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45CE2"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2.2 Подготовка сырья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2.3</w:t>
      </w:r>
      <w:r w:rsidRPr="005530AD">
        <w:rPr>
          <w:rFonts w:ascii="Times New Roman" w:hAnsi="Times New Roman"/>
          <w:snapToGrid w:val="0"/>
          <w:sz w:val="24"/>
          <w:szCs w:val="24"/>
          <w:lang w:eastAsia="ru-RU"/>
        </w:rPr>
        <w:t xml:space="preserve"> </w:t>
      </w:r>
      <w:r w:rsidRPr="005530AD">
        <w:rPr>
          <w:rFonts w:ascii="Times New Roman" w:hAnsi="Times New Roman"/>
          <w:sz w:val="24"/>
          <w:szCs w:val="24"/>
        </w:rPr>
        <w:t>Приготовление макаронного теста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2.4 Прессование теста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2.5 Разделка сырых издели</w:t>
      </w:r>
      <w:r>
        <w:rPr>
          <w:rFonts w:ascii="Times New Roman" w:hAnsi="Times New Roman"/>
          <w:sz w:val="24"/>
          <w:szCs w:val="24"/>
        </w:rPr>
        <w:t>й</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2.6 Сушка изделий</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2.</w:t>
      </w:r>
      <w:r>
        <w:rPr>
          <w:rFonts w:ascii="Times New Roman" w:hAnsi="Times New Roman"/>
          <w:sz w:val="24"/>
          <w:szCs w:val="24"/>
        </w:rPr>
        <w:t>7</w:t>
      </w:r>
      <w:r w:rsidRPr="005530AD">
        <w:rPr>
          <w:rFonts w:ascii="Times New Roman" w:hAnsi="Times New Roman"/>
          <w:sz w:val="24"/>
          <w:szCs w:val="24"/>
        </w:rPr>
        <w:t xml:space="preserve"> Упаковка макаронных изделий</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3 Нормирование загрязняющих веществ</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3.1 Расчет нормативов выбросов загрязняющих веществ в атмосферу</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3.2 Расчет нормативов выбросов загрязняющих веществ в водотоки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3.3 Расчет нормативов образования отходов производства и потребления</w:t>
      </w:r>
      <w:r>
        <w:rPr>
          <w:rFonts w:ascii="Times New Roman" w:hAnsi="Times New Roman"/>
          <w:sz w:val="24"/>
          <w:szCs w:val="24"/>
        </w:rPr>
        <w:tab/>
      </w:r>
      <w:r>
        <w:rPr>
          <w:rFonts w:ascii="Times New Roman" w:hAnsi="Times New Roman"/>
          <w:sz w:val="24"/>
          <w:szCs w:val="24"/>
        </w:rPr>
        <w:tab/>
        <w:t>40</w:t>
      </w:r>
    </w:p>
    <w:p w:rsidR="00045CE2"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4 Экономическая оценка воздействия на окружающую среду</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45CE2" w:rsidRDefault="00045CE2" w:rsidP="005530AD">
      <w:pPr>
        <w:spacing w:line="360" w:lineRule="auto"/>
        <w:ind w:left="-284" w:right="-143" w:firstLine="851"/>
        <w:jc w:val="both"/>
        <w:rPr>
          <w:rFonts w:ascii="Times New Roman" w:hAnsi="Times New Roman"/>
          <w:sz w:val="24"/>
          <w:szCs w:val="24"/>
        </w:rPr>
      </w:pPr>
    </w:p>
    <w:p w:rsidR="00045CE2" w:rsidRDefault="00045CE2" w:rsidP="005530AD">
      <w:pPr>
        <w:spacing w:line="360" w:lineRule="auto"/>
        <w:ind w:left="-284" w:right="-143" w:firstLine="851"/>
        <w:jc w:val="both"/>
        <w:rPr>
          <w:rFonts w:ascii="Times New Roman" w:hAnsi="Times New Roman"/>
          <w:sz w:val="24"/>
          <w:szCs w:val="24"/>
        </w:rPr>
      </w:pPr>
    </w:p>
    <w:p w:rsidR="00045CE2" w:rsidRDefault="00045CE2" w:rsidP="005530AD">
      <w:pPr>
        <w:spacing w:line="360" w:lineRule="auto"/>
        <w:ind w:left="-284" w:right="-143" w:firstLine="851"/>
        <w:jc w:val="both"/>
        <w:rPr>
          <w:rFonts w:ascii="Times New Roman" w:hAnsi="Times New Roman"/>
          <w:sz w:val="24"/>
          <w:szCs w:val="24"/>
        </w:rPr>
      </w:pPr>
    </w:p>
    <w:p w:rsidR="00045CE2"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1019" o:spid="_x0000_s1090" style="position:absolute;left:0;text-align:left;margin-left:42.8pt;margin-top:12.5pt;width:518.8pt;height:802.3pt;z-index:251634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">
            <v:rect id="Rectangle 88" o:spid="_x0000_s1091"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KAMUA&#10;AADdAAAADwAAAGRycy9kb3ducmV2LnhtbESPwW7CQAxE75X4h5WRuJUNHBAEFhSQkDhVJeUDrKxJ&#10;IrLekF2StF9fHyr1ZmvGM8+7w+ga1VMXas8GFvMEFHHhbc2lgdvX+X0NKkRki41nMvBNAQ77ydsO&#10;U+sHvlKfx1JJCIcUDVQxtqnWoajIYZj7lli0u+8cRlm7UtsOBwl3jV4myUo7rFkaKmzpVFHxyF/O&#10;wCOO/UdW5j/nze24KT6P2fB6ZsbMpmO2BRVpjP/mv+uLFfxkKf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soAxQAAAN0AAAAPAAAAAAAAAAAAAAAAAJgCAABkcnMv&#10;ZG93bnJldi54bWxQSwUGAAAAAAQABAD1AAAAigMAAAAA&#10;" filled="f" strokeweight="2pt"/>
            <v:line id="Line 89" o:spid="_x0000_s1092"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JM74AAADdAAAADwAAAGRycy9kb3ducmV2LnhtbERPvQrCMBDeBd8hnOCmqYIi1SgiVNzE&#10;6tLtbM622FxKE7W+vREEt/v4fm+16UwtntS6yrKCyTgCQZxbXXGh4HJORgsQziNrrC2Tgjc52Kz7&#10;vRXG2r74RM/UFyKEsItRQel9E0vp8pIMurFtiAN3s61BH2BbSN3iK4SbWk6jaC4NVhwaSmxoV1J+&#10;Tx9GwT27zJL9cafPdbrV1yLx2fWmlRoOuu0ShKfO/8U/90GH+dF0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4MkzvgAAAN0AAAAPAAAAAAAAAAAAAAAAAKEC&#10;AABkcnMvZG93bnJldi54bWxQSwUGAAAAAAQABAD5AAAAjAMAAAAA&#10;" strokeweight="2pt"/>
            <v:line id="Line 90" o:spid="_x0000_s1093"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XRL4AAADdAAAADwAAAGRycy9kb3ducmV2LnhtbERPvQrCMBDeBd8hnOCmqQVFqlFEqLiJ&#10;1cXtbM622FxKE7W+vREEt/v4fm+57kwtntS6yrKCyTgCQZxbXXGh4HxKR3MQziNrrC2Tgjc5WK/6&#10;vSUm2r74SM/MFyKEsEtQQel9k0jp8pIMurFtiAN3s61BH2BbSN3iK4SbWsZRNJMGKw4NJTa0LSm/&#10;Zw+j4H45T9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MldEvgAAAN0AAAAPAAAAAAAAAAAAAAAAAKEC&#10;AABkcnMvZG93bnJldi54bWxQSwUGAAAAAAQABAD5AAAAjAMAAAAA&#10;" strokeweight="2pt"/>
            <v:line id="Line 91" o:spid="_x0000_s1094"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y374AAADdAAAADwAAAGRycy9kb3ducmV2LnhtbERPvQrCMBDeBd8hnOCmqYoi1SgiVNzE&#10;6uJ2NmdbbC6liVrf3giC2318v7dct6YST2pcaVnBaBiBIM6sLjlXcD4lgzkI55E1VpZJwZscrFfd&#10;zhJjbV98pGfqcxFC2MWooPC+jqV0WUEG3dDWxIG72cagD7DJpW7wFcJNJcdRNJMGSw4NBda0LSi7&#10;pw+j4H45T5PdYatPVbrR1zzxl+tNK9XvtZsFCE+t/4t/7r0O86Px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fvLfvgAAAN0AAAAPAAAAAAAAAAAAAAAAAKEC&#10;AABkcnMvZG93bnJldi54bWxQSwUGAAAAAAQABAD5AAAAjAMAAAAA&#10;" strokeweight="2pt"/>
            <v:line id="Line 92" o:spid="_x0000_s1095"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qq74AAADdAAAADwAAAGRycy9kb3ducmV2LnhtbERPvQrCMBDeBd8hnOCmqaIi1SgiVNzE&#10;6uJ2NmdbbC6liVrf3giC2318v7dct6YST2pcaVnBaBiBIM6sLjlXcD4lgzkI55E1VpZJwZscrFfd&#10;zhJjbV98pGfqcxFC2MWooPC+jqV0WUEG3dDWxIG72cagD7DJpW7wFcJNJcdRNJMGSw4NBda0LSi7&#10;pw+j4H45T5PdYatPVbrR1zzxl+tNK9XvtZsFCE+t/4t/7r0O86Px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l2qrvgAAAN0AAAAPAAAAAAAAAAAAAAAAAKEC&#10;AABkcnMvZG93bnJldi54bWxQSwUGAAAAAAQABAD5AAAAjAMAAAAA&#10;" strokeweight="2pt"/>
            <v:line id="Line 93" o:spid="_x0000_s1096"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PML4AAADdAAAADwAAAGRycy9kb3ducmV2LnhtbERPvQrCMBDeBd8hnOCmqYIi1SgiVNzE&#10;6tLtbM622FxKE7W+vREEt/v4fm+16UwtntS6yrKCyTgCQZxbXXGh4HJORgsQziNrrC2Tgjc52Kz7&#10;vRXG2r74RM/UFyKEsItRQel9E0vp8pIMurFtiAN3s61BH2BbSN3iK4SbWk6jaC4NVhwaSmxoV1J+&#10;Tx9GwT27zJL9cafPdbrV1yLx2fWmlRoOuu0ShKfO/8U/90GH+dF0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288wvgAAAN0AAAAPAAAAAAAAAAAAAAAAAKEC&#10;AABkcnMvZG93bnJldi54bWxQSwUGAAAAAAQABAD5AAAAjAMAAAAA&#10;" strokeweight="2pt"/>
            <v:line id="Line 94" o:spid="_x0000_s1097"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RR74AAADdAAAADwAAAGRycy9kb3ducmV2LnhtbERPvQrCMBDeBd8hnOCmqYIi1SgiVNzE&#10;6tLtbM622FxKE7W+vREEt/v4fm+16UwtntS6yrKCyTgCQZxbXXGh4HJORgsQziNrrC2Tgjc52Kz7&#10;vRXG2r74RM/UFyKEsItRQel9E0vp8pIMurFtiAN3s61BH2BbSN3iK4SbWk6jaC4NVhwaSmxoV1J+&#10;Tx9GwT27zJL9cafPdbrV1yLx2fWmlRoOuu0ShKfO/8U/90GH+dF0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CVFHvgAAAN0AAAAPAAAAAAAAAAAAAAAAAKEC&#10;AABkcnMvZG93bnJldi54bWxQSwUGAAAAAAQABAD5AAAAjAMAAAAA&#10;" strokeweight="2pt"/>
            <v:line id="Line 95" o:spid="_x0000_s1098"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3L8AAADdAAAADwAAAGRycy9kb3ducmV2LnhtbERPSwrCMBDdC94hjOBOUwU/VKOIUHEn&#10;VjfuxmZsi82kNFHr7Y0guJvH+85y3ZpKPKlxpWUFo2EEgjizuuRcwfmUDOYgnEfWWFkmBW9ysF51&#10;O0uMtX3xkZ6pz0UIYRejgsL7OpbSZQUZdENbEwfuZhuDPsAml7rBVwg3lRxH0VQaLDk0FFjTtqDs&#10;nj6MgvvlPEl2h60+VelGX/PEX643rVS/124WIDy1/i/+ufc6zI/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X03L8AAADdAAAADwAAAAAAAAAAAAAAAACh&#10;AgAAZHJzL2Rvd25yZXYueG1sUEsFBgAAAAAEAAQA+QAAAI0DAAAAAA==&#10;" strokeweight="2pt"/>
            <v:line id="Line 96" o:spid="_x0000_s1099"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GRMYAAADdAAAADwAAAGRycy9kb3ducmV2LnhtbESPzW4CMQyE70i8Q2Sk3iALh6psCaji&#10;RyrqoeLnAczG3WzZOKskhW2fvj5U6s3WjGc+L1a9b9WNYmoCG5hOClDEVbAN1wbOp934CVTKyBbb&#10;wGTgmxKslsPBAksb7nyg2zHXSkI4lWjA5dyVWqfKkcc0CR2xaB8hesyyxlrbiHcJ962eFcWj9tiw&#10;NDjsaO2ouh6/vIF9vLxdpz+10xfex237vpkn/2nMw6h/eQaVqc//5r/rVyv4xUx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fBkTGAAAA3QAAAA8AAAAAAAAA&#10;AAAAAAAAoQIAAGRycy9kb3ducmV2LnhtbFBLBQYAAAAABAAEAPkAAACUAwAAAAA=&#10;" strokeweight="1pt"/>
            <v:line id="Line 97" o:spid="_x0000_s1100"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FNb4AAADdAAAADwAAAGRycy9kb3ducmV2LnhtbERPvQrCMBDeBd8hnOCmqYKi1SgiVNzE&#10;6uJ2NmdbbC6liVrf3giC2318v7dct6YST2pcaVnBaBiBIM6sLjlXcD4lgxkI55E1VpZJwZscrFfd&#10;zhJjbV98pGfqcxFC2MWooPC+jqV0WUEG3dDWxIG72cagD7DJpW7wFcJNJcdRNJUGSw4NBda0LSi7&#10;pw+j4H45T5LdYatPVbrR1zzxl+tNK9XvtZsFCE+t/4t/7r0O86Px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lsU1vgAAAN0AAAAPAAAAAAAAAAAAAAAAAKEC&#10;AABkcnMvZG93bnJldi54bWxQSwUGAAAAAAQABAD5AAAAjAMAAAAA&#10;" strokeweight="2pt"/>
            <v:line id="Line 98" o:spid="_x0000_s1101"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n8YAAADdAAAADwAAAGRycy9kb3ducmV2LnhtbESPzWoDMQyE74W8g1Ggt8abF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nJ/GAAAA3QAAAA8AAAAAAAAA&#10;AAAAAAAAoQIAAGRycy9kb3ducmV2LnhtbFBLBQYAAAAABAAEAPkAAACUAwAAAAA=&#10;" strokeweight="1pt"/>
            <v:rect id="Rectangle 99" o:spid="_x0000_s1102"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8mMEA&#10;AADdAAAADwAAAGRycy9kb3ducmV2LnhtbERP32vCMBB+H/g/hBP2NhN1iHampQiCr3YTfDyaW9ut&#10;udQkavffm8Fgb/fx/bxtMdpe3MiHzrGG+UyBIK6d6bjR8PG+f1mDCBHZYO+YNPxQgCKfPG0xM+7O&#10;R7pVsREphEOGGtoYh0zKULdkMczcQJy4T+ctxgR9I43Hewq3vVwotZIWO04NLQ60a6n+rq5WQ1l+&#10;jadLtcF9kGvlV+bVNOVZ6+fpWL6BiDTGf/Gf+2DSfLWc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1vJj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00" o:spid="_x0000_s1103"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i78AA&#10;AADdAAAADwAAAGRycy9kb3ducmV2LnhtbERPS4vCMBC+L/gfwgje1sQHol2jlAXBq3UFj0Mz23a3&#10;mdQkq/XfG0HY23x8z1lve9uKK/nQONYwGSsQxKUzDVcavo679yWIEJENto5Jw50CbDeDtzVmxt34&#10;QNciViKFcMhQQx1jl0kZyposhrHriBP37bzFmKCvpPF4S+G2lVOlFtJiw6mhxo4+ayp/iz+rIc9/&#10;+tOlWOEuyKXyCzM3VX7WejTs8w8Qkfr4L3659ybNV7Mp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ci78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01" o:spid="_x0000_s1104"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HdMEA&#10;AADdAAAADwAAAGRycy9kb3ducmV2LnhtbERPS2sCMRC+C/0PYYTeNPGBrFujLILQa1cFj8Nmurvt&#10;ZrJNUt3++0YQvM3H95zNbrCduJIPrWMNs6kCQVw503Kt4XQ8TDIQISIb7ByThj8KsNu+jDaYG3fj&#10;D7qWsRYphEOOGpoY+1zKUDVkMUxdT5y4T+ctxgR9LY3HWwq3nZwrtZIWW04NDfa0b6j6Ln+thqL4&#10;Gs4/5RoPQWbKr8zS1MVF69fxULyBiDTEp/jhfjdpvlos4P5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rh3T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02" o:spid="_x0000_s1105"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fAMEA&#10;AADdAAAADwAAAGRycy9kb3ducmV2LnhtbERP32vCMBB+F/Y/hBP2polOpHZGKYKw11UFH4/m1nZr&#10;Ll2SafffG0Hw7T6+n7feDrYTF/KhdaxhNlUgiCtnWq41HA/7SQYiRGSDnWPS8E8BtpuX0Rpz4678&#10;SZcy1iKFcMhRQxNjn0sZqoYshqnriRP35bzFmKCvpfF4TeG2k3OlltJiy6mhwZ52DVU/5Z/VUBTf&#10;w+m3XOE+yEz5pVmYujhr/ToeincQkYb4FD/cHybNV28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HwD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03" o:spid="_x0000_s1106"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m8EA&#10;AADdAAAADwAAAGRycy9kb3ducmV2LnhtbERPS2sCMRC+F/wPYQRvNfFRsVujLILgtVsFj8Nmurt1&#10;M1mTqOu/b4RCb/PxPWe16W0rbuRD41jDZKxAEJfONFxpOHztXpcgQkQ22DomDQ8KsFkPXlaYGXfn&#10;T7oVsRIphEOGGuoYu0zKUNZkMYxdR5y4b+ctxgR9JY3Hewq3rZwqtZAWG04NNXa0rak8F1erIc9/&#10;+uOleMddkEvlF2Zuqvyk9WjY5x8gIvXxX/zn3ps0X83e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upv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04" o:spid="_x0000_s1107"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k7MEA&#10;AADdAAAADwAAAGRycy9kb3ducmV2LnhtbERPS2vCQBC+C/0PyxS86W4fBI3ZSCgIvZpa6HHIjkls&#10;djbd3Wr8926h4G0+vucU28kO4kw+9I41PC0VCOLGmZ5bDYeP3WIFIkRkg4Nj0nClANvyYVZgbtyF&#10;93SuYytSCIccNXQxjrmUoenIYli6kThxR+ctxgR9K43HSwq3g3xWKpMWe04NHY701lHzXf9aDVV1&#10;mj5/6jXuglwpn5lX01ZfWs8fp2oDItIU7+J/97tJ89VL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JOz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05" o:spid="_x0000_s1108"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Bd8EA&#10;AADdAAAADwAAAGRycy9kb3ducmV2LnhtbERP32vCMBB+H+x/CCf4NhM3Udc1lTIQfLVT2OPR3Npq&#10;c+mSTOt/bwaDvd3H9/PyzWh7cSEfOsca5jMFgrh2puNGw+Fj+7QGESKywd4xabhRgE3x+JBjZtyV&#10;93SpYiNSCIcMNbQxDpmUoW7JYpi5gThxX85bjAn6RhqP1xRue/ms1FJa7Dg1tDjQe0v1ufqxGsry&#10;NB6/q1fcBrlWfmkWpik/tZ5OxvINRKQx/ov/3DuT5quXFf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gXfBAAAA3QAAAA8AAAAAAAAAAAAAAAAAmAIAAGRycy9kb3du&#10;cmV2LnhtbFBLBQYAAAAABAAEAPUAAACGAwAAAAA=&#10;" filled="f" stroked="f" strokeweight=".25pt">
              <v:textbox inset="1pt,1pt,1pt,1pt">
                <w:txbxContent>
                  <w:p w:rsidR="00045CE2" w:rsidRPr="00220264" w:rsidRDefault="00045CE2" w:rsidP="008715C1">
                    <w:pPr>
                      <w:jc w:val="center"/>
                    </w:pPr>
                  </w:p>
                </w:txbxContent>
              </v:textbox>
            </v:rect>
            <v:rect id="Rectangle 106" o:spid="_x0000_s1109"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VBcQA&#10;AADdAAAADwAAAGRycy9kb3ducmV2LnhtbESPT2/CMAzF70h8h8iTdoNkf4RYIaBqEtKuKyDtaDWm&#10;LTROSTLovv18mLSbrff83s/r7eh7daOYusAWnuYGFHEdXMeNhcN+N1uCShnZYR+YLPxQgu1mOllj&#10;4cKdP+lW5UZJCKcCLbQ5D4XWqW7JY5qHgVi0U4ges6yx0S7iXcJ9r5+NWWiPHUtDiwO9t1Rfqm9v&#10;oSzP4/FaveEu6aWJC/fqmvLL2seHsVyByjTmf/Pf9YcTfPMi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FQX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t>5 Мероприятия по обеспечению экологической безопасности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Заключение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50</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Список использованных источников</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52</w:t>
      </w:r>
    </w:p>
    <w:p w:rsidR="00045CE2" w:rsidRDefault="00045CE2" w:rsidP="00FB2F36">
      <w:pPr>
        <w:spacing w:line="360" w:lineRule="auto"/>
        <w:ind w:left="-284" w:right="-143" w:firstLine="851"/>
        <w:jc w:val="both"/>
        <w:rPr>
          <w:rFonts w:ascii="Times New Roman" w:hAnsi="Times New Roman"/>
          <w:sz w:val="24"/>
          <w:szCs w:val="24"/>
        </w:rPr>
      </w:pPr>
      <w:r>
        <w:rPr>
          <w:rFonts w:ascii="Times New Roman" w:hAnsi="Times New Roman"/>
          <w:sz w:val="24"/>
          <w:szCs w:val="24"/>
        </w:rPr>
        <w:t>Приложение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53</w:t>
      </w:r>
      <w:bookmarkStart w:id="0" w:name="_GoBack"/>
      <w:bookmarkEnd w:id="0"/>
    </w:p>
    <w:p w:rsidR="00045CE2" w:rsidRPr="005530AD" w:rsidRDefault="00045CE2" w:rsidP="003A7DEB">
      <w:pPr>
        <w:spacing w:after="0" w:line="240" w:lineRule="auto"/>
        <w:rPr>
          <w:rFonts w:ascii="Times New Roman" w:hAnsi="Times New Roman"/>
          <w:sz w:val="24"/>
          <w:szCs w:val="24"/>
        </w:rPr>
      </w:pPr>
      <w:r>
        <w:rPr>
          <w:rFonts w:ascii="Times New Roman" w:hAnsi="Times New Roman"/>
          <w:sz w:val="24"/>
          <w:szCs w:val="24"/>
        </w:rPr>
        <w:br w:type="page"/>
      </w:r>
    </w:p>
    <w:p w:rsidR="00045CE2" w:rsidRPr="005530AD" w:rsidRDefault="00045CE2" w:rsidP="005530AD">
      <w:pPr>
        <w:spacing w:after="0" w:line="360" w:lineRule="auto"/>
        <w:ind w:left="-284" w:right="-143" w:firstLine="851"/>
        <w:jc w:val="both"/>
        <w:rPr>
          <w:rFonts w:ascii="Times New Roman" w:hAnsi="Times New Roman"/>
          <w:sz w:val="24"/>
          <w:szCs w:val="24"/>
        </w:rPr>
      </w:pPr>
      <w:r>
        <w:rPr>
          <w:noProof/>
          <w:lang w:eastAsia="ru-RU"/>
        </w:rPr>
        <w:pict>
          <v:group id="Группа 1039" o:spid="_x0000_s1110" style="position:absolute;left:0;text-align:left;margin-left:42.7pt;margin-top:19.05pt;width:518.8pt;height:802.3pt;z-index:251635200;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">
            <v:rect id="Rectangle 108" o:spid="_x0000_s1111" style="position:absolute;left:1134;top:397;width:10376;height:16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voMUA&#10;AADdAAAADwAAAGRycy9kb3ducmV2LnhtbESPQWvCQBCF74X+h2UK3uqmIqKpq0RB8FQ09QcM2WkS&#10;zM7G7Jqk/fWdg+BthvfmvW/W29E1qqcu1J4NfEwTUMSFtzWXBi7fh/clqBCRLTaeycAvBdhuXl/W&#10;mFo/8Jn6PJZKQjikaKCKsU21DkVFDsPUt8Si/fjOYZS1K7XtcJBw1+hZkiy0w5qlocKW9hUV1/zu&#10;DFzj2H9lZf53WF12q+K0y4b7LTNm8jZmn6AijfFpflwfreAnc+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S+gxQAAAN0AAAAPAAAAAAAAAAAAAAAAAJgCAABkcnMv&#10;ZG93bnJldi54bWxQSwUGAAAAAAQABAD1AAAAigMAAAAA&#10;" filled="f" strokeweight="2pt"/>
            <v:line id="Line 109" o:spid="_x0000_s1112" style="position:absolute;visibility:visibl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8sk74AAADdAAAADwAAAGRycy9kb3ducmV2LnhtbERPvQrCMBDeBd8hnOCmqaIi1SgiVNzE&#10;6uJ2NmdbbC6liVrf3giC2318v7dct6YST2pcaVnBaBiBIM6sLjlXcD4lgzkI55E1VpZJwZscrFfd&#10;zhJjbV98pGfqcxFC2MWooPC+jqV0WUEG3dDWxIG72cagD7DJpW7wFcJNJcdRNJMGSw4NBda0LSi7&#10;pw+j4H45T5PdYatPVbrR1zzxl+tNK9XvtZsFCE+t/4t/7r0O86PJ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PyyTvgAAAN0AAAAPAAAAAAAAAAAAAAAAAKEC&#10;AABkcnMvZG93bnJldi54bWxQSwUGAAAAAAQABAD5AAAAjAMAAAAA&#10;" strokeweight="2pt"/>
            <v:line id="Line 110" o:spid="_x0000_s1113" style="position:absolute;visibility:visibl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y5L4AAADdAAAADwAAAGRycy9kb3ducmV2LnhtbERPvQrCMBDeBd8hnOCmqaIi1SgiVNzE&#10;6uJ2NmdbbC6liVrf3giC2318v7dct6YST2pcaVnBaBiBIM6sLjlXcD4lgzkI55E1VpZJwZscrFfd&#10;zhJjbV98pGfqcxFC2MWooPC+jqV0WUEG3dDWxIG72cagD7DJpW7wFcJNJcdRNJMGSw4NBda0LSi7&#10;pw+j4H45T5PdYatPVbrR1zzxl+tNK9XvtZsFCE+t/4t/7r0O86PJ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7bLkvgAAAN0AAAAPAAAAAAAAAAAAAAAAAKEC&#10;AABkcnMvZG93bnJldi54bWxQSwUGAAAAAAQABAD5AAAAjAMAAAAA&#10;" strokeweight="2pt"/>
            <v:line id="Line 111" o:spid="_x0000_s1114" style="position:absolute;visibility:visibl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EXf8EAAADdAAAADwAAAGRycy9kb3ducmV2LnhtbERPS4vCMBC+L/gfwgje1tTHitRGEaHi&#10;bbF68TY20wc2k9JErf9+Iwh7m4/vOcmmN414UOdqywom4wgEcW51zaWC8yn9XoJwHlljY5kUvMjB&#10;Zj34SjDW9slHemS+FCGEXYwKKu/bWEqXV2TQjW1LHLjCdgZ9gF0pdYfPEG4aOY2ihTRYc2iosKVd&#10;RfktuxsFt8v5J93/7vSpybb6Wqb+ci20UqNhv12B8NT7f/HHfdBhfjSfwf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oRd/wQAAAN0AAAAPAAAAAAAAAAAAAAAA&#10;AKECAABkcnMvZG93bnJldi54bWxQSwUGAAAAAAQABAD5AAAAjwMAAAAA&#10;" strokeweight="2pt"/>
            <v:line id="Line 112" o:spid="_x0000_s1115" style="position:absolute;visibility:visibl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PC74AAADdAAAADwAAAGRycy9kb3ducmV2LnhtbERPvQrCMBDeBd8hnOCmqaIi1SgiVNzE&#10;6uJ2NmdbbC6liVrf3giC2318v7dct6YST2pcaVnBaBiBIM6sLjlXcD4lgzkI55E1VpZJwZscrFfd&#10;zhJjbV98pGfqcxFC2MWooPC+jqV0WUEG3dDWxIG72cagD7DJpW7wFcJNJcdRNJMGSw4NBda0LSi7&#10;pw+j4H45T5PdYatPVbrR1zzxl+tNK9XvtZsFCE+t/4t/7r0O86PJ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SI8LvgAAAN0AAAAPAAAAAAAAAAAAAAAAAKEC&#10;AABkcnMvZG93bnJldi54bWxQSwUGAAAAAAQABAD5AAAAjAMAAAAA&#10;" strokeweight="2pt"/>
            <v:line id="Line 113" o:spid="_x0000_s1116" style="position:absolute;visibility:visibl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qkL4AAADdAAAADwAAAGRycy9kb3ducmV2LnhtbERPvQrCMBDeBd8hnOCmqaI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BCqQvgAAAN0AAAAPAAAAAAAAAAAAAAAAAKEC&#10;AABkcnMvZG93bnJldi54bWxQSwUGAAAAAAQABAD5AAAAjAMAAAAA&#10;" strokeweight="2pt"/>
            <v:line id="Line 114" o:spid="_x0000_s1117" style="position:absolute;visibility:visibl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a0574AAADdAAAADwAAAGRycy9kb3ducmV2LnhtbERPvQrCMBDeBd8hnOCmqaIi1SgiVNzE&#10;6uJ2NmdbbC6liVrf3giC2318v7dct6YST2pcaVnBaBiBIM6sLjlXcD4lgzkI55E1VpZJwZscrFfd&#10;zhJjbV98pGfqcxFC2MWooPC+jqV0WUEG3dDWxIG72cagD7DJpW7wFcJNJcdRNJMGSw4NBda0LSi7&#10;pw+j4H45T5PdYatPVbrR1zzxl+tNK9XvtZsFCE+t/4t/7r0O86PJ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1rTnvgAAAN0AAAAPAAAAAAAAAAAAAAAAAKEC&#10;AABkcnMvZG93bnJldi54bWxQSwUGAAAAAAQABAD5AAAAjAMAAAAA&#10;" strokeweight="2pt"/>
            <v:line id="Line 115" o:spid="_x0000_s1118" style="position:absolute;visibility:visibl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3lsMAAADdAAAADwAAAGRycy9kb3ducmV2LnhtbERPzWoCMRC+C32HMEJvNasUratRim1B&#10;6aF06wOMm3GzupksSaqrT98IBW/z8f3OfNnZRpzIh9qxguEgA0FcOl1zpWD78/H0AiJEZI2NY1Jw&#10;oQDLxUNvjrl2Z/6mUxErkUI45KjAxNjmUobSkMUwcC1x4vbOW4wJ+kpqj+cUbhs5yrKxtFhzajDY&#10;0spQeSx+rYKN330eh9fKyB1v/Hvz9TYN9qDUY797nYGI1MW7+N+91ml+9jy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fd5bDAAAA3QAAAA8AAAAAAAAAAAAA&#10;AAAAoQIAAGRycy9kb3ducmV2LnhtbFBLBQYAAAAABAAEAPkAAACRAwAAAAA=&#10;" strokeweight="1pt"/>
            <v:line id="Line 116" o:spid="_x0000_s1119" style="position:absolute;visibility:visibl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Dj5MYAAADdAAAADwAAAGRycy9kb3ducmV2LnhtbESPzWoDMQyE74W8g1Ggt8abUEqzjRNK&#10;fqChh5KfB1DW6nqbtbzYTrLt01eHQm8SM5r5NFv0vlVXiqkJbGA8KkARV8E2XBs4HjYPz6BSRrbY&#10;BiYD35RgMR/czbC04cY7uu5zrSSEU4kGXM5dqXWqHHlMo9ARi/YZoscsa6y1jXiTcN/qSVE8aY8N&#10;S4PDjpaOqvP+4g1s4+n9PP6pnT7xNq7bj9U0+S9j7of96wuoTH3+N/9dv1nBLx4F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A4+TGAAAA3QAAAA8AAAAAAAAA&#10;AAAAAAAAoQIAAGRycy9kb3ducmV2LnhtbFBLBQYAAAAABAAEAPkAAACUAwAAAAA=&#10;" strokeweight="1pt"/>
            <v:rect id="Rectangle 117" o:spid="_x0000_s1120" style="position:absolute;left:1162;top:14476;width:458;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D48EA&#10;AADdAAAADwAAAGRycy9kb3ducmV2LnhtbERPTWvDMAy9D/YfjAq9LXZHCE1at4RBYddmG/QoYjXJ&#10;FsuZ7bXpv68Hg930eJ/a7mc7igv5MDjWsMoUCOLWmYE7De9vh6c1iBCRDY6OScONAux3jw9brIy7&#10;8pEuTexECuFQoYY+xqmSMrQ9WQyZm4gTd3beYkzQd9J4vKZwO8pnpQppceDU0ONELz21X82P1VDX&#10;n/PHd1PiIci18oXJTVeftF4u5noDItIc/8V/7leT5qu8hN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w+PBAAAA3Q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Изм.</w:t>
                    </w:r>
                  </w:p>
                </w:txbxContent>
              </v:textbox>
            </v:rect>
            <v:rect id="Rectangle 118" o:spid="_x0000_s1121" style="position:absolute;left:1679;top:14476;width:571;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8o8QA&#10;AADdAAAADwAAAGRycy9kb3ducmV2LnhtbESPQW/CMAyF70j8h8iTdoNk04ZYIaBqEtKuKyDtaDWm&#10;LTROSTLo/v18mLSbrff83uf1dvS9ulFMXWALT3MDirgOruPGwmG/my1BpYzssA9MFn4owXYznayx&#10;cOHOn3SrcqMkhFOBFtqch0LrVLfkMc3DQCzaKUSPWdbYaBfxLuG+18/GLLTHjqWhxYHeW6ov1be3&#10;UJbn8Xit3nCX9NLEhXtxTfll7ePDWK5AZRrzv/nv+sMJvnkV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KPEAAAA3QAAAA8AAAAAAAAAAAAAAAAAmAIAAGRycy9k&#10;b3ducmV2LnhtbFBLBQYAAAAABAAEAPUAAACJAwAAAAA=&#10;" filled="f" stroked="f" strokeweight=".25pt">
              <v:textbox inset="1pt,1pt,1pt,1pt">
                <w:txbxContent>
                  <w:p w:rsidR="00045CE2" w:rsidRDefault="00045CE2" w:rsidP="00F563B6">
                    <w:pPr>
                      <w:pStyle w:val="a"/>
                      <w:jc w:val="center"/>
                      <w:rPr>
                        <w:sz w:val="18"/>
                      </w:rPr>
                    </w:pPr>
                    <w:r>
                      <w:rPr>
                        <w:sz w:val="18"/>
                      </w:rPr>
                      <w:t>Лист</w:t>
                    </w:r>
                  </w:p>
                </w:txbxContent>
              </v:textbox>
            </v:rect>
            <v:rect id="Rectangle 119" o:spid="_x0000_s1122" style="position:absolute;left:2310;top:14476;width:133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ZOMEA&#10;AADdAAAADwAAAGRycy9kb3ducmV2LnhtbERP32vCMBB+H/g/hBP2NhPFiXampQiCr3YTfDyaW9ut&#10;udQkavffm8Fgb/fx/bxtMdpe3MiHzrGG+UyBIK6d6bjR8PG+f1mDCBHZYO+YNPxQgCKfPG0xM+7O&#10;R7pVsREphEOGGtoYh0zKULdkMczcQJy4T+ctxgR9I43Hewq3vVwotZIWO04NLQ60a6n+rq5WQ1l+&#10;jadLtcF9kGvlV2ZpmvKs9fN0LN9ARBrjv/jPfTBpvnqd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WTjBAAAA3Q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 докум.</w:t>
                    </w:r>
                  </w:p>
                </w:txbxContent>
              </v:textbox>
            </v:rect>
            <v:rect id="Rectangle 120" o:spid="_x0000_s1123" style="position:absolute;left:3719;top:14476;width:796;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T8AA&#10;AADdAAAADwAAAGRycy9kb3ducmV2LnhtbERPTYvCMBC9L/gfwgje1kRR0a5RyoLg1bqCx6GZbbvb&#10;TGqS1frvjSDsbR7vc9bb3rbiSj40jjVMxgoEcelMw5WGr+PufQkiRGSDrWPScKcA283gbY2ZcTc+&#10;0LWIlUghHDLUUMfYZVKGsiaLYew64sR9O28xJugraTzeUrht5VSphbTYcGqosaPPmsrf4s9qyPOf&#10;/nQpVrgLcqn8wsxMlZ+1Hg37/ANEpD7+i1/uvUnz1XwK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jHT8AAAADdAAAADwAAAAAAAAAAAAAAAACYAgAAZHJzL2Rvd25y&#10;ZXYueG1sUEsFBgAAAAAEAAQA9QAAAIUDAAAAAA==&#10;" filled="f" stroked="f" strokeweight=".25pt">
              <v:textbox inset="1pt,1pt,1pt,1pt">
                <w:txbxContent>
                  <w:p w:rsidR="00045CE2" w:rsidRDefault="00045CE2" w:rsidP="00F563B6">
                    <w:pPr>
                      <w:pStyle w:val="a"/>
                      <w:jc w:val="center"/>
                      <w:rPr>
                        <w:sz w:val="18"/>
                      </w:rPr>
                    </w:pPr>
                    <w:r>
                      <w:rPr>
                        <w:sz w:val="18"/>
                      </w:rPr>
                      <w:t>Подпись</w:t>
                    </w:r>
                  </w:p>
                </w:txbxContent>
              </v:textbox>
            </v:rect>
            <v:rect id="Rectangle 121" o:spid="_x0000_s1124" style="position:absolute;left:4560;top:14476;width:51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i1MEA&#10;AADdAAAADwAAAGRycy9kb3ducmV2LnhtbERPS2sCMRC+F/wPYQRvNfFRsVujLILgtVsFj8Nmurt1&#10;M1mTqOu/b4RCb/PxPWe16W0rbuRD41jDZKxAEJfONFxpOHztXpcgQkQ22DomDQ8KsFkPXlaYGXfn&#10;T7oVsRIphEOGGuoYu0zKUNZkMYxdR5y4b+ctxgR9JY3Hewq3rZwqtZAWG04NNXa0rak8F1erIc9/&#10;+uOleMddkEvlF2Zuqvyk9WjY5x8gIvXxX/zn3ps0X73N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0YtTBAAAA3Q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Дата</w:t>
                    </w:r>
                  </w:p>
                </w:txbxContent>
              </v:textbox>
            </v:rect>
            <v:rect id="Rectangle 122" o:spid="_x0000_s1125" style="position:absolute;left:8535;top:15330;width:50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6oMEA&#10;AADdAAAADwAAAGRycy9kb3ducmV2LnhtbERP32vCMBB+F/Y/hBP2pomiUjujFEHY66qCj0dza7s1&#10;ly7JtPvvF0Hw7T6+n7fZDbYTV/KhdaxhNlUgiCtnWq41nI6HSQYiRGSDnWPS8EcBdtuX0QZz4278&#10;Qdcy1iKFcMhRQxNjn0sZqoYshqnriRP36bzFmKCvpfF4S+G2k3OlVtJiy6mhwZ72DVXf5a/VUBRf&#10;w/mnXOMhyEz5lVmYurho/ToeijcQkYb4FD/c7ybNV8s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qDBAAAA3Q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Лист</w:t>
                    </w:r>
                  </w:p>
                </w:txbxContent>
              </v:textbox>
            </v:rect>
            <v:rect id="Rectangle 123" o:spid="_x0000_s1126" style="position:absolute;left:9023;top:15329;width:592;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fO8EA&#10;AADdAAAADwAAAGRycy9kb3ducmV2LnhtbERP32vCMBB+F/Y/hBP2pokypXZGKYKw11UFH4/m1nZr&#10;Ll2SafffG0Hw7T6+n7feDrYTF/KhdaxhNlUgiCtnWq41HA/7SQYiRGSDnWPS8E8BtpuX0Rpz4678&#10;SZcy1iKFcMhRQxNjn0sZqoYshqnriRP35bzFmKCvpfF4TeG2k3OlltJiy6mhwZ52DVU/5Z/VUBTf&#10;w+m3XOE+yEz5pXkzdXHW+nU8FO8gIg3xKX64P0yarxY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RXzvBAAAA3QAAAA8AAAAAAAAAAAAAAAAAmAIAAGRycy9kb3du&#10;cmV2LnhtbFBLBQYAAAAABAAEAPUAAACGAwAAAAA=&#10;" filled="f" stroked="f" strokeweight=".25pt">
              <v:textbox inset="1pt,1pt,1pt,1pt">
                <w:txbxContent>
                  <w:p w:rsidR="00045CE2" w:rsidRPr="00F509A6" w:rsidRDefault="00045CE2" w:rsidP="00F563B6">
                    <w:pPr>
                      <w:pStyle w:val="a"/>
                      <w:jc w:val="center"/>
                      <w:rPr>
                        <w:sz w:val="18"/>
                        <w:lang w:val="ru-RU"/>
                      </w:rPr>
                    </w:pPr>
                  </w:p>
                </w:txbxContent>
              </v:textbox>
            </v:rect>
            <v:rect id="Rectangle 124" o:spid="_x0000_s1127" style="position:absolute;left:5146;top:13559;width:6308;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BTMEA&#10;AADdAAAADwAAAGRycy9kb3ducmV2LnhtbERP32vCMBB+F/Y/hBv4psnGVrQ2lTIQ9mrnYI9Hc7Z1&#10;zaVLMq3/vRkMfLuP7+cV28kO4kw+9I41PC0VCOLGmZ5bDYeP3WIFIkRkg4Nj0nClANvyYVZgbtyF&#10;93SuYytSCIccNXQxjrmUoenIYli6kThxR+ctxgR9K43HSwq3g3xWKpMWe04NHY701lHzXf9aDVV1&#10;mj5/6jXuglwpn5kX01ZfWs8fp2oDItIU7+J/97tJ89Vr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DwUzBAAAA3QAAAA8AAAAAAAAAAAAAAAAAmAIAAGRycy9kb3du&#10;cmV2LnhtbFBLBQYAAAAABAAEAPUAAACGAwAAAAA=&#10;" filled="f" stroked="f" strokeweight=".25pt">
              <v:textbox inset="1pt,1pt,1pt,1pt">
                <w:txbxContent>
                  <w:p w:rsidR="00045CE2" w:rsidRPr="00F63BDE" w:rsidRDefault="00045CE2" w:rsidP="00F563B6">
                    <w:pPr>
                      <w:pStyle w:val="a"/>
                      <w:rPr>
                        <w:rFonts w:ascii="Journal" w:hAnsi="Journal"/>
                        <w:lang w:val="ru-RU"/>
                      </w:rPr>
                    </w:pPr>
                    <w:r>
                      <w:rPr>
                        <w:rFonts w:ascii="Journal Cyr" w:hAnsi="Journal Cyr"/>
                        <w:lang w:val="ru-RU"/>
                      </w:rPr>
                      <w:t xml:space="preserve">     Д.2513.01.08.50.007.0000 ПЗ</w:t>
                    </w:r>
                  </w:p>
                  <w:p w:rsidR="00045CE2" w:rsidRDefault="00045CE2" w:rsidP="00F563B6">
                    <w:pPr>
                      <w:pStyle w:val="a"/>
                      <w:jc w:val="center"/>
                      <w:rPr>
                        <w:rFonts w:ascii="Journal" w:hAnsi="Journal"/>
                        <w:lang w:val="ru-RU"/>
                      </w:rPr>
                    </w:pPr>
                  </w:p>
                </w:txbxContent>
              </v:textbox>
            </v:rect>
            <v:line id="Line 125" o:spid="_x0000_s1128" style="position:absolute;visibility:visibl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Hob8AAADdAAAADwAAAGRycy9kb3ducmV2LnhtbERPSwrCMBDdC94hjOBOUwU/VKOIUHEn&#10;VjfuxmZsi82kNFHr7Y0guJvH+85y3ZpKPKlxpWUFo2EEgjizuuRcwfmUDOYgnEfWWFkmBW9ysF51&#10;O0uMtX3xkZ6pz0UIYRejgsL7OpbSZQUZdENbEwfuZhuDPsAml7rBVwg3lRxH0VQaLDk0FFjTtqDs&#10;nj6MgvvlPEl2h60+VelGX/PEX643rVS/124WIDy1/i/+ufc6zI8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OHob8AAADdAAAADwAAAAAAAAAAAAAAAACh&#10;AgAAZHJzL2Rvd25yZXYueG1sUEsFBgAAAAAEAAQA+QAAAI0DAAAAAA==&#10;" strokeweight="2pt"/>
            <v:line id="Line 126" o:spid="_x0000_s1129" style="position:absolute;visibility:visibl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T08IAAADdAAAADwAAAGRycy9kb3ducmV2LnhtbESPQYvCQAyF74L/YYjgTacuKFIdRYQu&#10;3sTqxVvsxLbYyZTOqPXfm8PC3hLey3tf1tveNepFXag9G5hNE1DEhbc1lwYu52yyBBUissXGMxn4&#10;UIDtZjhYY2r9m0/0ymOpJIRDigaqGNtU61BU5DBMfUss2t13DqOsXalth28Jd43+SZKFdlizNFTY&#10;0r6i4pE/nYHH9TLPfo97e27ynb2VWbze7taY8ajfrUBF6uO/+e/6YAU/mQu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wT08IAAADdAAAADwAAAAAAAAAAAAAA&#10;AAChAgAAZHJzL2Rvd25yZXYueG1sUEsFBgAAAAAEAAQA+QAAAJADAAAAAA==&#10;" strokeweight="2pt"/>
            <v:line id="Line 127" o:spid="_x0000_s1130" style="position:absolute;visibility:visibl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C2SL4AAADdAAAADwAAAGRycy9kb3ducmV2LnhtbERPvQrCMBDeBd8hnOCmqYKi1SgiVNzE&#10;6uJ2NmdbbC6liVrf3giC2318v7dct6YST2pcaVnBaBiBIM6sLjlXcD4lgxkI55E1VpZJwZscrFfd&#10;zhJjbV98pGfqcxFC2MWooPC+jqV0WUEG3dDWxIG72cagD7DJpW7wFcJNJcdRNJUGSw4NBda0LSi7&#10;pw+j4H45T5LdYatPVbrR1zzxl+tNK9XvtZsFCE+t/4t/7r0O86PJ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kLZIvgAAAN0AAAAPAAAAAAAAAAAAAAAAAKEC&#10;AABkcnMvZG93bnJldi54bWxQSwUGAAAAAAQABAD5AAAAjAMAAAAA&#10;" strokeweight="2pt"/>
            <v:line id="Line 128" o:spid="_x0000_s1131" style="position:absolute;visibility:visibl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zgsUAAADdAAAADwAAAGRycy9kb3ducmV2LnhtbESPwW4CMQxE75X4h8hI3EqWHhDdElAF&#10;rQTigEr7AWbjbrZsnFWSwrZfjw9I3GzNeOZ5vux9q84UUxPYwGRcgCKugm24NvD1+f44A5UyssU2&#10;MBn4owTLxeBhjqUNF/6g8yHXSkI4lWjA5dyVWqfKkcc0Dh2xaN8hesyyxlrbiBcJ961+Koqp9tiw&#10;NDjsaOWoOh1+vYFtPO5Ok//a6SNv41u7Xz8n/2PMaNi/voDK1Oe7+Xa9sYJfTIVf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OzgsUAAADdAAAADwAAAAAAAAAA&#10;AAAAAAChAgAAZHJzL2Rvd25yZXYueG1sUEsFBgAAAAAEAAQA+QAAAJMDAAAAAA==&#10;" strokeweight="1pt"/>
            <v:line id="Line 129" o:spid="_x0000_s1132" style="position:absolute;visibility:visibl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8WGcIAAADdAAAADwAAAGRycy9kb3ducmV2LnhtbERPzWoCMRC+C32HMIXeNLseRFejSGuh&#10;4kG0fYBxM25WN5MlSXXbpzeC4G0+vt+ZLTrbiAv5UDtWkA8yEMSl0zVXCn6+P/tjECEia2wck4I/&#10;CrCYv/RmWGh35R1d9rESKYRDgQpMjG0hZSgNWQwD1xIn7ui8xZigr6T2eE3htpHDLBtJizWnBoMt&#10;vRsqz/tfq2DtD5tz/l8ZeeC1XzXbj0mwJ6XeXrvlFESkLj7FD/eXTvOzUQ7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8WGcIAAADdAAAADwAAAAAAAAAAAAAA&#10;AAChAgAAZHJzL2Rvd25yZXYueG1sUEsFBgAAAAAEAAQA+QAAAJADAAAAAA==&#10;" strokeweight="1pt"/>
            <v:group id="Group 130" o:spid="_x0000_s1133"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rect id="Rectangle 131" o:spid="_x0000_s113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oacEA&#10;AADdAAAADwAAAGRycy9kb3ducmV2LnhtbERPS2vCQBC+C/0PyxS86W4fBI3ZSCgIvZpa6HHIjkls&#10;djbd3Wr8926h4G0+vucU28kO4kw+9I41PC0VCOLGmZ5bDYeP3WIFIkRkg4Nj0nClANvyYVZgbtyF&#10;93SuYytSCIccNXQxjrmUoenIYli6kThxR+ctxgR9K43HSwq3g3xWKpMWe04NHY701lHzXf9aDVV1&#10;mj5/6jXuglwpn5lX01ZfWs8fp2oDItIU7+J/97tJ81X2A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YqGnBAAAA3QAAAA8AAAAAAAAAAAAAAAAAmAIAAGRycy9kb3du&#10;cmV2LnhtbFBLBQYAAAAABAAEAPUAAACGAwAAAAA=&#10;" filled="f" stroked="f" strokeweight=".25pt">
                <v:textbox inset="1pt,1pt,1pt,1pt">
                  <w:txbxContent>
                    <w:p w:rsidR="00045CE2" w:rsidRDefault="00045CE2" w:rsidP="00F563B6">
                      <w:pPr>
                        <w:pStyle w:val="a"/>
                        <w:rPr>
                          <w:sz w:val="18"/>
                        </w:rPr>
                      </w:pPr>
                      <w:r>
                        <w:rPr>
                          <w:sz w:val="18"/>
                        </w:rPr>
                        <w:t xml:space="preserve"> Разраб.</w:t>
                      </w:r>
                    </w:p>
                  </w:txbxContent>
                </v:textbox>
              </v:rect>
              <v:rect id="Rectangle 132" o:spid="_x0000_s113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wHcEA&#10;AADdAAAADwAAAGRycy9kb3ducmV2LnhtbERP32vCMBB+H/g/hBN8m4lDinbGUgYFX+028PFobm23&#10;5lKTqPW/N4PB3u7j+3m7YrKDuJIPvWMNq6UCQdw403Or4eO9et6ACBHZ4OCYNNwpQLGfPe0wN+7G&#10;R7rWsRUphEOOGroYx1zK0HRkMSzdSJy4L+ctxgR9K43HWwq3g3xRKpMWe04NHY701lHzU1+shrL8&#10;nj7P9RarIDfKZ2Zt2vKk9WI+la8gIk3xX/znPpg0X2V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MB3BAAAA3QAAAA8AAAAAAAAAAAAAAAAAmAIAAGRycy9kb3du&#10;cmV2LnhtbFBLBQYAAAAABAAEAPUAAACGAwAAAAA=&#10;" filled="f" stroked="f" strokeweight=".25pt">
                <v:textbox inset="1pt,1pt,1pt,1pt">
                  <w:txbxContent>
                    <w:p w:rsidR="00045CE2" w:rsidRPr="00D95832" w:rsidRDefault="00045CE2" w:rsidP="00F563B6">
                      <w:pPr>
                        <w:pStyle w:val="a"/>
                        <w:rPr>
                          <w:sz w:val="18"/>
                          <w:lang w:val="ru-RU"/>
                        </w:rPr>
                      </w:pPr>
                      <w:r>
                        <w:rPr>
                          <w:sz w:val="18"/>
                          <w:lang w:val="ru-RU"/>
                        </w:rPr>
                        <w:t>Саган Л.А.</w:t>
                      </w:r>
                    </w:p>
                  </w:txbxContent>
                </v:textbox>
              </v:rect>
            </v:group>
            <v:group id="Group 133" o:spid="_x0000_s1136"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rect id="Rectangle 134" o:spid="_x0000_s113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L8cEA&#10;AADdAAAADwAAAGRycy9kb3ducmV2LnhtbERPTWvDMAy9D/YfjAa9LfZGCW1WN4RCYNelG/QoYjXJ&#10;Fsup7bXZv58Lhd70eJ/alLMdxZl8GBxreMkUCOLWmYE7DZ/7+nkFIkRkg6Nj0vBHAcrt48MGC+Mu&#10;/EHnJnYihXAoUEMf41RIGdqeLIbMTcSJOzpvMSboO2k8XlK4HeWrUrm0OHBq6HGiXU/tT/NrNVTV&#10;9/x1atZYB7lSPjdL01UHrRdPc/UGItIc7+Kb+92k+SrP4fp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C/HBAAAA3QAAAA8AAAAAAAAAAAAAAAAAmAIAAGRycy9kb3du&#10;cmV2LnhtbFBLBQYAAAAABAAEAPUAAACGAwAAAAA=&#10;" filled="f" stroked="f" strokeweight=".25pt">
                <v:textbox inset="1pt,1pt,1pt,1pt">
                  <w:txbxContent>
                    <w:p w:rsidR="00045CE2" w:rsidRDefault="00045CE2" w:rsidP="00F563B6">
                      <w:pPr>
                        <w:pStyle w:val="a"/>
                        <w:rPr>
                          <w:sz w:val="18"/>
                        </w:rPr>
                      </w:pPr>
                      <w:r>
                        <w:rPr>
                          <w:sz w:val="18"/>
                        </w:rPr>
                        <w:t xml:space="preserve"> Провер.</w:t>
                      </w:r>
                    </w:p>
                  </w:txbxContent>
                </v:textbox>
              </v:rect>
              <v:rect id="Rectangle 135" o:spid="_x0000_s113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uasEA&#10;AADdAAAADwAAAGRycy9kb3ducmV2LnhtbERP32vCMBB+F/Y/hBv4psnGqFqbShkIe7VzsMejOdu6&#10;5tIlmdb/3gwGe7uP7+cVu8kO4kI+9I41PC0VCOLGmZ5bDcf3/WINIkRkg4Nj0nCjALvyYVZgbtyV&#10;D3SpYytSCIccNXQxjrmUoenIYli6kThxJ+ctxgR9K43Hawq3g3xWKpMWe04NHY702lHzVf9YDVV1&#10;nj6+6w3ug1wrn5kX01afWs8fp2oLItIU/8V/7jeT5qtsBb/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jrmrBAAAA3QAAAA8AAAAAAAAAAAAAAAAAmAIAAGRycy9kb3du&#10;cmV2LnhtbFBLBQYAAAAABAAEAPUAAACGAwAAAAA=&#10;" filled="f" stroked="f" strokeweight=".25pt">
                <v:textbox inset="1pt,1pt,1pt,1pt">
                  <w:txbxContent>
                    <w:p w:rsidR="00045CE2" w:rsidRPr="00D95832" w:rsidRDefault="00045CE2" w:rsidP="00F563B6">
                      <w:pPr>
                        <w:pStyle w:val="a"/>
                        <w:rPr>
                          <w:sz w:val="18"/>
                          <w:lang w:val="ru-RU"/>
                        </w:rPr>
                      </w:pPr>
                      <w:r>
                        <w:rPr>
                          <w:sz w:val="18"/>
                          <w:lang w:val="ru-RU"/>
                        </w:rPr>
                        <w:t>Гулгенов С.Ж.</w:t>
                      </w:r>
                    </w:p>
                  </w:txbxContent>
                </v:textbox>
              </v:rect>
            </v:group>
            <v:group id="Group 136" o:spid="_x0000_s1139"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rect id="Rectangle 137" o:spid="_x0000_s114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fg8EA&#10;AADdAAAADwAAAGRycy9kb3ducmV2LnhtbERP32vCMBB+H+x/CDfwbSaKFK2mpQyEva7bwMejOdtq&#10;c+mSqN1/vwwE3+7j+3m7crKDuJIPvWMNi7kCQdw403Or4etz/7oGESKywcExafilAGXx/LTD3Lgb&#10;f9C1jq1IIRxy1NDFOOZShqYji2HuRuLEHZ23GBP0rTQebyncDnKpVCYt9pwaOhzpraPmXF+shqo6&#10;Td8/9Qb3Qa6Vz8zKtNVB69nLVG1BRJriQ3x3v5s0X2U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wn4PBAAAA3QAAAA8AAAAAAAAAAAAAAAAAmAIAAGRycy9kb3du&#10;cmV2LnhtbFBLBQYAAAAABAAEAPUAAACGAwAAAAA=&#10;" filled="f" stroked="f" strokeweight=".25pt">
                <v:textbox inset="1pt,1pt,1pt,1pt">
                  <w:txbxContent>
                    <w:p w:rsidR="00045CE2" w:rsidRDefault="00045CE2" w:rsidP="00F563B6">
                      <w:pPr>
                        <w:pStyle w:val="a"/>
                        <w:rPr>
                          <w:sz w:val="18"/>
                        </w:rPr>
                      </w:pPr>
                      <w:r>
                        <w:rPr>
                          <w:sz w:val="18"/>
                        </w:rPr>
                        <w:t xml:space="preserve"> Т. Контр.</w:t>
                      </w:r>
                    </w:p>
                  </w:txbxContent>
                </v:textbox>
              </v:rect>
              <v:rect id="Rectangle 138" o:spid="_x0000_s114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gw8QA&#10;AADdAAAADwAAAGRycy9kb3ducmV2LnhtbESPQW/CMAyF70j8h8iTdhvJpomxQkDVJKRd1w1pR6sx&#10;baFxSpJB9+/xAYmbrff83ufVZvS9OlNMXWALzzMDirgOruPGws/39mkBKmVkh31gsvBPCTbr6WSF&#10;hQsX/qJzlRslIZwKtNDmPBRap7olj2kWBmLR9iF6zLLGRruIFwn3vX4xZq49diwNLQ700VJ9rP68&#10;hbI8jLtT9Y7bpBcmzt2ra8pfax8fxnIJKtOY7+bb9acTfPMm/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oMPEAAAA3QAAAA8AAAAAAAAAAAAAAAAAmAIAAGRycy9k&#10;b3ducmV2LnhtbFBLBQYAAAAABAAEAPUAAACJAwAAAAA=&#10;" filled="f" stroked="f" strokeweight=".25pt">
                <v:textbox inset="1pt,1pt,1pt,1pt">
                  <w:txbxContent>
                    <w:p w:rsidR="00045CE2" w:rsidRDefault="00045CE2" w:rsidP="00F563B6">
                      <w:pPr>
                        <w:pStyle w:val="a"/>
                        <w:rPr>
                          <w:sz w:val="18"/>
                        </w:rPr>
                      </w:pPr>
                    </w:p>
                  </w:txbxContent>
                </v:textbox>
              </v:rect>
            </v:group>
            <v:group id="Group 139" o:spid="_x0000_s1142"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rect id="Rectangle 140" o:spid="_x0000_s114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bL8AA&#10;AADdAAAADwAAAGRycy9kb3ducmV2LnhtbERPTYvCMBC9L/gfwgje1kQRV7tGKQuCV+sKHodmtu1u&#10;M6lJVuu/N4LgbR7vc1ab3rbiQj40jjVMxgoEcelMw5WG78P2fQEiRGSDrWPScKMAm/XgbYWZcVfe&#10;06WIlUghHDLUUMfYZVKGsiaLYew64sT9OG8xJugraTxeU7ht5VSpubTYcGqosaOvmsq/4t9qyPPf&#10;/ngulrgNcqH83MxMlZ+0Hg37/BNEpD6+xE/3zqT56mMK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2bL8AAAADdAAAADwAAAAAAAAAAAAAAAACYAgAAZHJzL2Rvd25y&#10;ZXYueG1sUEsFBgAAAAAEAAQA9QAAAIUDAAAAAA==&#10;" filled="f" stroked="f" strokeweight=".25pt">
                <v:textbox inset="1pt,1pt,1pt,1pt">
                  <w:txbxContent>
                    <w:p w:rsidR="00045CE2" w:rsidRDefault="00045CE2" w:rsidP="00F563B6">
                      <w:pPr>
                        <w:pStyle w:val="a"/>
                        <w:rPr>
                          <w:sz w:val="18"/>
                        </w:rPr>
                      </w:pPr>
                      <w:r>
                        <w:rPr>
                          <w:sz w:val="18"/>
                        </w:rPr>
                        <w:t xml:space="preserve"> Н. Контр.</w:t>
                      </w:r>
                    </w:p>
                  </w:txbxContent>
                </v:textbox>
              </v:rect>
              <v:rect id="Rectangle 141" o:spid="_x0000_s114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tMEA&#10;AADdAAAADwAAAGRycy9kb3ducmV2LnhtbERP32vCMBB+H+x/CCf4NhM3Udc1lTIQfLVT2OPR3Npq&#10;c+mSTOt/bwaDvd3H9/PyzWh7cSEfOsca5jMFgrh2puNGw+Fj+7QGESKywd4xabhRgE3x+JBjZtyV&#10;93SpYiNSCIcMNbQxDpmUoW7JYpi5gThxX85bjAn6RhqP1xRue/ms1FJa7Dg1tDjQe0v1ufqxGsry&#10;NB6/q1fcBrlWfmkWpik/tZ5OxvINRKQx/ov/3DuT5qvVC/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BPrTBAAAA3QAAAA8AAAAAAAAAAAAAAAAAmAIAAGRycy9kb3du&#10;cmV2LnhtbFBLBQYAAAAABAAEAPUAAACGAwAAAAA=&#10;" filled="f" stroked="f" strokeweight=".25pt">
                <v:textbox inset="1pt,1pt,1pt,1pt">
                  <w:txbxContent>
                    <w:p w:rsidR="00045CE2" w:rsidRDefault="00045CE2" w:rsidP="00F563B6">
                      <w:pPr>
                        <w:pStyle w:val="a"/>
                        <w:rPr>
                          <w:sz w:val="18"/>
                        </w:rPr>
                      </w:pPr>
                    </w:p>
                  </w:txbxContent>
                </v:textbox>
              </v:rect>
            </v:group>
            <v:group id="Group 142" o:spid="_x0000_s1145"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rect id="Rectangle 143" o:spid="_x0000_s114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DW8IA&#10;AADdAAAADwAAAGRycy9kb3ducmV2LnhtbERPyWrDMBC9F/oPYgK5NVJKs9S1HEwhkGvcBHocrKnt&#10;xBq5kpo4fx8VCr3N462Tb0bbiwv50DnWMJ8pEMS1Mx03Gg4f26c1iBCRDfaOScONAmyKx4ccM+Ou&#10;vKdLFRuRQjhkqKGNccikDHVLFsPMDcSJ+3LeYkzQN9J4vKZw28tnpZbSYsepocWB3luqz9WP1VCW&#10;p/H4Xb3iNsi18kvzYpryU+vpZCzfQEQa47/4z70zab5aL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ANbwgAAAN0AAAAPAAAAAAAAAAAAAAAAAJgCAABkcnMvZG93&#10;bnJldi54bWxQSwUGAAAAAAQABAD1AAAAhwMAAAAA&#10;" filled="f" stroked="f" strokeweight=".25pt">
                <v:textbox inset="1pt,1pt,1pt,1pt">
                  <w:txbxContent>
                    <w:p w:rsidR="00045CE2" w:rsidRDefault="00045CE2" w:rsidP="00F563B6">
                      <w:pPr>
                        <w:pStyle w:val="a"/>
                        <w:rPr>
                          <w:sz w:val="18"/>
                        </w:rPr>
                      </w:pPr>
                      <w:r>
                        <w:rPr>
                          <w:sz w:val="18"/>
                        </w:rPr>
                        <w:t xml:space="preserve"> Утверд.</w:t>
                      </w:r>
                    </w:p>
                  </w:txbxContent>
                </v:textbox>
              </v:rect>
              <v:rect id="Rectangle 144" o:spid="_x0000_s114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dLMEA&#10;AADdAAAADwAAAGRycy9kb3ducmV2LnhtbERP32vCMBB+F/Y/hBv4psnGqFqbShkIe7VzsMejOdu6&#10;5tIlmdb/3gwGe7uP7+cVu8kO4kI+9I41PC0VCOLGmZ5bDcf3/WINIkRkg4Nj0nCjALvyYVZgbtyV&#10;D3SpYytSCIccNXQxjrmUoenIYli6kThxJ+ctxgR9K43Hawq3g3xWKpMWe04NHY702lHzVf9YDVV1&#10;nj6+6w3ug1wrn5kX01afWs8fp2oLItIU/8V/7jeT5qtVB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2nSzBAAAA3QAAAA8AAAAAAAAAAAAAAAAAmAIAAGRycy9kb3du&#10;cmV2LnhtbFBLBQYAAAAABAAEAPUAAACGAwAAAAA=&#10;" filled="f" stroked="f" strokeweight=".25pt">
                <v:textbox inset="1pt,1pt,1pt,1pt">
                  <w:txbxContent>
                    <w:p w:rsidR="00045CE2" w:rsidRDefault="00045CE2" w:rsidP="00F563B6">
                      <w:pPr>
                        <w:pStyle w:val="a"/>
                        <w:rPr>
                          <w:sz w:val="18"/>
                        </w:rPr>
                      </w:pPr>
                    </w:p>
                  </w:txbxContent>
                </v:textbox>
              </v:rect>
            </v:group>
            <v:line id="Line 145" o:spid="_x0000_s1148" style="position:absolute;visibility:visibl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bwb8AAADdAAAADwAAAGRycy9kb3ducmV2LnhtbERPSwrCMBDdC94hjOBOUwU/VKOIUHEn&#10;VjfuxmZsi82kNFHr7Y0guJvH+85y3ZpKPKlxpWUFo2EEgjizuuRcwfmUDOYgnEfWWFkmBW9ysF51&#10;O0uMtX3xkZ6pz0UIYRejgsL7OpbSZQUZdENbEwfuZhuDPsAml7rBVwg3lRxH0VQaLDk0FFjTtqDs&#10;nj6MgvvlPEl2h60+VelGX/PEX643rVS/124WIDy1/i/+ufc6zI9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vbbwb8AAADdAAAADwAAAAAAAAAAAAAAAACh&#10;AgAAZHJzL2Rvd25yZXYueG1sUEsFBgAAAAAEAAQA+QAAAI0DAAAAAA==&#10;" strokeweight="2pt"/>
            <v:rect id="Rectangle 146" o:spid="_x0000_s1149" style="position:absolute;left:5166;top:14234;width:3264;height:1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sxcQA&#10;AADdAAAADwAAAGRycy9kb3ducmV2LnhtbESPQW/CMAyF70j8h8iTdhvJpomxQkDVJKRd1w1pR6sx&#10;baFxSpJB9+/xAYmbrff83ufVZvS9OlNMXWALzzMDirgOruPGws/39mkBKmVkh31gsvBPCTbr6WSF&#10;hQsX/qJzlRslIZwKtNDmPBRap7olj2kWBmLR9iF6zLLGRruIFwn3vX4xZq49diwNLQ700VJ9rP68&#10;hbI8jLtT9Y7bpBcmzt2ra8pfax8fxnIJKtOY7+bb9acTfPMm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rMXEAAAA3QAAAA8AAAAAAAAAAAAAAAAAmAIAAGRycy9k&#10;b3ducmV2LnhtbFBLBQYAAAAABAAEAPUAAACJAwAAAAA=&#10;" filled="f" stroked="f" strokeweight=".25pt">
              <v:textbox inset="1pt,1pt,1pt,1pt">
                <w:txbxContent>
                  <w:p w:rsidR="00045CE2" w:rsidRDefault="00045CE2" w:rsidP="003A7DEB">
                    <w:pPr>
                      <w:pStyle w:val="a"/>
                      <w:jc w:val="center"/>
                      <w:rPr>
                        <w:lang w:val="ru-RU"/>
                      </w:rPr>
                    </w:pPr>
                  </w:p>
                  <w:p w:rsidR="00045CE2" w:rsidRPr="00854CD0" w:rsidRDefault="00045CE2" w:rsidP="003A7DEB">
                    <w:pPr>
                      <w:pStyle w:val="a"/>
                      <w:jc w:val="center"/>
                      <w:rPr>
                        <w:lang w:val="ru-RU"/>
                      </w:rPr>
                    </w:pPr>
                    <w:r>
                      <w:rPr>
                        <w:lang w:val="ru-RU"/>
                      </w:rPr>
                      <w:t>Введение</w:t>
                    </w:r>
                  </w:p>
                </w:txbxContent>
              </v:textbox>
            </v:rect>
            <v:line id="Line 147" o:spid="_x0000_s1150" style="position:absolute;visibility:visibl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qKMEAAADdAAAADwAAAGRycy9kb3ducmV2LnhtbERPS4vCMBC+L/gfwgje1lRBV2ujiFDx&#10;tli9eBub6QObSWmi1n+/EYS9zcf3nGTTm0Y8qHO1ZQWTcQSCOLe65lLB+ZR+L0A4j6yxsUwKXuRg&#10;sx58JRhr++QjPTJfihDCLkYFlfdtLKXLKzLoxrYlDlxhO4M+wK6UusNnCDeNnEbRXBqsOTRU2NKu&#10;ovyW3Y2C2+U8S/e/O31qsq2+lqm/XAut1GjYb1cgPPX+X/xxH3SYH/0s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eoowQAAAN0AAAAPAAAAAAAAAAAAAAAA&#10;AKECAABkcnMvZG93bnJldi54bWxQSwUGAAAAAAQABAD5AAAAjwMAAAAA&#10;" strokeweight="2pt"/>
            <v:line id="Line 148" o:spid="_x0000_s1151" style="position:absolute;visibility:visibl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ozksQAAADdAAAADwAAAGRycy9kb3ducmV2LnhtbESPT4vCQAzF7wt+hyGCt3XqgotUpyJC&#10;F2+y1Yu32En/YCdTOqPWb28OC3tLeC/v/bLZjq5TDxpC69nAYp6AIi69bbk2cD7lnytQISJb7DyT&#10;gRcF2GaTjw2m1j/5lx5FrJWEcEjRQBNjn2odyoYchrnviUWr/OAwyjrU2g74lHDX6a8k+dYOW5aG&#10;BnvaN1TeirszcLucl/nPcW9PXbGz1zqPl2tljZlNx90aVKQx/pv/rg9W8JOV8Ms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jOSxAAAAN0AAAAPAAAAAAAAAAAA&#10;AAAAAKECAABkcnMvZG93bnJldi54bWxQSwUGAAAAAAQABAD5AAAAkgMAAAAA&#10;" strokeweight="2pt"/>
            <v:line id="Line 149" o:spid="_x0000_s1152" style="position:absolute;visibility:visibl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aWCb4AAADdAAAADwAAAGRycy9kb3ducmV2LnhtbERPvQrCMBDeBd8hnOCmqYIi1SgiVNzE&#10;6tLtbM622FxKE7W+vREEt/v4fm+16UwtntS6yrKCyTgCQZxbXXGh4HJORgsQziNrrC2Tgjc52Kz7&#10;vRXG2r74RM/UFyKEsItRQel9E0vp8pIMurFtiAN3s61BH2BbSN3iK4SbWk6jaC4NVhwaSmxoV1J+&#10;Tx9GwT27zJL9cafPdbrV1yLx2fWmlRoOuu0ShKfO/8U/90GH+dFi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hpYJvgAAAN0AAAAPAAAAAAAAAAAAAAAAAKEC&#10;AABkcnMvZG93bnJldi54bWxQSwUGAAAAAAQABAD5AAAAjAMAAAAA&#10;" strokeweight="2pt"/>
            <v:rect id="Rectangle 150" o:spid="_x0000_s1153" style="position:absolute;left:8550;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rCMAA&#10;AADdAAAADwAAAGRycy9kb3ducmV2LnhtbERP32vCMBB+F/wfwgl7s4kypOuMUgTBV+sGezyaW9ut&#10;udQkav3vjTDY2318P2+9HW0vruRD51jDIlMgiGtnOm40fJz28xxEiMgGe8ek4U4BtpvpZI2FcTc+&#10;0rWKjUghHArU0MY4FFKGuiWLIXMDceK+nbcYE/SNNB5vKdz2cqnUSlrsODW0ONCupfq3ulgNZfkz&#10;fp6rN9wHmSu/Mq+mKb+0fpmN5TuISGP8F/+5DybNV/kS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jrCMAAAADdAAAADwAAAAAAAAAAAAAAAACYAgAAZHJzL2Rvd25y&#10;ZXYueG1sUEsFBgAAAAAEAAQA9QAAAIUDAAAAAA==&#10;" filled="f" stroked="f" strokeweight=".25pt">
              <v:textbox inset="1pt,1pt,1pt,1pt">
                <w:txbxContent>
                  <w:p w:rsidR="00045CE2" w:rsidRDefault="00045CE2" w:rsidP="00F563B6">
                    <w:pPr>
                      <w:pStyle w:val="a"/>
                      <w:jc w:val="center"/>
                      <w:rPr>
                        <w:sz w:val="18"/>
                      </w:rPr>
                    </w:pPr>
                    <w:r>
                      <w:rPr>
                        <w:sz w:val="18"/>
                      </w:rPr>
                      <w:t>Лит.</w:t>
                    </w:r>
                  </w:p>
                </w:txbxContent>
              </v:textbox>
            </v:rect>
            <v:rect id="Rectangle 151" o:spid="_x0000_s1154" style="position:absolute;left:9668;top:15330;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Ok8AA&#10;AADdAAAADwAAAGRycy9kb3ducmV2LnhtbERP32vCMBB+F/Y/hBv4psmcSK1GKQNhr6sO9ng0Z1vX&#10;XLokav3vF0Hw7T6+n7feDrYTF/KhdazhbapAEFfOtFxrOOx3kwxEiMgGO8ek4UYBtpuX0Rpz4678&#10;RZcy1iKFcMhRQxNjn0sZqoYshqnriRN3dN5iTNDX0ni8pnDbyZlSC2mx5dTQYE8fDVW/5dlqKIrT&#10;8P1XLnEXZKb8wsxNXfxoPX4dihWISEN8ih/uT5Pmq+wd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ROk8AAAADdAAAADwAAAAAAAAAAAAAAAACYAgAAZHJzL2Rvd25y&#10;ZXYueG1sUEsFBgAAAAAEAAQA9QAAAIUDAAAAAA==&#10;" filled="f" stroked="f" strokeweight=".25pt">
              <v:textbox inset="1pt,1pt,1pt,1pt">
                <w:txbxContent>
                  <w:p w:rsidR="00045CE2" w:rsidRDefault="00045CE2" w:rsidP="00F563B6">
                    <w:pPr>
                      <w:pStyle w:val="a"/>
                      <w:jc w:val="center"/>
                      <w:rPr>
                        <w:sz w:val="18"/>
                      </w:rPr>
                    </w:pPr>
                    <w:r>
                      <w:rPr>
                        <w:sz w:val="18"/>
                      </w:rPr>
                      <w:t>Листов</w:t>
                    </w:r>
                  </w:p>
                </w:txbxContent>
              </v:textbox>
            </v:rect>
            <v:rect id="Rectangle 152" o:spid="_x0000_s1155" style="position:absolute;left:10424;top:15330;width:80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W58EA&#10;AADdAAAADwAAAGRycy9kb3ducmV2LnhtbERP32vCMBB+H/g/hBN8m4lDpKvGUgaFvdptsMejOdtq&#10;c6lJpvW/N4PB3u7j+3m7YrKDuJIPvWMNq6UCQdw403Or4fOjes5AhIhscHBMGu4UoNjPnnaYG3fj&#10;A13r2IoUwiFHDV2MYy5laDqyGJZuJE7c0XmLMUHfSuPxlsLtIF+U2kiLPaeGDkd666g51z9WQ1me&#10;pq9L/YpVkJnyG7M2bfmt9WI+lVsQkab4L/5zv5s0X2V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91ufBAAAA3QAAAA8AAAAAAAAAAAAAAAAAmAIAAGRycy9kb3du&#10;cmV2LnhtbFBLBQYAAAAABAAEAPUAAACGAwAAAAA=&#10;" filled="f" stroked="f" strokeweight=".25pt">
              <v:textbox inset="1pt,1pt,1pt,1pt">
                <w:txbxContent>
                  <w:p w:rsidR="00045CE2" w:rsidRPr="00F509A6" w:rsidRDefault="00045CE2" w:rsidP="00F563B6">
                    <w:pPr>
                      <w:pStyle w:val="a"/>
                      <w:jc w:val="center"/>
                      <w:rPr>
                        <w:sz w:val="18"/>
                        <w:lang w:val="ru-RU"/>
                      </w:rPr>
                    </w:pPr>
                    <w:r>
                      <w:rPr>
                        <w:sz w:val="18"/>
                        <w:lang w:val="ru-RU"/>
                      </w:rPr>
                      <w:t>41</w:t>
                    </w:r>
                  </w:p>
                </w:txbxContent>
              </v:textbox>
            </v:rect>
            <v:line id="Line 153" o:spid="_x0000_s1156" style="position:absolute;visibility:visibl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24MIAAADdAAAADwAAAGRycy9kb3ducmV2LnhtbERP22oCMRB9L/gPYQTfNKtgsatRxAtU&#10;+lCqfsC4GTerm8mSRN3265uC0Lc5nOvMFq2txZ18qBwrGA4yEMSF0xWXCo6HbX8CIkRkjbVjUvBN&#10;ARbzzssMc+0e/EX3fSxFCuGQowITY5NLGQpDFsPANcSJOztvMSboS6k9PlK4reUoy16lxYpTg8GG&#10;VoaK6/5mFez86eM6/CmNPPHOb+rP9VuwF6V63XY5BRGpjf/ip/tdp/nZZ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24MIAAADdAAAADwAAAAAAAAAAAAAA&#10;AAChAgAAZHJzL2Rvd25yZXYueG1sUEsFBgAAAAAEAAQA+QAAAJADAAAAAA==&#10;" strokeweight="1pt"/>
            <v:line id="Line 154" o:spid="_x0000_s1157" style="position:absolute;visibility:visibl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ol8MAAADdAAAADwAAAGRycy9kb3ducmV2LnhtbERPzWoCMRC+C75DGKE3N2sPYrdmF1EL&#10;FQ+ltg8wbsbN6mayJKluffqmUOhtPr7fWVaD7cSVfGgdK5hlOQji2umWGwWfHy/TBYgQkTV2jknB&#10;NwWoyvFoiYV2N36n6yE2IoVwKFCBibEvpAy1IYshcz1x4k7OW4wJ+kZqj7cUbjv5mOdzabHl1GCw&#10;p7Wh+nL4sgp2/ri/zO6NkUfe+W33tnkK9qzUw2RYPYOINMR/8Z/7Vaf5+WIOv9+kE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qaJfDAAAA3QAAAA8AAAAAAAAAAAAA&#10;AAAAoQIAAGRycy9kb3ducmV2LnhtbFBLBQYAAAAABAAEAPkAAACRAwAAAAA=&#10;" strokeweight="1pt"/>
            <v:rect id="Rectangle 155" o:spid="_x0000_s1158" style="position:absolute;left:8550;top:15818;width:291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IkMAA&#10;AADdAAAADwAAAGRycy9kb3ducmV2LnhtbERP32vCMBB+F/Y/hBv4pslkaK1GKQNhr6sO9ng0Z1vX&#10;XLokav3vF0Hw7T6+n7feDrYTF/KhdazhbapAEFfOtFxrOOx3kwxEiMgGO8ek4UYBtpuX0Rpz4678&#10;RZcy1iKFcMhRQxNjn0sZqoYshqnriRN3dN5iTNDX0ni8pnDbyZlSc2mx5dTQYE8fDVW/5dlqKIrT&#10;8P1XLnEXZKb83LybuvjRevw6FCsQkYb4FD/cnybNV9k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9IkMAAAADdAAAADwAAAAAAAAAAAAAAAACYAgAAZHJzL2Rvd25y&#10;ZXYueG1sUEsFBgAAAAAEAAQA9QAAAIUDAAAAAA==&#10;" filled="f" stroked="f" strokeweight=".25pt">
              <v:textbox inset="1pt,1pt,1pt,1pt">
                <w:txbxContent>
                  <w:p w:rsidR="00045CE2" w:rsidRPr="00F63BDE" w:rsidRDefault="00045CE2" w:rsidP="00F563B6">
                    <w:pPr>
                      <w:pStyle w:val="a"/>
                      <w:jc w:val="center"/>
                      <w:rPr>
                        <w:rFonts w:ascii="Journal" w:hAnsi="Journal"/>
                        <w:sz w:val="24"/>
                        <w:lang w:val="ru-RU"/>
                      </w:rPr>
                    </w:pPr>
                    <w:r>
                      <w:rPr>
                        <w:sz w:val="24"/>
                        <w:lang w:val="ru-RU"/>
                      </w:rPr>
                      <w:t>ВСГУТУ гр200</w:t>
                    </w:r>
                  </w:p>
                </w:txbxContent>
              </v:textbox>
            </v:rect>
            <v:line id="Line 156" o:spid="_x0000_s1159" style="position:absolute;visibility:visibl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lMQAAADdAAAADwAAAGRycy9kb3ducmV2LnhtbESPT4vCQAzF7wt+hyGCt3XqgotUpyJC&#10;F2+y1Yu32En/YCdTOqPWb28OC3tLeC/v/bLZjq5TDxpC69nAYp6AIi69bbk2cD7lnytQISJb7DyT&#10;gRcF2GaTjw2m1j/5lx5FrJWEcEjRQBNjn2odyoYchrnviUWr/OAwyjrU2g74lHDX6a8k+dYOW5aG&#10;BnvaN1TeirszcLucl/nPcW9PXbGz1zqPl2tljZlNx90aVKQx/pv/rg9W8JOV4Mo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D+UxAAAAN0AAAAPAAAAAAAAAAAA&#10;AAAAAKECAABkcnMvZG93bnJldi54bWxQSwUGAAAAAAQABAD5AAAAkgMAAAAA&#10;" strokeweight="2pt"/>
            <v:line id="Line 157" o:spid="_x0000_s1160" style="position:absolute;visibility:visibl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85cMAAADdAAAADwAAAGRycy9kb3ducmV2LnhtbERPzWoCMRC+F3yHMEJv3aw9FN2aXUQt&#10;VHoo1T7AuBk3q5vJkqS6+vRNoeBtPr7fmVeD7cSZfGgdK5hkOQji2umWGwXfu7enKYgQkTV2jknB&#10;lQJU5ehhjoV2F/6i8zY2IoVwKFCBibEvpAy1IYshcz1x4g7OW4wJ+kZqj5cUbjv5nOcv0mLLqcFg&#10;T0tD9Wn7YxVs/P7jNLk1Ru5549fd52oW7FGpx/GweAURaYh38b/7Xaf5+XQGf9+kE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1/OXDAAAA3QAAAA8AAAAAAAAAAAAA&#10;AAAAoQIAAGRycy9kb3ducmV2LnhtbFBLBQYAAAAABAAEAPkAAACRAwAAAAA=&#10;" strokeweight="1pt"/>
            <v:line id="Line 158" o:spid="_x0000_s1161" style="position:absolute;visibility:visibl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bDpcUAAADdAAAADwAAAGRycy9kb3ducmV2LnhtbESPwW4CMQxE75X4h8hIvZUsHBBsCagC&#10;KoE4VKX9ALNxN1s2zipJYcvX40Ol3mzNeOZ5sep9qy4UUxPYwHhUgCKugm24NvD58fo0A5UyssU2&#10;MBn4pQSr5eBhgaUNV36nyzHXSkI4lWjA5dyVWqfKkcc0Ch2xaF8hesyyxlrbiFcJ962eFMVUe2xY&#10;Ghx2tHZUnY8/3sA+ng7n8a12+sT7uG3fNvPkv415HPYvz6Ay9fnf/He9s4JfzIVfvpER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bDpcUAAADdAAAADwAAAAAAAAAA&#10;AAAAAAChAgAAZHJzL2Rvd25yZXYueG1sUEsFBgAAAAAEAAQA+QAAAJMDAAAAAA==&#10;" strokeweight="1pt"/>
            <v:line id="Line 159" o:spid="_x0000_s1162" style="position:absolute;visibility:visibl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mPsMAAADdAAAADwAAAGRycy9kb3ducmV2LnhtbERPzWoCMRC+F/oOYQreanZ7KLpuVqSt&#10;UPFQavsA42bcrG4mSxJ19elNoeBtPr7fKeeD7cSJfGgdK8jHGQji2umWGwW/P8vnCYgQkTV2jknB&#10;hQLMq8eHEgvtzvxNp01sRArhUKACE2NfSBlqQxbD2PXEids5bzEm6BupPZ5TuO3kS5a9SostpwaD&#10;Pb0Zqg+bo1Ww8tv1Ib82Rm555T+6r/dpsHulRk/DYgYi0hDv4n/3p07zs2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Zj7DAAAA3QAAAA8AAAAAAAAAAAAA&#10;AAAAoQIAAGRycy9kb3ducmV2LnhtbFBLBQYAAAAABAAEAPkAAACRAwAAAAA=&#10;" strokeweight="1pt"/>
            <v:group id="Group 160" o:spid="_x0000_s1163"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Rectangle 161" o:spid="_x0000_s116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YTsEA&#10;AADdAAAADwAAAGRycy9kb3ducmV2LnhtbERP32vCMBB+H/g/hBP2NpPpEO2aShEEX+0m+Hg0Z9ut&#10;udQkavffm8Fgb/fx/bx8M9pe3MiHzrGG15kCQVw703Gj4fNj97ICESKywd4xafihAJti8pRjZtyd&#10;D3SrYiNSCIcMNbQxDpmUoW7JYpi5gThxZ+ctxgR9I43Hewq3vZwrtZQWO04NLQ60ban+rq5WQ1l+&#10;jcdLtcZdkCvll+bNNOVJ6+fpWL6DiDTGf/Gfe2/SfLVewO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N2E7BAAAA3QAAAA8AAAAAAAAAAAAAAAAAmAIAAGRycy9kb3du&#10;cmV2LnhtbFBLBQYAAAAABAAEAPUAAACGAwAAAAA=&#10;" filled="f" stroked="f" strokeweight=".25pt">
                <v:textbox inset="1pt,1pt,1pt,1pt">
                  <w:txbxContent>
                    <w:p w:rsidR="00045CE2" w:rsidRDefault="00045CE2" w:rsidP="00F563B6">
                      <w:pPr>
                        <w:pStyle w:val="a"/>
                        <w:rPr>
                          <w:sz w:val="18"/>
                        </w:rPr>
                      </w:pPr>
                      <w:r>
                        <w:rPr>
                          <w:sz w:val="18"/>
                        </w:rPr>
                        <w:t xml:space="preserve"> Реценз.</w:t>
                      </w:r>
                    </w:p>
                  </w:txbxContent>
                </v:textbox>
              </v:rect>
              <v:rect id="Rectangle 162" o:spid="_x0000_s116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AOsEA&#10;AADdAAAADwAAAGRycy9kb3ducmV2LnhtbERPTWvDMAy9D/YfjAq9LXZHCE1at4RBYddmG/QoYjXJ&#10;FsuZ7bXpv68Hg930eJ/a7mc7igv5MDjWsMoUCOLWmYE7De9vh6c1iBCRDY6OScONAux3jw9brIy7&#10;8pEuTexECuFQoYY+xqmSMrQ9WQyZm4gTd3beYkzQd9J4vKZwO8pnpQppceDU0ONELz21X82P1VDX&#10;n/PHd1PiIci18oXJTVeftF4u5noDItIc/8V/7leT5qsyh9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kQDrBAAAA3QAAAA8AAAAAAAAAAAAAAAAAmAIAAGRycy9kb3du&#10;cmV2LnhtbFBLBQYAAAAABAAEAPUAAACGAwAAAAA=&#10;" filled="f" stroked="f" strokeweight=".25pt">
                <v:textbox inset="1pt,1pt,1pt,1pt">
                  <w:txbxContent>
                    <w:p w:rsidR="00045CE2" w:rsidRDefault="00045CE2" w:rsidP="00F563B6">
                      <w:pPr>
                        <w:pStyle w:val="a"/>
                        <w:rPr>
                          <w:sz w:val="18"/>
                        </w:rPr>
                      </w:pPr>
                    </w:p>
                  </w:txbxContent>
                </v:textbox>
              </v:rect>
            </v:group>
            <v:line id="Line 163" o:spid="_x0000_s1166" style="position:absolute;visibility:visibl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G174AAADdAAAADwAAAGRycy9kb3ducmV2LnhtbERPvQrCMBDeBd8hnOCmqYKi1SgiVNzE&#10;6uJ2NmdbbC6liVrf3giC2318v7dct6YST2pcaVnBaBiBIM6sLjlXcD4lgxkI55E1VpZJwZscrFfd&#10;zhJjbV98pGfqcxFC2MWooPC+jqV0WUEG3dDWxIG72cagD7DJpW7wFcJNJcdRNJUGSw4NBda0LSi7&#10;pw+j4H45T5L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AbXvgAAAN0AAAAPAAAAAAAAAAAAAAAAAKEC&#10;AABkcnMvZG93bnJldi54bWxQSwUGAAAAAAQABAD5AAAAjAMAAAAA&#10;" strokeweight="2pt"/>
            <v:rect id="Rectangle 164" o:spid="_x0000_s1167" style="position:absolute;left:9406;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71sEA&#10;AADdAAAADwAAAGRycy9kb3ducmV2LnhtbERP32vCMBB+H+x/CDfwbSaKFK2mpQyEva7bwMejOdtq&#10;c+mSqN1/vwwE3+7j+3m7crKDuJIPvWMNi7kCQdw403Or4etz/7oGESKywcExafilAGXx/LTD3Lgb&#10;f9C1jq1IIRxy1NDFOOZShqYji2HuRuLEHZ23GBP0rTQebyncDnKpVCYt9pwaOhzpraPmXF+shqo6&#10;Td8/9Qb3Qa6Vz8zKtNVB69nLVG1BRJriQ3x3v5s0X20y+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6e9bBAAAA3Q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Масса</w:t>
                    </w:r>
                  </w:p>
                </w:txbxContent>
              </v:textbox>
            </v:rect>
            <v:rect id="Rectangle 165" o:spid="_x0000_s1168" style="position:absolute;left:10261;top:1419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eTcEA&#10;AADdAAAADwAAAGRycy9kb3ducmV2LnhtbERP32vCMBB+H/g/hBP2NpOJOO2aShEEX+0m+Hg0Z9ut&#10;udQkavffm8Fgb/fx/bx8M9pe3MiHzrGG15kCQVw703Gj4fNj97ICESKywd4xafihAJti8pRjZtyd&#10;D3SrYiNSCIcMNbQxDpmUoW7JYpi5gThxZ+ctxgR9I43Hewq3vZwrtZQWO04NLQ60ban+rq5WQ1l+&#10;jcdLtcZdkCvll2ZhmvKk9fN0LN9BRBrjv/jPvTdpvlq/we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23k3BAAAA3Q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Масштаб</w:t>
                    </w:r>
                  </w:p>
                </w:txbxContent>
              </v:textbox>
            </v:rect>
            <v:line id="Line 166" o:spid="_x0000_s1169" style="position:absolute;visibility:visibl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pScMAAADdAAAADwAAAGRycy9kb3ducmV2LnhtbESPQYvCQAyF74L/YYiwN50q7KLVUUSo&#10;eFu2evEWO7EtdjKlM2r99+aw4C3hvbz3ZbXpXaMe1IXas4HpJAFFXHhbc2ngdMzGc1AhIltsPJOB&#10;FwXYrIeDFabWP/mPHnkslYRwSNFAFWObah2KihyGiW+JRbv6zmGUtSu17fAp4a7RsyT50Q5rloYK&#10;W9pVVNzyuzNwO5++s/3vzh6bfGsvZRbPl6s15mvUb5egIvXxY/6/PljBTxa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lqUnDAAAA3QAAAA8AAAAAAAAAAAAA&#10;AAAAoQIAAGRycy9kb3ducmV2LnhtbFBLBQYAAAAABAAEAPkAAACRAwAAAAA=&#10;" strokeweight="2pt"/>
            <v:rect id="Rectangle 167" o:spid="_x0000_s1170" style="position:absolute;left:5166;top:15653;width:3264;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vpMEA&#10;AADdAAAADwAAAGRycy9kb3ducmV2LnhtbERP32vCMBB+F/Y/hBv4pslExHbGUgaFva4q7PFobm23&#10;5tIlUbv/fhEE3+7j+3m7YrKDuJAPvWMNL0sFgrhxpudWw/FQLbYgQkQ2ODgmDX8UoNg/zXaYG3fl&#10;D7rUsRUphEOOGroYx1zK0HRkMSzdSJy4L+ctxgR9K43Hawq3g1wptZEWe04NHY701lHzU5+thrL8&#10;nk6/dYZVkFvlN2Zt2vJT6/nzVL6CiDTFh/jufjdpvsoyuH2TTp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l76TBAAAA3QAAAA8AAAAAAAAAAAAAAAAAmAIAAGRycy9kb3du&#10;cmV2LnhtbFBLBQYAAAAABAAEAPUAAACGAwAAAAA=&#10;" filled="f" stroked="f" strokeweight=".25pt">
              <v:textbox inset="1pt,1pt,1pt,1pt">
                <w:txbxContent>
                  <w:p w:rsidR="00045CE2" w:rsidRPr="00741944" w:rsidRDefault="00045CE2" w:rsidP="00F563B6">
                    <w:pPr>
                      <w:pStyle w:val="a"/>
                      <w:rPr>
                        <w:sz w:val="18"/>
                        <w:lang w:val="ru-RU"/>
                      </w:rPr>
                    </w:pPr>
                  </w:p>
                </w:txbxContent>
              </v:textbox>
            </v:rect>
            <v:rect id="Rectangle 168" o:spid="_x0000_s1171" style="position:absolute;left:9406;top:1475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cI8MA&#10;AADdAAAADwAAAGRycy9kb3ducmV2LnhtbESPQWsCMRCF74X+hzCF3mqiFLGrURZB6LWrgsdhM91d&#10;u5lsk1S3/945CN5meG/e+2a1GX2vLhRTF9jCdGJAEdfBddxYOOx3bwtQKSM77AOThX9KsFk/P62w&#10;cOHKX3SpcqMkhFOBFtqch0LrVLfkMU3CQCzad4ges6yx0S7iVcJ9r2fGzLXHjqWhxYG2LdU/1Z+3&#10;UJbn8fhbfeAu6YWJc/fumvJk7evLWC5BZRrzw3y//nSCPzXCL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cI8MAAADdAAAADwAAAAAAAAAAAAAAAACYAgAAZHJzL2Rv&#10;d25yZXYueG1sUEsFBgAAAAAEAAQA9QAAAIgDAAAAAA==&#10;" filled="f" stroked="f" strokeweight=".25pt">
              <v:textbox inset="1pt,1pt,1pt,1pt">
                <w:txbxContent>
                  <w:p w:rsidR="00045CE2" w:rsidRPr="00741944" w:rsidRDefault="00045CE2" w:rsidP="00F563B6">
                    <w:pPr>
                      <w:pStyle w:val="a"/>
                      <w:jc w:val="center"/>
                      <w:rPr>
                        <w:sz w:val="18"/>
                        <w:lang w:val="ru-RU"/>
                      </w:rPr>
                    </w:pPr>
                  </w:p>
                </w:txbxContent>
              </v:textbox>
            </v:rect>
            <v:rect id="Rectangle 169" o:spid="_x0000_s1172" style="position:absolute;left:10261;top:14753;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uMAA&#10;AADdAAAADwAAAGRycy9kb3ducmV2LnhtbERP32vCMBB+H/g/hBP2tiYdQ7QapQiCr3Yb+Hg0Z1tt&#10;LjXJtP73ZjDY2318P2+1GW0vbuRD51hDnikQxLUzHTcavj53b3MQISIb7B2ThgcF2KwnLyssjLvz&#10;gW5VbEQK4VCghjbGoZAy1C1ZDJkbiBN3ct5iTNA30ni8p3Dby3elZtJix6mhxYG2LdWX6sdqKMvz&#10;+H2tFrgLcq78zHyYpjxq/TodyyWISGP8F/+59ybNz1UOv9+k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5uMAAAADdAAAADwAAAAAAAAAAAAAAAACYAgAAZHJzL2Rvd25y&#10;ZXYueG1sUEsFBgAAAAAEAAQA9QAAAIUDAAAAAA==&#10;" filled="f" stroked="f" strokeweight=".25pt">
              <v:textbox inset="1pt,1pt,1pt,1pt">
                <w:txbxContent>
                  <w:p w:rsidR="00045CE2" w:rsidRDefault="00045CE2" w:rsidP="00F563B6">
                    <w:pPr>
                      <w:pStyle w:val="a"/>
                      <w:jc w:val="center"/>
                      <w:rPr>
                        <w:sz w:val="18"/>
                      </w:rPr>
                    </w:pPr>
                    <w:r>
                      <w:rPr>
                        <w:sz w:val="18"/>
                      </w:rPr>
                      <w:t>1 : 1</w:t>
                    </w:r>
                  </w:p>
                </w:txbxContent>
              </v:textbox>
            </v:rect>
            <v:line id="Line 170" o:spid="_x0000_s1173" style="position:absolute;visibility:visibl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iU8MAAADdAAAADwAAAGRycy9kb3ducmV2LnhtbERPzWoCMRC+C32HMEJvml0PxW43K8W2&#10;oHgoVR9g3Ew3WzeTJYm6+vRNoeBtPr7fKReD7cSZfGgdK8inGQji2umWGwX73cdkDiJEZI2dY1Jw&#10;pQCL6mFUYqHdhb/ovI2NSCEcClRgYuwLKUNtyGKYup44cd/OW4wJ+kZqj5cUbjs5y7InabHl1GCw&#10;p6Wh+rg9WQVrf9gc81tj5IHX/r37fHsO9kepx/Hw+gIi0hDv4n/3Sqf5eTa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jYlPDAAAA3QAAAA8AAAAAAAAAAAAA&#10;AAAAoQIAAGRycy9kb3ducmV2LnhtbFBLBQYAAAAABAAEAPkAAACRAwAAAAA=&#10;" strokeweight="1pt"/>
            <w10:wrap anchorx="page" anchory="page"/>
            <w10:anchorlock/>
          </v:group>
        </w:pict>
      </w:r>
      <w:r w:rsidRPr="005530AD">
        <w:rPr>
          <w:rFonts w:ascii="Times New Roman" w:hAnsi="Times New Roman"/>
          <w:sz w:val="24"/>
          <w:szCs w:val="24"/>
        </w:rPr>
        <w:t>Введение</w:t>
      </w:r>
    </w:p>
    <w:p w:rsidR="00045CE2" w:rsidRPr="005530AD" w:rsidRDefault="00045CE2" w:rsidP="005530AD">
      <w:pPr>
        <w:spacing w:after="0" w:line="360" w:lineRule="auto"/>
        <w:ind w:left="-284" w:right="-143" w:firstLine="851"/>
        <w:jc w:val="both"/>
        <w:rPr>
          <w:rFonts w:ascii="Times New Roman" w:hAnsi="Times New Roman"/>
          <w:sz w:val="24"/>
          <w:szCs w:val="24"/>
        </w:rPr>
      </w:pP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Человечество по своему воздействию на природу превратилось в величайшую геологическую силу (В.И. Вернадский). По масштабам извлекаемого и перерабатываемого сырья (100 Гт/год) хозяйственная деятельность человека приблизилась к деятельности биоты биосферы (1000 Гт/год) и превзошла вулканическую деятельность (10 Гт/год).</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Загрязнение окружающей среды промышленными отходами, бытовым мусором и отбросами увеличивается быстрее, чем население планеты. Отсюда десятки миллиардов тонн промышленных и бытовых отходов.</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Улучшение качества человеческой жизни при увеличении численности населения ограничено предельными возможностями окружающих экосистем и биосферы. При численности населения 6 млрд. человек с точки зрения биосферной модели мир находится в закритическом состоянии, а с точки зрения ресурсной - близок к потери устойчивости развития.</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С учетом демографической ситуации в мире и ее тенденции мировая система идет не к выходу из кризисной ситуации, а к углублению глобального экологического кризиса, составной частью которого является «мусорный кризис». Возрастание отходов производства и потребления - одна из актуальнейших экологических проблем современного мира. В этой связи создание и внедрение мало- и безотходных технологий является одним из основных направлений развития промышленности, в частности, промышленности неорганических веществ.</w:t>
      </w:r>
    </w:p>
    <w:p w:rsidR="00045CE2" w:rsidRPr="005530AD" w:rsidRDefault="00045CE2" w:rsidP="005530AD">
      <w:pPr>
        <w:spacing w:after="0" w:line="360" w:lineRule="auto"/>
        <w:ind w:left="-284" w:right="-143" w:firstLine="851"/>
        <w:jc w:val="both"/>
        <w:rPr>
          <w:rFonts w:ascii="Times New Roman" w:hAnsi="Times New Roman"/>
          <w:sz w:val="24"/>
          <w:szCs w:val="24"/>
          <w:lang w:eastAsia="ru-RU"/>
        </w:rPr>
      </w:pPr>
      <w:r w:rsidRPr="005530AD">
        <w:rPr>
          <w:rFonts w:ascii="Times New Roman" w:hAnsi="Times New Roman"/>
          <w:sz w:val="24"/>
          <w:szCs w:val="24"/>
          <w:lang w:eastAsia="ru-RU"/>
        </w:rPr>
        <w:t>Целью работы является анализ предприятия как источника загрязнения окружающей среды, на примере макаронной фабрики «</w:t>
      </w:r>
      <w:r w:rsidRPr="005530AD">
        <w:rPr>
          <w:rFonts w:ascii="Times New Roman" w:hAnsi="Times New Roman"/>
          <w:sz w:val="24"/>
          <w:szCs w:val="24"/>
          <w:lang w:val="en-US" w:eastAsia="ru-RU"/>
        </w:rPr>
        <w:t>SAGAN</w:t>
      </w:r>
      <w:r w:rsidRPr="005530AD">
        <w:rPr>
          <w:rFonts w:ascii="Times New Roman" w:hAnsi="Times New Roman"/>
          <w:sz w:val="24"/>
          <w:szCs w:val="24"/>
          <w:lang w:eastAsia="ru-RU"/>
        </w:rPr>
        <w:t>»</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Задачи: </w:t>
      </w:r>
    </w:p>
    <w:p w:rsidR="00045CE2" w:rsidRPr="005530AD" w:rsidRDefault="00045CE2" w:rsidP="005530AD">
      <w:pPr>
        <w:numPr>
          <w:ilvl w:val="0"/>
          <w:numId w:val="19"/>
        </w:num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Рассмотреть общие сведения о предприятии.</w:t>
      </w:r>
    </w:p>
    <w:p w:rsidR="00045CE2" w:rsidRPr="005530AD" w:rsidRDefault="00045CE2" w:rsidP="005530AD">
      <w:pPr>
        <w:numPr>
          <w:ilvl w:val="0"/>
          <w:numId w:val="19"/>
        </w:num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 Характеризовать предприятие как источник загрязнения окружающей среды. </w:t>
      </w:r>
    </w:p>
    <w:p w:rsidR="00045CE2" w:rsidRPr="005530AD" w:rsidRDefault="00045CE2" w:rsidP="005530AD">
      <w:pPr>
        <w:numPr>
          <w:ilvl w:val="0"/>
          <w:numId w:val="19"/>
        </w:num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Выполнить нормирование загрязняющих веществ, поступающих в окружающею среду. </w:t>
      </w:r>
    </w:p>
    <w:p w:rsidR="00045CE2" w:rsidRPr="005530AD" w:rsidRDefault="00045CE2" w:rsidP="005530AD">
      <w:pPr>
        <w:numPr>
          <w:ilvl w:val="0"/>
          <w:numId w:val="19"/>
        </w:num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Провести экономическую оценку воздействия на окружающею среду.</w:t>
      </w:r>
    </w:p>
    <w:p w:rsidR="00045CE2" w:rsidRPr="005530AD" w:rsidRDefault="00045CE2" w:rsidP="005530AD">
      <w:pPr>
        <w:tabs>
          <w:tab w:val="left" w:pos="1426"/>
          <w:tab w:val="left" w:pos="1644"/>
        </w:tabs>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5.</w:t>
      </w:r>
      <w:r w:rsidRPr="005530AD">
        <w:rPr>
          <w:rFonts w:ascii="Times New Roman" w:hAnsi="Times New Roman"/>
          <w:sz w:val="24"/>
          <w:szCs w:val="24"/>
        </w:rPr>
        <w:tab/>
        <w:t>Разработать мероприятия по обеспечению экологической безопасности</w:t>
      </w:r>
      <w:r w:rsidRPr="005530AD">
        <w:rPr>
          <w:rFonts w:ascii="Times New Roman" w:hAnsi="Times New Roman"/>
          <w:sz w:val="24"/>
          <w:szCs w:val="24"/>
        </w:rPr>
        <w:tab/>
      </w: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Default="00045CE2">
      <w:pPr>
        <w:spacing w:after="0" w:line="240" w:lineRule="auto"/>
        <w:rPr>
          <w:rFonts w:ascii="Times New Roman" w:hAnsi="Times New Roman"/>
          <w:sz w:val="24"/>
          <w:szCs w:val="24"/>
        </w:rPr>
      </w:pPr>
      <w:r>
        <w:rPr>
          <w:rFonts w:ascii="Times New Roman" w:hAnsi="Times New Roman"/>
          <w:sz w:val="24"/>
          <w:szCs w:val="24"/>
        </w:rPr>
        <w:br w:type="page"/>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Pr>
          <w:noProof/>
          <w:lang w:eastAsia="ru-RU"/>
        </w:rPr>
        <w:pict>
          <v:group id="Группа 1103" o:spid="_x0000_s1174" style="position:absolute;left:0;text-align:left;margin-left:42.2pt;margin-top:17.2pt;width:518.8pt;height:802.3pt;z-index:251636224;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">
            <v:rect id="Rectangle 172" o:spid="_x0000_s1175" style="position:absolute;left:1134;top:397;width:10376;height:16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sMA&#10;AADdAAAADwAAAGRycy9kb3ducmV2LnhtbERP22rCQBB9F/yHZQq+6cZSSo2uEguBPhUb/YBhd5oE&#10;s7Mxu7nYr3cLhb7N4Vxnd5hsIwbqfO1YwXqVgCDWztRcKric8+UbCB+QDTaOScGdPBz289kOU+NG&#10;/qKhCKWIIexTVFCF0KZSel2RRb9yLXHkvl1nMUTYldJ0OMZw28jnJHmVFmuODRW29F6Rvha9VXAN&#10;0/CZlcVPvrkcN/p0zMb+lim1eJqyLYhAU/gX/7k/TJy/Tl7g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f/sMAAADdAAAADwAAAAAAAAAAAAAAAACYAgAAZHJzL2Rv&#10;d25yZXYueG1sUEsFBgAAAAAEAAQA9QAAAIgDAAAAAA==&#10;" filled="f" strokeweight="2pt"/>
            <v:line id="Line 173" o:spid="_x0000_s1176" style="position:absolute;visibility:visibl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zb4AAADdAAAADwAAAGRycy9kb3ducmV2LnhtbERPvQrCMBDeBd8hnOCmqYIi1SgiVNzE&#10;6tLtbM622FxKE7W+vREEt/v4fm+16UwtntS6yrKCyTgCQZxbXXGh4HJORgsQziNrrC2Tgjc52Kz7&#10;vRXG2r74RM/UFyKEsItRQel9E0vp8pIMurFtiAN3s61BH2BbSN3iK4SbWk6jaC4NVhwaSmxoV1J+&#10;Tx9GwT27zJL9cafPdbrV1yLx2fWmlRoOuu0ShKfO/8U/90GH+Z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j5zNvgAAAN0AAAAPAAAAAAAAAAAAAAAAAKEC&#10;AABkcnMvZG93bnJldi54bWxQSwUGAAAAAAQABAD5AAAAjAMAAAAA&#10;" strokeweight="2pt"/>
            <v:line id="Line 174" o:spid="_x0000_s1177" style="position:absolute;visibility:visibl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0Cur4AAADdAAAADwAAAGRycy9kb3ducmV2LnhtbERPvQrCMBDeBd8hnOCmqYIi1SgiVNzE&#10;6tLtbM622FxKE7W+vREEt/v4fm+16UwtntS6yrKCyTgCQZxbXXGh4HJORgsQziNrrC2Tgjc52Kz7&#10;vRXG2r74RM/UFyKEsItRQel9E0vp8pIMurFtiAN3s61BH2BbSN3iK4SbWk6jaC4NVhwaSmxoV1J+&#10;Tx9GwT27zJL9cafPdbrV1yLx2fWmlRoOuu0ShKfO/8U/90GH+ZN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XQK6vgAAAN0AAAAPAAAAAAAAAAAAAAAAAKEC&#10;AABkcnMvZG93bnJldi54bWxQSwUGAAAAAAQABAD5AAAAjAMAAAAA&#10;" strokeweight="2pt"/>
            <v:line id="Line 175" o:spid="_x0000_s1178" style="position:absolute;visibility:visibl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nIb8AAADdAAAADwAAAGRycy9kb3ducmV2LnhtbERPSwrCMBDdC94hjOBOUwU/VKOIUHEn&#10;VjfuxmZsi82kNFHr7Y0guJvH+85y3ZpKPKlxpWUFo2EEgjizuuRcwfmUDOYgnEfWWFkmBW9ysF51&#10;O0uMtX3xkZ6pz0UIYRejgsL7OpbSZQUZdENbEwfuZhuDPsAml7rBVwg3lRxH0VQaLDk0FFjTtqDs&#10;nj6MgvvlPEl2h60+VelGX/PEX643rVS/124WIDy1/i/+ufc6zB9F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BGnIb8AAADdAAAADwAAAAAAAAAAAAAAAACh&#10;AgAAZHJzL2Rvd25yZXYueG1sUEsFBgAAAAAEAAQA+QAAAI0DAAAAAA==&#10;" strokeweight="2pt"/>
            <v:line id="Line 176" o:spid="_x0000_s1179" style="position:absolute;visibility:visibl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zU8IAAADdAAAADwAAAGRycy9kb3ducmV2LnhtbESPQYvCQAyF74L/YYiwN50qrEh1FBEq&#10;3sTqxVvsxLbYyZTOqPXfm8PC3hLey3tfVpveNepFXag9G5hOElDEhbc1lwYu52y8ABUissXGMxn4&#10;UIDNejhYYWr9m0/0ymOpJIRDigaqGNtU61BU5DBMfEss2t13DqOsXalth28Jd42eJclcO6xZGips&#10;aVdR8cifzsDjevnN9sedPTf51t7KLF5vd2vMz6jfLkFF6uO/+e/6YAV/mgiu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4zU8IAAADdAAAADwAAAAAAAAAAAAAA&#10;AAChAgAAZHJzL2Rvd25yZXYueG1sUEsFBgAAAAAEAAQA+QAAAJADAAAAAA==&#10;" strokeweight="2pt"/>
            <v:line id="Line 177" o:spid="_x0000_s1180" style="position:absolute;visibility:visibl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WyL4AAADdAAAADwAAAGRycy9kb3ducmV2LnhtbERPvQrCMBDeBd8hnOCmqYKi1SgiVNzE&#10;6uJ2NmdbbC6liVrf3giC2318v7dct6YST2pcaVnBaBiBIM6sLjlXcD4lgxkI55E1VpZJwZscrFfd&#10;zhJjbV98pGfqcxFC2MWooPC+jqV0WUEG3dDWxIG72cagD7DJpW7wFcJNJcdRNJUGSw4NBda0LSi7&#10;pw+j4H45T5LdYatPVbrR1zzxl+tNK9XvtZsFCE+t/4t/7r0O80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wpbIvgAAAN0AAAAPAAAAAAAAAAAAAAAAAKEC&#10;AABkcnMvZG93bnJldi54bWxQSwUGAAAAAAQABAD5AAAAjAMAAAAA&#10;" strokeweight="2pt"/>
            <v:line id="Line 178" o:spid="_x0000_s1181" style="position:absolute;visibility:visibl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piMMAAADdAAAADwAAAGRycy9kb3ducmV2LnhtbESPQYvCQAyF78L+hyELe9NphRWpjiJC&#10;F29i9eItdmJb7GRKZ1brvzcHwVvCe3nvy3I9uFbdqQ+NZwPpJAFFXHrbcGXgdMzHc1AhIltsPZOB&#10;JwVYr75GS8ysf/CB7kWslIRwyNBAHWOXaR3KmhyGie+IRbv63mGUta+07fEh4a7V0ySZaYcNS0ON&#10;HW1rKm/FvzNwO59+87/91h7bYmMvVR7Pl6s15ud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hqYjDAAAA3QAAAA8AAAAAAAAAAAAA&#10;AAAAoQIAAGRycy9kb3ducmV2LnhtbFBLBQYAAAAABAAEAPkAAACRAwAAAAA=&#10;" strokeweight="2pt"/>
            <v:line id="Line 179" o:spid="_x0000_s1182" style="position:absolute;visibility:visibl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hq+cQAAADdAAAADwAAAGRycy9kb3ducmV2LnhtbERPQW7CMBC8I/EHa5G4gUMPqKQ4EQIq&#10;gXqooH3AEm/jlHgd2QbSvr5GQuqcdjU7MzvLsretuJIPjWMFs2kGgrhyuuFawefH6+QZRIjIGlvH&#10;pOCHApTFcLDEXLsbH+h6jLVIJhxyVGBi7HIpQ2XIYpi6jjhxX85bjGn1tdQeb8nctvIpy+bSYsMp&#10;wWBHa0PV+XixCvb+9Hae/dZGnnjvt+37ZhHst1LjUb96ARGpj//HD/VOp/cT4N4mj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Gr5xAAAAN0AAAAPAAAAAAAAAAAA&#10;AAAAAKECAABkcnMvZG93bnJldi54bWxQSwUGAAAAAAQABAD5AAAAkgMAAAAA&#10;" strokeweight="1pt"/>
            <v:line id="Line 180" o:spid="_x0000_s1183" style="position:absolute;visibility:visibl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0jsIAAADdAAAADwAAAGRycy9kb3ducmV2LnhtbERPzWoCMRC+F/oOYQreanY9SF2NIq2C&#10;0oNo+wDjZtysbiZLEnX16U2h4G0+vt+ZzDrbiAv5UDtWkPczEMSl0zVXCn5/lu8fIEJE1tg4JgU3&#10;CjCbvr5MsNDuylu67GIlUgiHAhWYGNtCylAashj6riVO3MF5izFBX0nt8ZrCbSMHWTaUFmtODQZb&#10;+jRUnnZnq2Dt99+n/F4Zuee1XzSbr1GwR6V6b918DCJSF5/if/dKp/l5PoC/b9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r0jsIAAADdAAAADwAAAAAAAAAAAAAA&#10;AAChAgAAZHJzL2Rvd25yZXYueG1sUEsFBgAAAAAEAAQA+QAAAJADAAAAAA==&#10;" strokeweight="1pt"/>
            <v:rect id="Rectangle 181" o:spid="_x0000_s1184" style="position:absolute;left:1162;top:14476;width:458;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icAA&#10;AADdAAAADwAAAGRycy9kb3ducmV2LnhtbERPTYvCMBC9C/6HMMLeNO0qotUoRRC82l3B49CMbbWZ&#10;1CSr3X9vhIW9zeN9znrbm1Y8yPnGsoJ0koAgLq1uuFLw/bUfL0D4gKyxtUwKfsnDdjMcrDHT9slH&#10;ehShEjGEfYYK6hC6TEpf1mTQT2xHHLmLdQZDhK6S2uEzhptWfibJXBpsODbU2NGupvJW/BgFeX7t&#10;T/diiXsvF4mb65mu8rNSH6M+X4EI1Id/8Z/7oOP8NJ3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Uic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Изм.</w:t>
                    </w:r>
                  </w:p>
                </w:txbxContent>
              </v:textbox>
            </v:rect>
            <v:rect id="Rectangle 182" o:spid="_x0000_s1185" style="position:absolute;left:1679;top:14476;width:571;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M/cEA&#10;AADdAAAADwAAAGRycy9kb3ducmV2LnhtbERPTWuDQBC9F/oflin0VleLSGqyCVII9FqTQI6DO1VT&#10;d9bubtX++24gkNs83udsdosZxETO95YVZEkKgrixuudWwfGwf1mB8AFZ42CZFPyRh9328WGDpbYz&#10;f9JUh1bEEPYlKuhCGEspfdORQZ/YkThyX9YZDBG6VmqHcww3g3xN00Ia7Dk2dDjSe0fNd/1rFFTV&#10;ZTn91G+493KVukLnuq3OSj0/LdUaRKAl3MU394eO87Msh+s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TP3BAAAA3QAAAA8AAAAAAAAAAAAAAAAAmAIAAGRycy9kb3du&#10;cmV2LnhtbFBLBQYAAAAABAAEAPUAAACGAwAAAAA=&#10;" filled="f" stroked="f" strokeweight=".25pt">
              <v:textbox inset="1pt,1pt,1pt,1pt">
                <w:txbxContent>
                  <w:p w:rsidR="00045CE2" w:rsidRDefault="00045CE2" w:rsidP="00F11F3E">
                    <w:pPr>
                      <w:pStyle w:val="a"/>
                      <w:jc w:val="center"/>
                      <w:rPr>
                        <w:sz w:val="18"/>
                      </w:rPr>
                    </w:pPr>
                    <w:r>
                      <w:rPr>
                        <w:sz w:val="18"/>
                      </w:rPr>
                      <w:t>Лист</w:t>
                    </w:r>
                  </w:p>
                </w:txbxContent>
              </v:textbox>
            </v:rect>
            <v:rect id="Rectangle 183" o:spid="_x0000_s1186" style="position:absolute;left:2310;top:14476;width:133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pZsAA&#10;AADdAAAADwAAAGRycy9kb3ducmV2LnhtbERPTYvCMBC9C/6HMMLeNO2iotUoRRC82l3B49CMbbWZ&#10;1CSr3X9vhIW9zeN9znrbm1Y8yPnGsoJ0koAgLq1uuFLw/bUfL0D4gKyxtUwKfsnDdjMcrDHT9slH&#10;ehShEjGEfYYK6hC6TEpf1mTQT2xHHLmLdQZDhK6S2uEzhptWfibJXBpsODbU2NGupvJW/BgFeX7t&#10;T/diiXsvF4mb66mu8rNSH6M+X4EI1Id/8Z/7oOP8NJ3B+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rpZs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 докум.</w:t>
                    </w:r>
                  </w:p>
                </w:txbxContent>
              </v:textbox>
            </v:rect>
            <v:rect id="Rectangle 184" o:spid="_x0000_s1187" style="position:absolute;left:3719;top:14476;width:796;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3EcAA&#10;AADdAAAADwAAAGRycy9kb3ducmV2LnhtbERPTYvCMBC9C/sfwix407SLFK1GKYKw160KHodmbKvN&#10;pCZZ7f77jSB4m8f7nNVmMJ24k/OtZQXpNAFBXFndcq3gsN9N5iB8QNbYWSYFf+Rhs/4YrTDX9sE/&#10;dC9DLWII+xwVNCH0uZS+asign9qeOHJn6wyGCF0ttcNHDDed/EqSTBpsOTY02NO2oepa/hoFRXEZ&#10;jrdygTsv54nL9EzXxUmp8edQLEEEGsJb/HJ/6zg/TT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h3Ec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Подпись</w:t>
                    </w:r>
                  </w:p>
                </w:txbxContent>
              </v:textbox>
            </v:rect>
            <v:rect id="Rectangle 185" o:spid="_x0000_s1188" style="position:absolute;left:4560;top:14476;width:51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SisAA&#10;AADdAAAADwAAAGRycy9kb3ducmV2LnhtbERPS4vCMBC+L/gfwgh7W9Mu4qMapQiCV7sKHodmbKvN&#10;pCZZ7f57Iwh7m4/vOct1b1pxJ+cbywrSUQKCuLS64UrB4Wf7NQPhA7LG1jIp+CMP69XgY4mZtg/e&#10;070IlYgh7DNUUIfQZVL6siaDfmQ74sidrTMYInSV1A4fMdy08jtJJtJgw7Ghxo42NZXX4tcoyPNL&#10;f7wVc9x6OUvcRI91lZ+U+hz2+QJEoD78i9/unY7z03Q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TSis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Дата</w:t>
                    </w:r>
                  </w:p>
                </w:txbxContent>
              </v:textbox>
            </v:rect>
            <v:rect id="Rectangle 186" o:spid="_x0000_s1189" style="position:absolute;left:8535;top:15330;width:50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MMA&#10;AADdAAAADwAAAGRycy9kb3ducmV2LnhtbESPQWvCQBCF7wX/wzKF3uomRURTVwkFwatRweOQHZO0&#10;2dm4u2r67zuHgrcZ3pv3vlltRterO4XYeTaQTzNQxLW3HTcGjoft+wJUTMgWe89k4JcibNaTlxUW&#10;1j94T/cqNUpCOBZooE1pKLSOdUsO49QPxKJdfHCYZA2NtgEfEu56/ZFlc+2wY2locaCvluqf6uYM&#10;lOX3eLpWS9xGvcjC3M5sU56NeXsdy09Qicb0NP9f76zg5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tG+MMAAADdAAAADwAAAAAAAAAAAAAAAACYAgAAZHJzL2Rv&#10;d25yZXYueG1sUEsFBgAAAAAEAAQA9QAAAIgDAAAAAA==&#10;" filled="f" stroked="f" strokeweight=".25pt">
              <v:textbox inset="1pt,1pt,1pt,1pt">
                <w:txbxContent>
                  <w:p w:rsidR="00045CE2" w:rsidRDefault="00045CE2" w:rsidP="00F11F3E">
                    <w:pPr>
                      <w:pStyle w:val="a"/>
                      <w:jc w:val="center"/>
                      <w:rPr>
                        <w:sz w:val="18"/>
                      </w:rPr>
                    </w:pPr>
                    <w:r>
                      <w:rPr>
                        <w:sz w:val="18"/>
                      </w:rPr>
                      <w:t>Лист</w:t>
                    </w:r>
                  </w:p>
                </w:txbxContent>
              </v:textbox>
            </v:rect>
            <v:rect id="Rectangle 187" o:spid="_x0000_s1190" style="position:absolute;left:9023;top:15329;width:592;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jY78A&#10;AADdAAAADwAAAGRycy9kb3ducmV2LnhtbERPTYvCMBC9L/gfwgje1rQiotUoRRC82t0Fj0MzttVm&#10;UpOo9d+bBcHbPN7nrDa9acWdnG8sK0jHCQji0uqGKwW/P7vvOQgfkDW2lknBkzxs1oOvFWbaPvhA&#10;9yJUIoawz1BBHUKXSenLmgz6se2II3eyzmCI0FVSO3zEcNPKSZLMpMGGY0ONHW1rKi/FzSjI83P/&#10;dy0WuPNynriZnuoqPyo1Gvb5EkSgPnzEb/de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NjvwAAAN0AAAAPAAAAAAAAAAAAAAAAAJgCAABkcnMvZG93bnJl&#10;di54bWxQSwUGAAAAAAQABAD1AAAAhAMAAAAA&#10;" filled="f" stroked="f" strokeweight=".25pt">
              <v:textbox inset="1pt,1pt,1pt,1pt">
                <w:txbxContent>
                  <w:p w:rsidR="00045CE2" w:rsidRPr="00F509A6" w:rsidRDefault="00045CE2" w:rsidP="00F11F3E">
                    <w:pPr>
                      <w:pStyle w:val="a"/>
                      <w:jc w:val="center"/>
                      <w:rPr>
                        <w:sz w:val="18"/>
                        <w:lang w:val="ru-RU"/>
                      </w:rPr>
                    </w:pPr>
                  </w:p>
                </w:txbxContent>
              </v:textbox>
            </v:rect>
            <v:rect id="Rectangle 188" o:spid="_x0000_s1191" style="position:absolute;left:5146;top:13559;width:6308;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AQ8MA&#10;AADdAAAADwAAAGRycy9kb3ducmV2LnhtbESPQWvCQBCF7wX/wzJCb3WjFLHRVYIgeG1U6HHIjkk0&#10;Oxt3V03/fedQ8DbDe/PeN6vN4Dr1oBBbzwamkwwUceVty7WB42H3sQAVE7LFzjMZ+KUIm/XobYW5&#10;9U/+pkeZaiUhHHM00KTU51rHqiGHceJ7YtHOPjhMsoZa24BPCXednmXZXDtsWRoa7GnbUHUt785A&#10;UVyG0638wl3UiyzM7aetix9j3sdDsQSVaEgv8//13gr+dCb8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GAQ8MAAADdAAAADwAAAAAAAAAAAAAAAACYAgAAZHJzL2Rv&#10;d25yZXYueG1sUEsFBgAAAAAEAAQA9QAAAIgDAAAAAA==&#10;" filled="f" stroked="f" strokeweight=".25pt">
              <v:textbox inset="1pt,1pt,1pt,1pt">
                <w:txbxContent>
                  <w:p w:rsidR="00045CE2" w:rsidRPr="00F63BDE" w:rsidRDefault="00045CE2" w:rsidP="00F11F3E">
                    <w:pPr>
                      <w:pStyle w:val="a"/>
                      <w:rPr>
                        <w:rFonts w:ascii="Journal" w:hAnsi="Journal"/>
                        <w:lang w:val="ru-RU"/>
                      </w:rPr>
                    </w:pPr>
                    <w:r>
                      <w:rPr>
                        <w:rFonts w:ascii="Journal Cyr" w:hAnsi="Journal Cyr"/>
                        <w:lang w:val="ru-RU"/>
                      </w:rPr>
                      <w:t xml:space="preserve">     Д.2513.01.08.50.007.0000 ПЗ</w:t>
                    </w:r>
                  </w:p>
                  <w:p w:rsidR="00045CE2" w:rsidRDefault="00045CE2" w:rsidP="00F11F3E">
                    <w:pPr>
                      <w:pStyle w:val="a"/>
                      <w:jc w:val="center"/>
                      <w:rPr>
                        <w:rFonts w:ascii="Journal" w:hAnsi="Journal"/>
                        <w:lang w:val="ru-RU"/>
                      </w:rPr>
                    </w:pPr>
                  </w:p>
                </w:txbxContent>
              </v:textbox>
            </v:rect>
            <v:line id="Line 189" o:spid="_x0000_s1192" style="position:absolute;visibility:visibl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Grr4AAADdAAAADwAAAGRycy9kb3ducmV2LnhtbERPvQrCMBDeBd8hnOCmaQVFqlFEqLiJ&#10;1cXtbM622FxKE7W+vREEt/v4fm+57kwtntS6yrKCeByBIM6trrhQcD6lozkI55E11pZJwZscrFf9&#10;3hITbV98pGfmCxFC2CWooPS+SaR0eUkG3dg2xIG72dagD7AtpG7xFcJNLSd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AcauvgAAAN0AAAAPAAAAAAAAAAAAAAAAAKEC&#10;AABkcnMvZG93bnJldi54bWxQSwUGAAAAAAQABAD5AAAAjAMAAAAA&#10;" strokeweight="2pt"/>
            <v:line id="Line 190" o:spid="_x0000_s1193" style="position:absolute;visibility:visibl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NY2b4AAADdAAAADwAAAGRycy9kb3ducmV2LnhtbERPvQrCMBDeBd8hnOCmqQVFqlFEqLiJ&#10;1cXtbM622FxKE7W+vREEt/v4fm+57kwtntS6yrKCyTgCQZxbXXGh4HxKR3MQziNrrC2Tgjc5WK/6&#10;vSUm2r74SM/MFyKEsEtQQel9k0jp8pIMurFtiAN3s61BH2BbSN3iK4SbWsZ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01jZvgAAAN0AAAAPAAAAAAAAAAAAAAAAAKEC&#10;AABkcnMvZG93bnJldi54bWxQSwUGAAAAAAQABAD5AAAAjAMAAAAA&#10;" strokeweight="2pt"/>
            <v:line id="Line 191" o:spid="_x0000_s1194" style="position:absolute;visibility:visibl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Qr4AAADdAAAADwAAAGRycy9kb3ducmV2LnhtbERPvQrCMBDeBd8hnOCmqYoi1SgiVNzE&#10;6uJ2NmdbbC6liVrf3giC2318v7dct6YST2pcaVnBaBiBIM6sLjlXcD4lgzkI55E1VpZJwZscrFfd&#10;zhJjbV98pGfqcxFC2MWooPC+jqV0WUEG3dDWxIG72cagD7DJpW7wFcJNJcdRNJMGSw4NBda0LSi7&#10;pw+j4H45T5PdYatPVbrR1zzxl+tNK9XvtZsFCE+t/4t/7r0O80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n/1CvgAAAN0AAAAPAAAAAAAAAAAAAAAAAKEC&#10;AABkcnMvZG93bnJldi54bWxQSwUGAAAAAAQABAD5AAAAjAMAAAAA&#10;" strokeweight="2pt"/>
            <v:line id="Line 192" o:spid="_x0000_s1195" style="position:absolute;visibility:visibl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D3MMAAADdAAAADwAAAGRycy9kb3ducmV2LnhtbERP22oCMRB9F/yHMELfNLsipd0apXiB&#10;Sh9KVz9g3Ew3WzeTJYm67dc3BcG3OZzrzJe9bcWFfGgcK8gnGQjiyumGawWH/Xb8BCJEZI2tY1Lw&#10;QwGWi+FgjoV2V/6kSxlrkUI4FKjAxNgVUobKkMUwcR1x4r6ctxgT9LXUHq8p3LZymmWP0mLDqcFg&#10;RytD1ak8WwU7f3w/5b+1kUfe+U37sX4O9luph1H/+gIiUh/v4pv7Taf5+XQ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zA9zDAAAA3QAAAA8AAAAAAAAAAAAA&#10;AAAAoQIAAGRycy9kb3ducmV2LnhtbFBLBQYAAAAABAAEAPkAAACRAwAAAAA=&#10;" strokeweight="1pt"/>
            <v:line id="Line 193" o:spid="_x0000_s1196" style="position:absolute;visibility:visibl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R8MAAADdAAAADwAAAGRycy9kb3ducmV2LnhtbERP22oCMRB9F/yHMELfNLuCpd0apXiB&#10;Sh9KVz9g3Ew3WzeTJYm67dc3BcG3OZzrzJe9bcWFfGgcK8gnGQjiyumGawWH/Xb8BCJEZI2tY1Lw&#10;QwGWi+FgjoV2V/6kSxlrkUI4FKjAxNgVUobKkMUwcR1x4r6ctxgT9LXUHq8p3LZymmWP0mLDqcFg&#10;RytD1ak8WwU7f3w/5b+1kUfe+U37sX4O9luph1H/+gIiUh/v4pv7Taf5+XQ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pkfDAAAA3QAAAA8AAAAAAAAAAAAA&#10;AAAAoQIAAGRycy9kb3ducmV2LnhtbFBLBQYAAAAABAAEAPkAAACRAwAAAAA=&#10;" strokeweight="1pt"/>
            <v:group id="Group 194" o:spid="_x0000_s1197"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rect id="Rectangle 195" o:spid="_x0000_s119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N8AA&#10;AADdAAAADwAAAGRycy9kb3ducmV2LnhtbERPTYvCMBC9C/sfwix401QRrdUoRRC82lXwODRjW7eZ&#10;dJOo9d+bhYW9zeN9znrbm1Y8yPnGsoLJOAFBXFrdcKXg9LUfpSB8QNbYWiYFL/Kw3XwM1php++Qj&#10;PYpQiRjCPkMFdQhdJqUvazLox7YjjtzVOoMhQldJ7fAZw00rp0kylwYbjg01drSrqfwu7kZBnt/6&#10;80+xxL2XaeLmeqar/KLU8LPPVyAC9eFf/Oc+6Dh/Ml3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gYN8AAAADdAAAADwAAAAAAAAAAAAAAAACYAgAAZHJzL2Rvd25y&#10;ZXYueG1sUEsFBgAAAAAEAAQA9QAAAIUDAAAAAA==&#10;" filled="f" stroked="f" strokeweight=".25pt">
                <v:textbox inset="1pt,1pt,1pt,1pt">
                  <w:txbxContent>
                    <w:p w:rsidR="00045CE2" w:rsidRDefault="00045CE2" w:rsidP="00F11F3E">
                      <w:pPr>
                        <w:pStyle w:val="a"/>
                        <w:rPr>
                          <w:sz w:val="18"/>
                        </w:rPr>
                      </w:pPr>
                      <w:r>
                        <w:rPr>
                          <w:sz w:val="18"/>
                        </w:rPr>
                        <w:t xml:space="preserve"> Разраб.</w:t>
                      </w:r>
                    </w:p>
                  </w:txbxContent>
                </v:textbox>
              </v:rect>
              <v:rect id="Rectangle 196" o:spid="_x0000_s119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MRcMA&#10;AADdAAAADwAAAGRycy9kb3ducmV2LnhtbESPQWvCQBCF7wX/wzJCb3WjFLHRVYIgeG1U6HHIjkk0&#10;Oxt3V03/fedQ8DbDe/PeN6vN4Dr1oBBbzwamkwwUceVty7WB42H3sQAVE7LFzjMZ+KUIm/XobYW5&#10;9U/+pkeZaiUhHHM00KTU51rHqiGHceJ7YtHOPjhMsoZa24BPCXednmXZXDtsWRoa7GnbUHUt785A&#10;UVyG0638wl3UiyzM7aetix9j3sdDsQSVaEgv8//13gr+dCa4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eMRcMAAADdAAAADwAAAAAAAAAAAAAAAACYAgAAZHJzL2Rv&#10;d25yZXYueG1sUEsFBgAAAAAEAAQA9QAAAIgDAAAAAA==&#10;" filled="f" stroked="f" strokeweight=".25pt">
                <v:textbox inset="1pt,1pt,1pt,1pt">
                  <w:txbxContent>
                    <w:p w:rsidR="00045CE2" w:rsidRPr="00D95832" w:rsidRDefault="00045CE2" w:rsidP="00F11F3E">
                      <w:pPr>
                        <w:pStyle w:val="a"/>
                        <w:rPr>
                          <w:sz w:val="18"/>
                          <w:lang w:val="ru-RU"/>
                        </w:rPr>
                      </w:pPr>
                      <w:r>
                        <w:rPr>
                          <w:sz w:val="18"/>
                          <w:lang w:val="ru-RU"/>
                        </w:rPr>
                        <w:t>Саган Л.А.</w:t>
                      </w:r>
                    </w:p>
                  </w:txbxContent>
                </v:textbox>
              </v:rect>
            </v:group>
            <v:group id="Group 197" o:spid="_x0000_s1200"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rect id="Rectangle 198" o:spid="_x0000_s120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WnsMA&#10;AADdAAAADwAAAGRycy9kb3ducmV2LnhtbESPQWvCQBCF7wX/wzKCt7qxFtHoKqEgeDVtocchOybR&#10;7GzcXTX++86h0NsM781732x2g+vUnUJsPRuYTTNQxJW3LdcGvj73r0tQMSFb7DyTgSdF2G1HLxvM&#10;rX/wke5lqpWEcMzRQJNSn2sdq4YcxqnviUU7+eAwyRpqbQM+JNx1+i3LFtphy9LQYE8fDVWX8uYM&#10;FMV5+L6WK9xHvczCwr7buvgxZjIeijWoREP6N/9dH6zgz+b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gWnsMAAADdAAAADwAAAAAAAAAAAAAAAACYAgAAZHJzL2Rv&#10;d25yZXYueG1sUEsFBgAAAAAEAAQA9QAAAIgDAAAAAA==&#10;" filled="f" stroked="f" strokeweight=".25pt">
                <v:textbox inset="1pt,1pt,1pt,1pt">
                  <w:txbxContent>
                    <w:p w:rsidR="00045CE2" w:rsidRDefault="00045CE2" w:rsidP="00F11F3E">
                      <w:pPr>
                        <w:pStyle w:val="a"/>
                        <w:rPr>
                          <w:sz w:val="18"/>
                        </w:rPr>
                      </w:pPr>
                      <w:r>
                        <w:rPr>
                          <w:sz w:val="18"/>
                        </w:rPr>
                        <w:t xml:space="preserve"> Провер.</w:t>
                      </w:r>
                    </w:p>
                  </w:txbxContent>
                </v:textbox>
              </v:rect>
              <v:rect id="Rectangle 199" o:spid="_x0000_s120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zBcAA&#10;AADdAAAADwAAAGRycy9kb3ducmV2LnhtbERPTYvCMBC9C/6HMMLeNO0qotUoRRC82l3B49CMbbWZ&#10;1CSr3X9vhIW9zeN9znrbm1Y8yPnGsoJ0koAgLq1uuFLw/bUfL0D4gKyxtUwKfsnDdjMcrDHT9slH&#10;ehShEjGEfYYK6hC6TEpf1mTQT2xHHLmLdQZDhK6S2uEzhptWfibJXBpsODbU2NGupvJW/BgFeX7t&#10;T/diiXsvF4mb65mu8rNSH6M+X4EI1Id/8Z/7oOP8dJr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SzBcAAAADdAAAADwAAAAAAAAAAAAAAAACYAgAAZHJzL2Rvd25y&#10;ZXYueG1sUEsFBgAAAAAEAAQA9QAAAIUDAAAAAA==&#10;" filled="f" stroked="f" strokeweight=".25pt">
                <v:textbox inset="1pt,1pt,1pt,1pt">
                  <w:txbxContent>
                    <w:p w:rsidR="00045CE2" w:rsidRPr="00D95832" w:rsidRDefault="00045CE2" w:rsidP="00F11F3E">
                      <w:pPr>
                        <w:pStyle w:val="a"/>
                        <w:rPr>
                          <w:sz w:val="18"/>
                          <w:lang w:val="ru-RU"/>
                        </w:rPr>
                      </w:pPr>
                      <w:r>
                        <w:rPr>
                          <w:sz w:val="18"/>
                          <w:lang w:val="ru-RU"/>
                        </w:rPr>
                        <w:t>Гулгенов С.Ж.</w:t>
                      </w:r>
                    </w:p>
                  </w:txbxContent>
                </v:textbox>
              </v:rect>
            </v:group>
            <v:group id="Group 200" o:spid="_x0000_s1203"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rect id="Rectangle 201" o:spid="_x0000_s120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I6cIA&#10;AADdAAAADwAAAGRycy9kb3ducmV2LnhtbERPTWvDMAy9D/YfjAa9rU6aEdK0bgmFwK7NNthRxGqS&#10;LpYz22vTf18PBrvp8T613c9mFBdyfrCsIF0mIIhbqwfuFLy/1c8FCB+QNY6WScGNPOx3jw9bLLW9&#10;8pEuTehEDGFfooI+hKmU0rc9GfRLOxFH7mSdwRCh66R2eI3hZpSrJMmlwYFjQ48THXpqv5ofo6Cq&#10;zvPHd7PG2ssicbl+0V31qdTiaa42IALN4V/8537VcX6aZ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ojpwgAAAN0AAAAPAAAAAAAAAAAAAAAAAJgCAABkcnMvZG93&#10;bnJldi54bWxQSwUGAAAAAAQABAD1AAAAhwMAAAAA&#10;" filled="f" stroked="f" strokeweight=".25pt">
                <v:textbox inset="1pt,1pt,1pt,1pt">
                  <w:txbxContent>
                    <w:p w:rsidR="00045CE2" w:rsidRDefault="00045CE2" w:rsidP="00F11F3E">
                      <w:pPr>
                        <w:pStyle w:val="a"/>
                        <w:rPr>
                          <w:sz w:val="18"/>
                        </w:rPr>
                      </w:pPr>
                      <w:r>
                        <w:rPr>
                          <w:sz w:val="18"/>
                        </w:rPr>
                        <w:t xml:space="preserve"> Т. Контр.</w:t>
                      </w:r>
                    </w:p>
                  </w:txbxContent>
                </v:textbox>
              </v:rect>
              <v:rect id="Rectangle 202" o:spid="_x0000_s120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QncIA&#10;AADdAAAADwAAAGRycy9kb3ducmV2LnhtbERPTWvDMAy9D/YfjAa9rU7WELKsbgmDQK9NV+hRxFqS&#10;LZYz223Tfz8PCrvp8T613s5mFBdyfrCsIF0mIIhbqwfuFHwc6ucChA/IGkfLpOBGHrabx4c1ltpe&#10;eU+XJnQihrAvUUEfwlRK6dueDPqlnYgj92mdwRCh66R2eI3hZpQvSZJLgwPHhh4neu+p/W7ORkFV&#10;fc3Hn+YVay+LxOU60111UmrxNFdvIALN4V98d+90nJ+uM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xCdwgAAAN0AAAAPAAAAAAAAAAAAAAAAAJgCAABkcnMvZG93&#10;bnJldi54bWxQSwUGAAAAAAQABAD1AAAAhwMAAAAA&#10;" filled="f" stroked="f" strokeweight=".25pt">
                <v:textbox inset="1pt,1pt,1pt,1pt">
                  <w:txbxContent>
                    <w:p w:rsidR="00045CE2" w:rsidRDefault="00045CE2" w:rsidP="00F11F3E">
                      <w:pPr>
                        <w:pStyle w:val="a"/>
                        <w:rPr>
                          <w:sz w:val="18"/>
                        </w:rPr>
                      </w:pPr>
                    </w:p>
                  </w:txbxContent>
                </v:textbox>
              </v:rect>
            </v:group>
            <v:group id="Group 203" o:spid="_x0000_s1206"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rect id="Rectangle 204" o:spid="_x0000_s120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rccAA&#10;AADdAAAADwAAAGRycy9kb3ducmV2LnhtbERPS4vCMBC+C/sfwix409QHxe0apSwIXq0Kexya2bba&#10;TLpJ1PrvjSB4m4/vOct1b1pxJecbywom4wQEcWl1w5WCw34zWoDwAVlja5kU3MnDevUxWGKm7Y13&#10;dC1CJWII+wwV1CF0mZS+rMmgH9uOOHJ/1hkMEbpKaoe3GG5aOU2SVBpsODbU2NFPTeW5uBgFeX7q&#10;j//FF268XCQu1XNd5b9KDT/7/BtEoD68xS/3Vsf5k1kK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0rccAAAADdAAAADwAAAAAAAAAAAAAAAACYAgAAZHJzL2Rvd25y&#10;ZXYueG1sUEsFBgAAAAAEAAQA9QAAAIUDAAAAAA==&#10;" filled="f" stroked="f" strokeweight=".25pt">
                <v:textbox inset="1pt,1pt,1pt,1pt">
                  <w:txbxContent>
                    <w:p w:rsidR="00045CE2" w:rsidRDefault="00045CE2" w:rsidP="00F11F3E">
                      <w:pPr>
                        <w:pStyle w:val="a"/>
                        <w:rPr>
                          <w:sz w:val="18"/>
                        </w:rPr>
                      </w:pPr>
                      <w:r>
                        <w:rPr>
                          <w:sz w:val="18"/>
                        </w:rPr>
                        <w:t xml:space="preserve"> Н. Контр.</w:t>
                      </w:r>
                    </w:p>
                  </w:txbxContent>
                </v:textbox>
              </v:rect>
              <v:rect id="Rectangle 205" o:spid="_x0000_s120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O6sIA&#10;AADdAAAADwAAAGRycy9kb3ducmV2LnhtbERP32vCMBB+F/Y/hBN8s6luuK4zShEEX1cV9ng0t6az&#10;uXRJpt1/vwwGvt3H9/PW29H24ko+dI4VLLIcBHHjdMetgtNxPy9AhIissXdMCn4owHbzMFljqd2N&#10;3+hax1akEA4lKjAxDqWUoTFkMWRuIE7ch/MWY4K+ldrjLYXbXi7zfCUtdpwaDA60M9Rc6m+roKo+&#10;x/NX/YL7IIvcr/STbqt3pWbTsXoFEWmMd/G/+6DT/MXjM/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Y7qwgAAAN0AAAAPAAAAAAAAAAAAAAAAAJgCAABkcnMvZG93&#10;bnJldi54bWxQSwUGAAAAAAQABAD1AAAAhwMAAAAA&#10;" filled="f" stroked="f" strokeweight=".25pt">
                <v:textbox inset="1pt,1pt,1pt,1pt">
                  <w:txbxContent>
                    <w:p w:rsidR="00045CE2" w:rsidRDefault="00045CE2" w:rsidP="00F11F3E">
                      <w:pPr>
                        <w:pStyle w:val="a"/>
                        <w:rPr>
                          <w:sz w:val="18"/>
                        </w:rPr>
                      </w:pPr>
                    </w:p>
                  </w:txbxContent>
                </v:textbox>
              </v:rect>
            </v:group>
            <v:group id="Group 206" o:spid="_x0000_s1209"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rect id="Rectangle 207" o:spid="_x0000_s121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78A&#10;AADdAAAADwAAAGRycy9kb3ducmV2LnhtbERPTYvCMBC9C/6HMMLeNHUV0WqUIgherS7scWjGttpM&#10;apLV7r83guBtHu9zVpvONOJOzteWFYxHCQjiwuqaSwWn4244B+EDssbGMin4Jw+bdb+3wlTbBx/o&#10;nodSxBD2KSqoQmhTKX1RkUE/si1x5M7WGQwRulJqh48Ybhr5nSQzabDm2FBhS9uKimv+ZxRk2aX7&#10;ueUL3Hk5T9xMT3WZ/Sr1NeiyJYhAXfiI3+69jvPHkwW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4r8DvwAAAN0AAAAPAAAAAAAAAAAAAAAAAJgCAABkcnMvZG93bnJl&#10;di54bWxQSwUGAAAAAAQABAD1AAAAhAMAAAAA&#10;" filled="f" stroked="f" strokeweight=".25pt">
                <v:textbox inset="1pt,1pt,1pt,1pt">
                  <w:txbxContent>
                    <w:p w:rsidR="00045CE2" w:rsidRDefault="00045CE2" w:rsidP="00F11F3E">
                      <w:pPr>
                        <w:pStyle w:val="a"/>
                        <w:rPr>
                          <w:sz w:val="18"/>
                        </w:rPr>
                      </w:pPr>
                      <w:r>
                        <w:rPr>
                          <w:sz w:val="18"/>
                        </w:rPr>
                        <w:t xml:space="preserve"> Утверд.</w:t>
                      </w:r>
                    </w:p>
                  </w:txbxContent>
                </v:textbox>
              </v:rect>
              <v:rect id="Rectangle 208" o:spid="_x0000_s121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l48QA&#10;AADdAAAADwAAAGRycy9kb3ducmV2LnhtbESPQWvDMAyF74P+B6PCbouTUUqb1Q1hUNh12QY9ilhL&#10;0sZyZntt9u+rQ2E3iff03qddNbtRXSjEwbOBIstBEbfeDtwZ+Pw4PG1AxYRscfRMBv4oQrVfPOyw&#10;tP7K73RpUqckhGOJBvqUplLr2PbkMGZ+Ihbt2weHSdbQaRvwKuFu1M95vtYOB5aGHid67ak9N7/O&#10;QF2f5q+fZouHqDd5WNuV7eqjMY/LuX4BlWhO/+b79ZsV/GIl/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ZePEAAAA3QAAAA8AAAAAAAAAAAAAAAAAmAIAAGRycy9k&#10;b3ducmV2LnhtbFBLBQYAAAAABAAEAPUAAACJAwAAAAA=&#10;" filled="f" stroked="f" strokeweight=".25pt">
                <v:textbox inset="1pt,1pt,1pt,1pt">
                  <w:txbxContent>
                    <w:p w:rsidR="00045CE2" w:rsidRDefault="00045CE2" w:rsidP="00F11F3E">
                      <w:pPr>
                        <w:pStyle w:val="a"/>
                        <w:rPr>
                          <w:sz w:val="18"/>
                        </w:rPr>
                      </w:pPr>
                    </w:p>
                  </w:txbxContent>
                </v:textbox>
              </v:rect>
            </v:group>
            <v:line id="Line 209" o:spid="_x0000_s1212" style="position:absolute;visibility:visibl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jDsEAAADdAAAADwAAAGRycy9kb3ducmV2LnhtbERPTYvCMBC9C/6HMMLeNK2oSG0UEbp4&#10;W6xevI3N2JY2k9JktfvvN4LgbR7vc9LdYFrxoN7VlhXEswgEcWF1zaWCyzmbrkE4j6yxtUwK/sjB&#10;bjsepZho++QTPXJfihDCLkEFlfddIqUrKjLoZrYjDtzd9gZ9gH0pdY/PEG5aOY+ilTRYc2iosKND&#10;RUWT/xoFzfWyzL5/Dvrc5nt9KzN/vd21Ul+TYb8B4WnwH/HbfdRhfryI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3iMOwQAAAN0AAAAPAAAAAAAAAAAAAAAA&#10;AKECAABkcnMvZG93bnJldi54bWxQSwUGAAAAAAQABAD5AAAAjwMAAAAA&#10;" strokeweight="2pt"/>
            <v:rect id="Rectangle 210" o:spid="_x0000_s1213" style="position:absolute;left:5166;top:14234;width:3264;height:1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eD8EA&#10;AADdAAAADwAAAGRycy9kb3ducmV2LnhtbERPTWuDQBC9F/oflin01qyKhNRmFQkEcq1tocfBnaqt&#10;O2t2N9H8+2whkNs83udsq8WM4kzOD5YVpKsEBHFr9cCdgs+P/csGhA/IGkfLpOBCHqry8WGLhbYz&#10;v9O5CZ2IIewLVNCHMBVS+rYng35lJ+LI/VhnMEToOqkdzjHcjDJLkrU0OHBs6HGiXU/tX3MyCur6&#10;d/k6Nq+493KTuLXOdVd/K/X8tNRvIAIt4S6+uQ86zk/zD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AXg/BAAAA3QAAAA8AAAAAAAAAAAAAAAAAmAIAAGRycy9kb3du&#10;cmV2LnhtbFBLBQYAAAAABAAEAPUAAACGAwAAAAA=&#10;" filled="f" stroked="f" strokeweight=".25pt">
              <v:textbox inset="1pt,1pt,1pt,1pt">
                <w:txbxContent>
                  <w:p w:rsidR="00045CE2" w:rsidRPr="00F63BDE" w:rsidRDefault="00045CE2" w:rsidP="00F11F3E">
                    <w:pPr>
                      <w:pStyle w:val="a"/>
                      <w:jc w:val="center"/>
                      <w:rPr>
                        <w:sz w:val="18"/>
                        <w:lang w:val="ru-RU"/>
                      </w:rPr>
                    </w:pPr>
                  </w:p>
                  <w:p w:rsidR="00045CE2" w:rsidRDefault="00045CE2" w:rsidP="00F11F3E">
                    <w:pPr>
                      <w:pStyle w:val="a"/>
                      <w:rPr>
                        <w:sz w:val="18"/>
                      </w:rPr>
                    </w:pPr>
                    <w:r>
                      <w:rPr>
                        <w:szCs w:val="28"/>
                      </w:rPr>
                      <w:t>Общие</w:t>
                    </w:r>
                    <w:r>
                      <w:rPr>
                        <w:szCs w:val="28"/>
                        <w:lang w:val="ru-RU"/>
                      </w:rPr>
                      <w:t xml:space="preserve"> </w:t>
                    </w:r>
                    <w:r w:rsidRPr="00650F58">
                      <w:rPr>
                        <w:szCs w:val="28"/>
                      </w:rPr>
                      <w:t>сведения о предприятии</w:t>
                    </w:r>
                  </w:p>
                </w:txbxContent>
              </v:textbox>
            </v:rect>
            <v:line id="Line 211" o:spid="_x0000_s1214" style="position:absolute;visibility:visibl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Y4sEAAADdAAAADwAAAGRycy9kb3ducmV2LnhtbERPS4vCMBC+C/6HMII3m/pEqlFE6LK3&#10;xerF27QZ22IzKU1Wu/9+Iwje5uN7znbfm0Y8qHO1ZQXTKAZBXFhdc6ngck4naxDOI2tsLJOCP3Kw&#10;3w0HW0y0ffKJHpkvRQhhl6CCyvs2kdIVFRl0kW2JA3eznUEfYFdK3eEzhJtGzuJ4JQ3WHBoqbOlY&#10;UXHPfo2C+/WyTL9+jvrcZAedl6m/5jet1HjUHzYgPPX+I367v3WYP13M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QBjiwQAAAN0AAAAPAAAAAAAAAAAAAAAA&#10;AKECAABkcnMvZG93bnJldi54bWxQSwUGAAAAAAQABAD5AAAAjwMAAAAA&#10;" strokeweight="2pt"/>
            <v:line id="Line 212" o:spid="_x0000_s1215" style="position:absolute;visibility:visibl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r4AAADdAAAADwAAAGRycy9kb3ducmV2LnhtbERPvQrCMBDeBd8hnOCmqaIi1SgiVNzE&#10;6uJ2NmdbbC6liVrf3giC2318v7dct6YST2pcaVnBaBiBIM6sLjlXcD4lgzkI55E1VpZJwZscrFfd&#10;zhJjbV98pGfqcxFC2MWooPC+jqV0WUEG3dDWxIG72cagD7DJpW7wFcJNJcdRNJMGSw4NBda0LSi7&#10;pw+j4H45T5PdYatPVbrR1zzxl+tNK9XvtZsFCE+t/4t/7r0O80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qYCWvgAAAN0AAAAPAAAAAAAAAAAAAAAAAKEC&#10;AABkcnMvZG93bnJldi54bWxQSwUGAAAAAAQABAD5AAAAjAMAAAAA&#10;" strokeweight="2pt"/>
            <v:line id="Line 213" o:spid="_x0000_s1216" style="position:absolute;visibility:visibl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lDb4AAADdAAAADwAAAGRycy9kb3ducmV2LnhtbERPvQrCMBDeBd8hnOCmqaIi1SgiVNzE&#10;6uJ2NmdbbC6liVrf3giC2318v7dct6YST2pcaVnBaBiBIM6sLjlXcD4lgzkI55E1VpZJwZscrFfd&#10;zhJjbV98pGfqcxFC2MWooPC+jqV0WUEG3dDWxIG72cagD7DJpW7wFcJNJcdRNJMGSw4NBda0LSi7&#10;pw+j4H45T5PdYatPVbrR1zzxl+tNK9XvtZsFCE+t/4t/7r0O80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5SUNvgAAAN0AAAAPAAAAAAAAAAAAAAAAAKEC&#10;AABkcnMvZG93bnJldi54bWxQSwUGAAAAAAQABAD5AAAAjAMAAAAA&#10;" strokeweight="2pt"/>
            <v:rect id="Rectangle 214" o:spid="_x0000_s1217" style="position:absolute;left:8550;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YDMAA&#10;AADdAAAADwAAAGRycy9kb3ducmV2LnhtbERPTYvCMBC9C/sfwgh7s6kixa1GKYKw160KHodmtq02&#10;k26S1frvjSB4m8f7nNVmMJ24kvOtZQXTJAVBXFndcq3gsN9NFiB8QNbYWSYFd/KwWX+MVphre+Mf&#10;upahFjGEfY4KmhD6XEpfNWTQJ7YnjtyvdQZDhK6W2uEthptOztI0kwZbjg0N9rRtqLqU/0ZBUZyH&#10;41/5hTsvF6nL9FzXxUmpz/FQLEEEGsJb/HJ/6zh/Os/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tYDM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Лит.</w:t>
                    </w:r>
                  </w:p>
                </w:txbxContent>
              </v:textbox>
            </v:rect>
            <v:rect id="Rectangle 215" o:spid="_x0000_s1218" style="position:absolute;left:9668;top:15330;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9l8IA&#10;AADdAAAADwAAAGRycy9kb3ducmV2LnhtbERPTWvDMAy9D/YfjAa9rU5KyN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2XwgAAAN0AAAAPAAAAAAAAAAAAAAAAAJgCAABkcnMvZG93&#10;bnJldi54bWxQSwUGAAAAAAQABAD1AAAAhwMAAAAA&#10;" filled="f" stroked="f" strokeweight=".25pt">
              <v:textbox inset="1pt,1pt,1pt,1pt">
                <w:txbxContent>
                  <w:p w:rsidR="00045CE2" w:rsidRDefault="00045CE2" w:rsidP="00F11F3E">
                    <w:pPr>
                      <w:pStyle w:val="a"/>
                      <w:jc w:val="center"/>
                      <w:rPr>
                        <w:sz w:val="18"/>
                      </w:rPr>
                    </w:pPr>
                    <w:r>
                      <w:rPr>
                        <w:sz w:val="18"/>
                      </w:rPr>
                      <w:t>Листов</w:t>
                    </w:r>
                  </w:p>
                </w:txbxContent>
              </v:textbox>
            </v:rect>
            <v:rect id="Rectangle 216" o:spid="_x0000_s1219" style="position:absolute;left:10424;top:15330;width:80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p5cQA&#10;AADdAAAADwAAAGRycy9kb3ducmV2LnhtbESPQWvDMAyF74P+B6PCbouTUUqb1Q1hUNh12QY9ilhL&#10;0sZyZntt9u+rQ2E3iff03qddNbtRXSjEwbOBIstBEbfeDtwZ+Pw4PG1AxYRscfRMBv4oQrVfPOyw&#10;tP7K73RpUqckhGOJBvqUplLr2PbkMGZ+Ihbt2weHSdbQaRvwKuFu1M95vtYOB5aGHid67ak9N7/O&#10;QF2f5q+fZouHqDd5WNuV7eqjMY/LuX4BlWhO/+b79ZsV/GIl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aeXEAAAA3QAAAA8AAAAAAAAAAAAAAAAAmAIAAGRycy9k&#10;b3ducmV2LnhtbFBLBQYAAAAABAAEAPUAAACJAwAAAAA=&#10;" filled="f" stroked="f" strokeweight=".25pt">
              <v:textbox inset="1pt,1pt,1pt,1pt">
                <w:txbxContent>
                  <w:p w:rsidR="00045CE2" w:rsidRPr="00F509A6" w:rsidRDefault="00045CE2" w:rsidP="00EF18E1">
                    <w:pPr>
                      <w:pStyle w:val="a"/>
                      <w:rPr>
                        <w:sz w:val="18"/>
                        <w:lang w:val="ru-RU"/>
                      </w:rPr>
                    </w:pPr>
                    <w:r>
                      <w:rPr>
                        <w:sz w:val="18"/>
                        <w:lang w:val="ru-RU"/>
                      </w:rPr>
                      <w:t>41</w:t>
                    </w:r>
                  </w:p>
                </w:txbxContent>
              </v:textbox>
            </v:rect>
            <v:line id="Line 217" o:spid="_x0000_s1220" style="position:absolute;visibility:visibl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J4sMAAADdAAAADwAAAGRycy9kb3ducmV2LnhtbERPzWoCMRC+F/oOYQreanZFSl2NIq2C&#10;4qFo+wDjZtysbiZLEnXt05tCwdt8fL8zmXW2ERfyoXasIO9nIIhLp2uuFPx8L1/fQYSIrLFxTApu&#10;FGA2fX6aYKHdlbd02cVKpBAOBSowMbaFlKE0ZDH0XUucuIPzFmOCvpLa4zWF20YOsuxNWqw5NRhs&#10;6cNQedqdrYK1329O+W9l5J7XftF8fY6CPSrVe+nmYxCRuvgQ/7tXOs3Phy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SeLDAAAA3QAAAA8AAAAAAAAAAAAA&#10;AAAAoQIAAGRycy9kb3ducmV2LnhtbFBLBQYAAAAABAAEAPkAAACRAwAAAAA=&#10;" strokeweight="1pt"/>
            <v:line id="Line 218" o:spid="_x0000_s1221" style="position:absolute;visibility:visibl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2osYAAADdAAAADwAAAGRycy9kb3ducmV2LnhtbESPQU8CMRCF7yb+h2ZMuEl3STC6UAhR&#10;TCQejMAPGLbDdmE73bQVVn+9czDxNpP35r1v5svBd+pCMbWBDZTjAhRxHWzLjYH97vX+EVTKyBa7&#10;wGTgmxIsF7c3c6xsuPInXba5URLCqUIDLue+0jrVjjymceiJRTuG6DHLGhttI14l3Hd6UhQP2mPL&#10;0uCwp2dH9Xn75Q1s4uH9XP40Th94E9fdx8tT8idjRnfDagYq05D/zX/Xb1bwy6n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OdqLGAAAA3QAAAA8AAAAAAAAA&#10;AAAAAAAAoQIAAGRycy9kb3ducmV2LnhtbFBLBQYAAAAABAAEAPkAAACUAwAAAAA=&#10;" strokeweight="1pt"/>
            <v:rect id="Rectangle 219" o:spid="_x0000_s1222" style="position:absolute;left:8550;top:15818;width:291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WpcAA&#10;AADdAAAADwAAAGRycy9kb3ducmV2LnhtbERPTYvCMBC9C/6HMMLeNO2iotUoRRC82l3B49CMbbWZ&#10;1CSr3X9vhIW9zeN9znrbm1Y8yPnGsoJ0koAgLq1uuFLw/bUfL0D4gKyxtUwKfsnDdjMcrDHT9slH&#10;ehShEjGEfYYK6hC6TEpf1mTQT2xHHLmLdQZDhK6S2uEzhptWfibJXBpsODbU2NGupvJW/BgFeX7t&#10;T/diiXsvF4mb66mu8rNSH6M+X4EI1Id/8Z/7oOP8dJb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tWpcAAAADdAAAADwAAAAAAAAAAAAAAAACYAgAAZHJzL2Rvd25y&#10;ZXYueG1sUEsFBgAAAAAEAAQA9QAAAIUDAAAAAA==&#10;" filled="f" stroked="f" strokeweight=".25pt">
              <v:textbox inset="1pt,1pt,1pt,1pt">
                <w:txbxContent>
                  <w:p w:rsidR="00045CE2" w:rsidRPr="00F63BDE" w:rsidRDefault="00045CE2" w:rsidP="00F11F3E">
                    <w:pPr>
                      <w:pStyle w:val="a"/>
                      <w:jc w:val="center"/>
                      <w:rPr>
                        <w:rFonts w:ascii="Journal" w:hAnsi="Journal"/>
                        <w:sz w:val="24"/>
                        <w:lang w:val="ru-RU"/>
                      </w:rPr>
                    </w:pPr>
                    <w:r>
                      <w:rPr>
                        <w:sz w:val="24"/>
                        <w:lang w:val="ru-RU"/>
                      </w:rPr>
                      <w:t>ВСГУТУ гр200</w:t>
                    </w:r>
                  </w:p>
                </w:txbxContent>
              </v:textbox>
            </v:rect>
            <v:line id="Line 220" o:spid="_x0000_s1223" style="position:absolute;visibility:visibl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rpL4AAADdAAAADwAAAGRycy9kb3ducmV2LnhtbERPvQrCMBDeBd8hnOCmqYIi1SgiVNzE&#10;6tLtbM622FxKE7W+vREEt/v4fm+16UwtntS6yrKCyTgCQZxbXXGh4HJORgsQziNrrC2Tgjc52Kz7&#10;vRXG2r74RM/UFyKEsItRQel9E0vp8pIMurFtiAN3s61BH2BbSN3iK4SbWk6jaC4NVhwaSmxoV1J+&#10;Tx9GwT27zJL9cafPdbrV1yLx2fWmlRoOuu0ShKfO/8U/90GH+ZP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1SukvgAAAN0AAAAPAAAAAAAAAAAAAAAAAKEC&#10;AABkcnMvZG93bnJldi54bWxQSwUGAAAAAAQABAD5AAAAjAMAAAAA&#10;" strokeweight="2pt"/>
            <v:line id="Line 221" o:spid="_x0000_s1224" style="position:absolute;visibility:visibl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o1cMAAADdAAAADwAAAGRycy9kb3ducmV2LnhtbERP22oCMRB9L/QfwhT6ptm1tN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c6NXDAAAA3QAAAA8AAAAAAAAAAAAA&#10;AAAAoQIAAGRycy9kb3ducmV2LnhtbFBLBQYAAAAABAAEAPkAAACRAwAAAAA=&#10;" strokeweight="1pt"/>
            <v:line id="Line 222" o:spid="_x0000_s1225" style="position:absolute;visibility:visibl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wocMAAADdAAAADwAAAGRycy9kb3ducmV2LnhtbERP22oCMRB9L/QfwhT6ptmVtt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1cKHDAAAA3QAAAA8AAAAAAAAAAAAA&#10;AAAAoQIAAGRycy9kb3ducmV2LnhtbFBLBQYAAAAABAAEAPkAAACRAwAAAAA=&#10;" strokeweight="1pt"/>
            <v:line id="Line 223" o:spid="_x0000_s1226" style="position:absolute;visibility:visibl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VOsMAAADdAAAADwAAAGRycy9kb3ducmV2LnhtbERPzWoCMRC+F3yHMIK3mt2C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51TrDAAAA3QAAAA8AAAAAAAAAAAAA&#10;AAAAoQIAAGRycy9kb3ducmV2LnhtbFBLBQYAAAAABAAEAPkAAACRAwAAAAA=&#10;" strokeweight="1pt"/>
            <v:group id="Group 224" o:spid="_x0000_s1227"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Rectangle 225" o:spid="_x0000_s122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rSsIA&#10;AADdAAAADwAAAGRycy9kb3ducmV2LnhtbERP32vCMBB+F/Y/hBN8s6myua4zShEEX1cV9ng0t6az&#10;uXRJpt1/vwwGvt3H9/PW29H24ko+dI4VLLIcBHHjdMetgtNxPy9AhIissXdMCn4owHbzMFljqd2N&#10;3+hax1akEA4lKjAxDqWUoTFkMWRuIE7ch/MWY4K+ldrjLYXbXi7zfCUtdpwaDA60M9Rc6m+roKo+&#10;x/NX/YL7IIvcr/Sjbqt3pWbTsXoFEWmMd/G/+6DT/MXTM/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mtKwgAAAN0AAAAPAAAAAAAAAAAAAAAAAJgCAABkcnMvZG93&#10;bnJldi54bWxQSwUGAAAAAAQABAD1AAAAhwMAAAAA&#10;" filled="f" stroked="f" strokeweight=".25pt">
                <v:textbox inset="1pt,1pt,1pt,1pt">
                  <w:txbxContent>
                    <w:p w:rsidR="00045CE2" w:rsidRDefault="00045CE2" w:rsidP="00F11F3E">
                      <w:pPr>
                        <w:pStyle w:val="a"/>
                        <w:rPr>
                          <w:sz w:val="18"/>
                        </w:rPr>
                      </w:pPr>
                      <w:r>
                        <w:rPr>
                          <w:sz w:val="18"/>
                        </w:rPr>
                        <w:t xml:space="preserve"> Реценз.</w:t>
                      </w:r>
                    </w:p>
                  </w:txbxContent>
                </v:textbox>
              </v:rect>
              <v:rect id="Rectangle 226" o:spid="_x0000_s122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OMMA&#10;AADdAAAADwAAAGRycy9kb3ducmV2LnhtbESPQWvCQBCF7wX/wzKCt7qxWNHoKqEgeDVtocchOybR&#10;7GzcXTX++86h0NsM781732x2g+vUnUJsPRuYTTNQxJW3LdcGvj73r0tQMSFb7DyTgSdF2G1HLxvM&#10;rX/wke5lqpWEcMzRQJNSn2sdq4YcxqnviUU7+eAwyRpqbQM+JNx1+i3LFtphy9LQYE8fDVWX8uYM&#10;FMV5+L6WK9xHvczCws5tXfwYMxkPxRpUoiH9m/+uD1bwZ++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OMMAAADdAAAADwAAAAAAAAAAAAAAAACYAgAAZHJzL2Rv&#10;d25yZXYueG1sUEsFBgAAAAAEAAQA9QAAAIgDAAAAAA==&#10;" filled="f" stroked="f" strokeweight=".25pt">
                <v:textbox inset="1pt,1pt,1pt,1pt">
                  <w:txbxContent>
                    <w:p w:rsidR="00045CE2" w:rsidRDefault="00045CE2" w:rsidP="00F11F3E">
                      <w:pPr>
                        <w:pStyle w:val="a"/>
                        <w:rPr>
                          <w:sz w:val="18"/>
                        </w:rPr>
                      </w:pPr>
                    </w:p>
                  </w:txbxContent>
                </v:textbox>
              </v:rect>
            </v:group>
            <v:line id="Line 227" o:spid="_x0000_s1230" style="position:absolute;visibility:visibl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51b4AAADdAAAADwAAAGRycy9kb3ducmV2LnhtbERPvQrCMBDeBd8hnOCmqYKi1SgiVNzE&#10;6uJ2NmdbbC6liVrf3giC2318v7dct6YST2pcaVnBaBiBIM6sLjlXcD4lgxkI55E1VpZJwZscrFfd&#10;zhJjbV98pGfqcxFC2MWooPC+jqV0WUEG3dDWxIG72cagD7DJpW7wFcJNJcdRNJUGSw4NBda0LSi7&#10;pw+j4H45T5LdYatPVbrR1zzxl+tNK9XvtZsFCE+t/4t/7r0O80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cbnVvgAAAN0AAAAPAAAAAAAAAAAAAAAAAKEC&#10;AABkcnMvZG93bnJldi54bWxQSwUGAAAAAAQABAD5AAAAjAMAAAAA&#10;" strokeweight="2pt"/>
            <v:rect id="Rectangle 228" o:spid="_x0000_s1231" style="position:absolute;left:9406;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5g8MA&#10;AADdAAAADwAAAGRycy9kb3ducmV2LnhtbESPQWvCQBCF7wX/wzKF3urGIkFTVwkFwatRweOQHZO0&#10;2dm4u2r67zuHgrcZ3pv3vlltRterO4XYeTYwm2agiGtvO24MHA/b9wWomJAt9p7JwC9F2KwnLyss&#10;rH/wnu5VapSEcCzQQJvSUGgd65YcxqkfiEW7+OAwyRoabQM+JNz1+iPLcu2wY2locaCvluqf6uYM&#10;lOX3eLpWS9xGvchCbue2Kc/GvL2O5SeoRGN6mv+vd1bwZ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5g8MAAADdAAAADwAAAAAAAAAAAAAAAACYAgAAZHJzL2Rv&#10;d25yZXYueG1sUEsFBgAAAAAEAAQA9QAAAIgDAAAAAA==&#10;" filled="f" stroked="f" strokeweight=".25pt">
              <v:textbox inset="1pt,1pt,1pt,1pt">
                <w:txbxContent>
                  <w:p w:rsidR="00045CE2" w:rsidRDefault="00045CE2" w:rsidP="00F11F3E">
                    <w:pPr>
                      <w:pStyle w:val="a"/>
                      <w:jc w:val="center"/>
                      <w:rPr>
                        <w:sz w:val="18"/>
                      </w:rPr>
                    </w:pPr>
                    <w:r>
                      <w:rPr>
                        <w:sz w:val="18"/>
                      </w:rPr>
                      <w:t>Масса</w:t>
                    </w:r>
                  </w:p>
                </w:txbxContent>
              </v:textbox>
            </v:rect>
            <v:rect id="Rectangle 229" o:spid="_x0000_s1232" style="position:absolute;left:10261;top:1419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cGMAA&#10;AADdAAAADwAAAGRycy9kb3ducmV2LnhtbERPTYvCMBC9C/sfwix407SLFK1GKYKw160KHodmbKvN&#10;pCZZ7f77jSB4m8f7nNVmMJ24k/OtZQXpNAFBXFndcq3gsN9N5iB8QNbYWSYFf+Rhs/4YrTDX9sE/&#10;dC9DLWII+xwVNCH0uZS+asign9qeOHJn6wyGCF0ttcNHDDed/EqSTBpsOTY02NO2oepa/hoFRXEZ&#10;jrdygTsv54nL9EzXxUmp8edQLEEEGsJb/HJ/6zg/zVJ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ecGM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Масштаб</w:t>
                    </w:r>
                  </w:p>
                </w:txbxContent>
              </v:textbox>
            </v:rect>
            <v:line id="Line 230" o:spid="_x0000_s1233" style="position:absolute;visibility:visibl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hGb4AAADdAAAADwAAAGRycy9kb3ducmV2LnhtbERPvQrCMBDeBd8hnOCmqYIi1SgiVNzE&#10;6tLtbM622FxKE7W+vREEt/v4fm+16UwtntS6yrKCyTgCQZxbXXGh4HJORgsQziNrrC2Tgjc52Kz7&#10;vRXG2r74RM/UFyKEsItRQel9E0vp8pIMurFtiAN3s61BH2BbSN3iK4SbWk6jaC4NVhwaSmxoV1J+&#10;Tx9GwT27zJL9cafPdbrV1yLx2fWmlRoOuu0ShKfO/8U/90GH+ZP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eEZvgAAAN0AAAAPAAAAAAAAAAAAAAAAAKEC&#10;AABkcnMvZG93bnJldi54bWxQSwUGAAAAAAQABAD5AAAAjAMAAAAA&#10;" strokeweight="2pt"/>
            <v:rect id="Rectangle 231" o:spid="_x0000_s1234" style="position:absolute;left:5166;top:15653;width:3264;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n9MAA&#10;AADdAAAADwAAAGRycy9kb3ducmV2LnhtbERPS4vCMBC+C/sfwix409QHxe0apSwIXq0Kexya2bba&#10;TLpJ1PrvjSB4m4/vOct1b1pxJecbywom4wQEcWl1w5WCw34zWoDwAVlja5kU3MnDevUxWGKm7Y13&#10;dC1CJWII+wwV1CF0mZS+rMmgH9uOOHJ/1hkMEbpKaoe3GG5aOU2SVBpsODbU2NFPTeW5uBgFeX7q&#10;j//FF268XCQu1XNd5b9KDT/7/BtEoD68xS/3Vsf5k3QG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mn9MAAAADdAAAADwAAAAAAAAAAAAAAAACYAgAAZHJzL2Rvd25y&#10;ZXYueG1sUEsFBgAAAAAEAAQA9QAAAIUDAAAAAA==&#10;" filled="f" stroked="f" strokeweight=".25pt">
              <v:textbox inset="1pt,1pt,1pt,1pt">
                <w:txbxContent>
                  <w:p w:rsidR="00045CE2" w:rsidRPr="00741944" w:rsidRDefault="00045CE2" w:rsidP="00F11F3E">
                    <w:pPr>
                      <w:pStyle w:val="a"/>
                      <w:rPr>
                        <w:sz w:val="18"/>
                        <w:lang w:val="ru-RU"/>
                      </w:rPr>
                    </w:pPr>
                  </w:p>
                </w:txbxContent>
              </v:textbox>
            </v:rect>
            <v:rect id="Rectangle 232" o:spid="_x0000_s1235" style="position:absolute;left:9406;top:1475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gMAA&#10;AADdAAAADwAAAGRycy9kb3ducmV2LnhtbERPTYvCMBC9C/sfwgh7s6kixa1GKYKw160KHodmtq02&#10;k26S1frvjSB4m8f7nNVmMJ24kvOtZQXTJAVBXFndcq3gsN9NFiB8QNbYWSYFd/KwWX+MVphre+Mf&#10;upahFjGEfY4KmhD6XEpfNWTQJ7YnjtyvdQZDhK6W2uEthptOztI0kwZbjg0N9rRtqLqU/0ZBUZyH&#10;41/5hTsvF6nL9FzXxUmpz/FQLEEEGsJb/HJ/6zh/ms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A/gMAAAADdAAAADwAAAAAAAAAAAAAAAACYAgAAZHJzL2Rvd25y&#10;ZXYueG1sUEsFBgAAAAAEAAQA9QAAAIUDAAAAAA==&#10;" filled="f" stroked="f" strokeweight=".25pt">
              <v:textbox inset="1pt,1pt,1pt,1pt">
                <w:txbxContent>
                  <w:p w:rsidR="00045CE2" w:rsidRPr="00741944" w:rsidRDefault="00045CE2" w:rsidP="00F11F3E">
                    <w:pPr>
                      <w:pStyle w:val="a"/>
                      <w:jc w:val="center"/>
                      <w:rPr>
                        <w:sz w:val="18"/>
                        <w:lang w:val="ru-RU"/>
                      </w:rPr>
                    </w:pPr>
                  </w:p>
                </w:txbxContent>
              </v:textbox>
            </v:rect>
            <v:rect id="Rectangle 233" o:spid="_x0000_s1236" style="position:absolute;left:10261;top:14753;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aG8AA&#10;AADdAAAADwAAAGRycy9kb3ducmV2LnhtbERPTYvCMBC9C/sfwix401TR4naNUhYEr1aFPQ7NbFtt&#10;Jt0kav33RhC8zeN9znLdm1ZcyfnGsoLJOAFBXFrdcKXgsN+MFiB8QNbYWiYFd/KwXn0Mlphpe+Md&#10;XYtQiRjCPkMFdQhdJqUvazLox7YjjtyfdQZDhK6S2uEthptWTpMklQYbjg01dvRTU3kuLkZBnp/6&#10;43/xhRsvF4lL9UxX+a9Sw88+/wYRqA9v8cu91XH+JJ3D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yaG8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1 : 1</w:t>
                    </w:r>
                  </w:p>
                </w:txbxContent>
              </v:textbox>
            </v:rect>
            <v:line id="Line 234" o:spid="_x0000_s1237" style="position:absolute;visibility:visibl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B8MMAAADdAAAADwAAAGRycy9kb3ducmV2LnhtbERPzWoCMRC+F3yHMEJvNbselnZrFFEL&#10;lR6ktg8wbqab1c1kSVJdfXojCN7m4/udyay3rTiSD41jBfkoA0FcOd1wreD35+PlFUSIyBpbx6Tg&#10;TAFm08HTBEvtTvxNx22sRQrhUKICE2NXShkqQxbDyHXEiftz3mJM0NdSezylcNvKcZYV0mLDqcFg&#10;RwtD1WH7bxWs/e7rkF9qI3e89qt2s3wLdq/U87Cfv4OI1MeH+O7+1Gl+XhRw+yad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HgfDDAAAA3QAAAA8AAAAAAAAAAAAA&#10;AAAAoQIAAGRycy9kb3ducmV2LnhtbFBLBQYAAAAABAAEAPkAAACRAwAAAAA=&#10;" strokeweight="1pt"/>
            <w10:wrap anchorx="page" anchory="page"/>
            <w10:anchorlock/>
          </v:group>
        </w:pict>
      </w:r>
      <w:r w:rsidRPr="005530AD">
        <w:rPr>
          <w:rFonts w:ascii="Times New Roman" w:hAnsi="Times New Roman"/>
          <w:sz w:val="24"/>
          <w:szCs w:val="24"/>
        </w:rPr>
        <w:t>1. О</w:t>
      </w:r>
      <w:r>
        <w:rPr>
          <w:rFonts w:ascii="Times New Roman" w:hAnsi="Times New Roman"/>
          <w:sz w:val="24"/>
          <w:szCs w:val="24"/>
        </w:rPr>
        <w:t>бщие сведения о предприятии</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1.1. </w:t>
      </w:r>
      <w:r>
        <w:rPr>
          <w:rFonts w:ascii="Times New Roman" w:hAnsi="Times New Roman"/>
          <w:sz w:val="24"/>
          <w:szCs w:val="24"/>
        </w:rPr>
        <w:t>Производственная структура предприятия</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Наименование предприятия: ООО «</w:t>
      </w:r>
      <w:r w:rsidRPr="005530AD">
        <w:rPr>
          <w:rFonts w:ascii="Times New Roman" w:hAnsi="Times New Roman"/>
          <w:sz w:val="24"/>
          <w:szCs w:val="24"/>
          <w:lang w:val="en-US"/>
        </w:rPr>
        <w:t>SAGAN</w:t>
      </w:r>
      <w:r w:rsidRPr="005530AD">
        <w:rPr>
          <w:rFonts w:ascii="Times New Roman" w:hAnsi="Times New Roman"/>
          <w:sz w:val="24"/>
          <w:szCs w:val="24"/>
        </w:rPr>
        <w:t>»;</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Юридический адрес: Россия, Республика Буряти</w:t>
      </w:r>
      <w:r>
        <w:rPr>
          <w:rFonts w:ascii="Times New Roman" w:hAnsi="Times New Roman"/>
          <w:sz w:val="24"/>
          <w:szCs w:val="24"/>
        </w:rPr>
        <w:t>я, г. Улан-удэ, ул. Пищевая 1;</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Фактический адрес: Россия, Республика Бурятия, г. Улан-удэ, ул. Пищевая 1;</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ИНН: 0323348050;</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Почтовый индекс: 67130;</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Номера телефонов:  78-87-48-;</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Ф. И. О. Руководителя: Саган Леонид Андреевич</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Основной вид деятельности: производство макаронных изделий;</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Количество промышленных площадок и места их расположения:</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Одна промышленная площадка: Республика Бурятия,;</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Объекты основной производственной деятельности:</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 Производственный цех по выпуску макоронных изделий;</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 Объекты вспомогательной производственной деятельности:</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 Вспомогательное производство:</w:t>
      </w:r>
    </w:p>
    <w:p w:rsidR="00045CE2" w:rsidRPr="005530AD" w:rsidRDefault="00045CE2" w:rsidP="005530AD">
      <w:pPr>
        <w:numPr>
          <w:ilvl w:val="0"/>
          <w:numId w:val="37"/>
        </w:num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склад готовой продукции;</w:t>
      </w:r>
    </w:p>
    <w:p w:rsidR="00045CE2" w:rsidRPr="005530AD" w:rsidRDefault="00045CE2" w:rsidP="005530AD">
      <w:pPr>
        <w:numPr>
          <w:ilvl w:val="0"/>
          <w:numId w:val="37"/>
        </w:num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гараж </w:t>
      </w:r>
    </w:p>
    <w:p w:rsidR="00045CE2" w:rsidRPr="005530AD" w:rsidRDefault="00045CE2" w:rsidP="005530AD">
      <w:pPr>
        <w:numPr>
          <w:ilvl w:val="0"/>
          <w:numId w:val="37"/>
        </w:num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котельная;</w:t>
      </w:r>
    </w:p>
    <w:p w:rsidR="00045CE2" w:rsidRPr="005530AD" w:rsidRDefault="00045CE2" w:rsidP="005530AD">
      <w:pPr>
        <w:numPr>
          <w:ilvl w:val="0"/>
          <w:numId w:val="37"/>
        </w:num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склад угля;</w:t>
      </w:r>
    </w:p>
    <w:p w:rsidR="00045CE2" w:rsidRPr="005530AD" w:rsidRDefault="00045CE2" w:rsidP="005530AD">
      <w:pPr>
        <w:numPr>
          <w:ilvl w:val="0"/>
          <w:numId w:val="37"/>
        </w:num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шлакозолоотвал.</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Склад готовой продукции расположен в главном здании предприятия и предназначен для хранения готовой продукции. Транспортировки готовой продукции на складе производится вручную, с помощью тележек и рабочих. Готовая продукция  хранится в штабелях на поддонах. </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3A7DEB">
      <w:pPr>
        <w:spacing w:after="0" w:line="240" w:lineRule="auto"/>
        <w:rPr>
          <w:rFonts w:ascii="Times New Roman" w:hAnsi="Times New Roman"/>
          <w:sz w:val="24"/>
          <w:szCs w:val="24"/>
        </w:rPr>
      </w:pPr>
      <w:r>
        <w:rPr>
          <w:rFonts w:ascii="Times New Roman" w:hAnsi="Times New Roman"/>
          <w:sz w:val="24"/>
          <w:szCs w:val="24"/>
        </w:rPr>
        <w:br w:type="page"/>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Pr>
          <w:noProof/>
          <w:lang w:eastAsia="ru-RU"/>
        </w:rPr>
        <w:pict>
          <v:group id="Группа 1167" o:spid="_x0000_s1238" style="position:absolute;left:0;text-align:left;margin-left:42.8pt;margin-top:12.5pt;width:518.8pt;height:802.3pt;z-index:251637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">
            <v:rect id="Rectangle 236" o:spid="_x0000_s123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wW8UA&#10;AADdAAAADwAAAGRycy9kb3ducmV2LnhtbESPwW7CQAxE70j8w8pIvcGGHhAEFhQqIXGqSuADrKyb&#10;RGS9aXZJQr++PlTiZmvGM8+7w+ga1VMXas8GlosEFHHhbc2lgdv1NF+DChHZYuOZDDwpwGE/neww&#10;tX7gC/V5LJWEcEjRQBVjm2odioochoVviUX79p3DKGtXatvhIOGu0e9JstIOa5aGClv6qKi45w9n&#10;4B7H/jMr89/T5nbcFF/HbHj8ZMa8zcZsCyrSGF/m/+uzFfzlS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3BbxQAAAN0AAAAPAAAAAAAAAAAAAAAAAJgCAABkcnMv&#10;ZG93bnJldi54bWxQSwUGAAAAAAQABAD1AAAAigMAAAAA&#10;" filled="f" strokeweight="2pt"/>
            <v:line id="Line 237" o:spid="_x0000_s124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zaL4AAADdAAAADwAAAGRycy9kb3ducmV2LnhtbERPvQrCMBDeBd8hnOCmqYKi1SgiVNzE&#10;6uJ2NmdbbC6liVrf3giC2318v7dct6YST2pcaVnBaBiBIM6sLjlXcD4lgxkI55E1VpZJwZscrFfd&#10;zhJjbV98pGfqcxFC2MWooPC+jqV0WUEG3dDWxIG72cagD7DJpW7wFcJNJcdRNJUGSw4NBda0LSi7&#10;pw+j4H45T5LdYatPVbrR1zzxl+tNK9XvtZsFCE+t/4t/7r0O80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HXNovgAAAN0AAAAPAAAAAAAAAAAAAAAAAKEC&#10;AABkcnMvZG93bnJldi54bWxQSwUGAAAAAAQABAD5AAAAjAMAAAAA&#10;" strokeweight="2pt"/>
            <v:line id="Line 238" o:spid="_x0000_s124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KMMAAADdAAAADwAAAGRycy9kb3ducmV2LnhtbESPQYvCQAyF7wv+hyGCt3WqoCvVUUSo&#10;eFusXrzFTmyLnUzpjFr/vTks7C3hvbz3ZbXpXaOe1IXas4HJOAFFXHhbc2ngfMq+F6BCRLbYeCYD&#10;bwqwWQ++Vpha/+IjPfNYKgnhkKKBKsY21ToUFTkMY98Si3bzncMoa1dq2+FLwl2jp0ky1w5rloYK&#10;W9pVVNzzhzNwv5xn2f53Z09NvrXXMouX680aMxr22yWoSH38N/9dH6zgT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jDAAAA3QAAAA8AAAAAAAAAAAAA&#10;AAAAoQIAAGRycy9kb3ducmV2LnhtbFBLBQYAAAAABAAEAPkAAACRAwAAAAA=&#10;" strokeweight="2pt"/>
            <v:line id="Line 239" o:spid="_x0000_s124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ps8EAAADdAAAADwAAAGRycy9kb3ducmV2LnhtbERPS4vCMBC+C/6HMMLeNK3gg9ooInTx&#10;tli9eBubsS1tJqXJavffbwTB23x8z0l3g2nFg3pXW1YQzyIQxIXVNZcKLudsugbhPLLG1jIp+CMH&#10;u+14lGKi7ZNP9Mh9KUIIuwQVVN53iZSuqMigm9mOOHB32xv0Afal1D0+Q7hp5TyKltJgzaGhwo4O&#10;FRVN/msUNNfLIvv+Oehzm+/1rcz89XbXSn1Nhv0GhKfBf8Rv91GH+fEqh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umzwQAAAN0AAAAPAAAAAAAAAAAAAAAA&#10;AKECAABkcnMvZG93bnJldi54bWxQSwUGAAAAAAQABAD5AAAAjwMAAAAA&#10;" strokeweight="2pt"/>
            <v:line id="Line 240" o:spid="_x0000_s124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3xL8AAADdAAAADwAAAGRycy9kb3ducmV2LnhtbERPSwrCMBDdC94hjOBOUwU/VKOIUHEn&#10;VjfuxmZsi82kNFHr7Y0guJvH+85y3ZpKPKlxpWUFo2EEgjizuuRcwfmUDOYgnEfWWFkmBW9ysF51&#10;O0uMtX3xkZ6pz0UIYRejgsL7OpbSZQUZdENbEwfuZhuDPsAml7rBVwg3lRxH0VQaLDk0FFjTtqDs&#10;nj6MgvvlPEl2h60+VelGX/PEX643rVS/124WIDy1/i/+ufc6zB/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B3xL8AAADdAAAADwAAAAAAAAAAAAAAAACh&#10;AgAAZHJzL2Rvd25yZXYueG1sUEsFBgAAAAAEAAQA+QAAAI0DAAAAAA==&#10;" strokeweight="2pt"/>
            <v:line id="Line 241" o:spid="_x0000_s124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SX8EAAADdAAAADwAAAGRycy9kb3ducmV2LnhtbERPS4vCMBC+C/6HMII3m6r4oBpFhC57&#10;W6xevE2bsS02k9JktfvvN4LgbT6+52z3vWnEgzpXW1YwjWIQxIXVNZcKLud0sgbhPLLGxjIp+CMH&#10;+91wsMVE2yef6JH5UoQQdgkqqLxvEyldUZFBF9mWOHA32xn0AXal1B0+Q7hp5CyOl9JgzaGhwpaO&#10;FRX37NcouF8vi/Tr56jPTXbQeZn6a37TSo1H/WEDwlPvP+K3+1uH+dPV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NJfwQAAAN0AAAAPAAAAAAAAAAAAAAAA&#10;AKECAABkcnMvZG93bnJldi54bWxQSwUGAAAAAAQABAD5AAAAjwMAAAAA&#10;" strokeweight="2pt"/>
            <v:line id="Line 242" o:spid="_x0000_s124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KK8EAAADdAAAADwAAAGRycy9kb3ducmV2LnhtbERPS4vCMBC+C/6HMII3myq+qEYRocve&#10;FqsXb9NmbIvNpDRZ7f77jSB4m4/vOdt9bxrxoM7VlhVMoxgEcWF1zaWCyzmdrEE4j6yxsUwK/sjB&#10;fjccbDHR9sknemS+FCGEXYIKKu/bREpXVGTQRbYlDtzNdgZ9gF0pdYfPEG4aOYvjpTRYc2iosKVj&#10;RcU9+zUK7tfLIv36Oepzkx10Xqb+mt+0UuNRf9iA8NT7j/jt/tZh/nQ1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UorwQAAAN0AAAAPAAAAAAAAAAAAAAAA&#10;AKECAABkcnMvZG93bnJldi54bWxQSwUGAAAAAAQABAD5AAAAjwMAAAAA&#10;" strokeweight="2pt"/>
            <v:line id="Line 243" o:spid="_x0000_s124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vsL8AAADdAAAADwAAAGRycy9kb3ducmV2LnhtbERPSwrCMBDdC94hjOBOUwU/VKOIUHEn&#10;VjfuxmZsi82kNFHr7Y0guJvH+85y3ZpKPKlxpWUFo2EEgjizuuRcwfmUDOYgnEfWWFkmBW9ysF51&#10;O0uMtX3xkZ6pz0UIYRejgsL7OpbSZQUZdENbEwfuZhuDPsAml7rBVwg3lRxH0VQaLDk0FFjTtqDs&#10;nj6MgvvlPEl2h60+VelGX/PEX643rVS/124WIDy1/i/+ufc6zB/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4nvsL8AAADdAAAADwAAAAAAAAAAAAAAAACh&#10;AgAAZHJzL2Rvd25yZXYueG1sUEsFBgAAAAAEAAQA+QAAAI0DAAAAAA==&#10;" strokeweight="2pt"/>
            <v:line id="Line 244" o:spid="_x0000_s124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XLcMAAADdAAAADwAAAGRycy9kb3ducmV2LnhtbERPzWoCMRC+F3yHMIK3mt0etF2NItqC&#10;4qFUfYBxM25WN5MlSXXt0zdCobf5+H5nOu9sI67kQ+1YQT7MQBCXTtdcKTjsP55fQYSIrLFxTAru&#10;FGA+6z1NsdDuxl903cVKpBAOBSowMbaFlKE0ZDEMXUucuJPzFmOCvpLa4y2F20a+ZNlIWqw5NRhs&#10;aWmovOy+rYKNP24v+U9l5JE3/r35XL0Fe1Zq0O8WExCRuvgv/nOvdZqfj0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eFy3DAAAA3QAAAA8AAAAAAAAAAAAA&#10;AAAAoQIAAGRycy9kb3ducmV2LnhtbFBLBQYAAAAABAAEAPkAAACRAwAAAAA=&#10;" strokeweight="1pt"/>
            <v:line id="Line 245" o:spid="_x0000_s124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UXL8AAADdAAAADwAAAGRycy9kb3ducmV2LnhtbERPSwrCMBDdC94hjOBOUwU/VKOIUHEn&#10;VjfuxmZsi82kNFHr7Y0guJvH+85y3ZpKPKlxpWUFo2EEgjizuuRcwfmUDOYgnEfWWFkmBW9ysF51&#10;O0uMtX3xkZ6pz0UIYRejgsL7OpbSZQUZdENbEwfuZhuDPsAml7rBVwg3lRxH0VQaLDk0FFjTtqDs&#10;nj6MgvvlPEl2h60+VelGX/PEX643rVS/124WIDy1/i/+ufc6zB/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fUXL8AAADdAAAADwAAAAAAAAAAAAAAAACh&#10;AgAAZHJzL2Rvd25yZXYueG1sUEsFBgAAAAAEAAQA+QAAAI0DAAAAAA==&#10;" strokeweight="2pt"/>
            <v:line id="Line 246" o:spid="_x0000_s124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0mxMYAAADdAAAADwAAAGRycy9kb3ducmV2LnhtbESPQU8CMRCF7yb+h2ZMuEl3OaAuFEIU&#10;E4kHI/ADhu2wXdhON22F1V/vHEy8zeS9ee+b+XLwnbpQTG1gA+W4AEVcB9tyY2C/e71/BJUyssUu&#10;MBn4pgTLxe3NHCsbrvxJl21ulIRwqtCAy7mvtE61I49pHHpi0Y4hesyyxkbbiFcJ952eFMVUe2xZ&#10;Ghz29OyoPm+/vIFNPLyfy5/G6QNv4rr7eHlK/mTM6G5YzUBlGvK/+e/6zQp++SC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JsTGAAAA3QAAAA8AAAAAAAAA&#10;AAAAAAAAoQIAAGRycy9kb3ducmV2LnhtbFBLBQYAAAAABAAEAPkAAACUAwAAAAA=&#10;" strokeweight="1pt"/>
            <v:rect id="Rectangle 247" o:spid="_x0000_s125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Gw8AA&#10;AADdAAAADwAAAGRycy9kb3ducmV2LnhtbERPS4vCMBC+C/6HMMLeNHURH9UoRRC8Wl3Y49CMbbWZ&#10;1CSr3X9vBMHbfHzPWW0604g7OV9bVjAeJSCIC6trLhWcjrvhHIQPyBoby6Tgnzxs1v3eClNtH3yg&#10;ex5KEUPYp6igCqFNpfRFRQb9yLbEkTtbZzBE6EqpHT5iuGnkd5JMpcGaY0OFLW0rKq75n1GQZZfu&#10;55YvcOflPHFTPdFl9qvU16DLliACdeEjfrv3Os4fzx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Gw8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248" o:spid="_x0000_s125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fecMA&#10;AADdAAAADwAAAGRycy9kb3ducmV2LnhtbESPQWvCQBCF7wX/wzKF3urGIhJTVwkFwatRweOQHZO0&#10;2dm4u2r67zuHgrcZ3pv3vlltRterO4XYeTYwm2agiGtvO24MHA/b9xxUTMgWe89k4JcibNaTlxUW&#10;1j94T/cqNUpCOBZooE1pKLSOdUsO49QPxKJdfHCYZA2NtgEfEu56/ZFlC+2wY2locaCvluqf6uYM&#10;lOX3eLpWS9xGnWdhYee2Kc/GvL2O5SeoRGN6mv+vd1bwZ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fe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249" o:spid="_x0000_s125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64sAA&#10;AADdAAAADwAAAGRycy9kb3ducmV2LnhtbERPTYvCMBC9C/sfwix407SLSK1GKYKw160KHodmbKvN&#10;pCZZ7f77jSB4m8f7nNVmMJ24k/OtZQXpNAFBXFndcq3gsN9NMhA+IGvsLJOCP/KwWX+MVphr++Af&#10;upehFjGEfY4KmhD6XEpfNWTQT21PHLmzdQZDhK6W2uEjhptOfiXJXBpsOTY02NO2oepa/hoFRXEZ&#10;jrdygTsvs8TN9UzXxUmp8edQLEEEGsJb/HJ/6zg/zVJ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t64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250" o:spid="_x0000_s125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klcAA&#10;AADdAAAADwAAAGRycy9kb3ducmV2LnhtbERPTYvCMBC9C/6HMII3myoi3WqUIgh73boLHodmtq02&#10;k5pE7f77jSB4m8f7nM1uMJ24k/OtZQXzJAVBXFndcq3g+3iYZSB8QNbYWSYFf+Rhtx2PNphr++Av&#10;upehFjGEfY4KmhD6XEpfNWTQJ7YnjtyvdQZDhK6W2uEjhptOLtJ0JQ22HBsa7GnfUHUpb0ZBUZyH&#10;n2v5gQcvs9St9FLXxUmp6WQo1iACDeEtfrk/dZw/zx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nkl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251" o:spid="_x0000_s125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BDsIA&#10;AADdAAAADwAAAGRycy9kb3ducmV2LnhtbERPTWvDMAy9D/YfjAa9LU67UbIsbgmDwq5LW9hRxFqS&#10;NpYz203Sfz8PCr3p8T5VbGfTi5Gc7ywrWCYpCOLa6o4bBYf97jkD4QOyxt4yKbiSh+3m8aHAXNuJ&#10;v2isQiNiCPscFbQhDLmUvm7JoE/sQBy5H+sMhghdI7XDKYabXq7SdC0NdhwbWhzoo6X6XF2MgrI8&#10;zcff6g13XmapW+tX3ZTfSi2e5vIdRKA53MU396eO85fZ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UEO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252" o:spid="_x0000_s125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ZesAA&#10;AADdAAAADwAAAGRycy9kb3ducmV2LnhtbERPTYvCMBC9C/sfwgh7s6ki0q1GKYKw160KHodmtq02&#10;k26S1frvjSB4m8f7nNVmMJ24kvOtZQXTJAVBXFndcq3gsN9NMhA+IGvsLJOCO3nYrD9GK8y1vfEP&#10;XctQixjCPkcFTQh9LqWvGjLoE9sTR+7XOoMhQldL7fAWw00nZ2m6kAZbjg0N9rRtqLqU/0ZBUZyH&#10;41/5hTsvs9Qt9FzXxUmpz/FQLEEEGsJb/HJ/6zh/ms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zZe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253" o:spid="_x0000_s125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84cIA&#10;AADdAAAADwAAAGRycy9kb3ducmV2LnhtbERPTWvDMAy9D/YfjAa9LU7LVrIsbgmDwq5LW9hRxFqS&#10;NpYz203Sfz8PCr3p8T5VbGfTi5Gc7ywrWCYpCOLa6o4bBYf97jkD4QOyxt4yKbiSh+3m8aHAXNuJ&#10;v2isQiNiCPscFbQhDLmUvm7JoE/sQBy5H+sMhghdI7XDKYabXq7SdC0NdhwbWhzoo6X6XF2MgrI8&#10;zcff6g13XmapW+sX3ZTfSi2e5vIdRKA53MU396eO85fZK/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Hzh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254" o:spid="_x0000_s125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ilsAA&#10;AADdAAAADwAAAGRycy9kb3ducmV2LnhtbERPTYvCMBC9L/gfwgh7W1OXpdRqlCIIXu0qeByasa02&#10;k5pktf57syB4m8f7nMVqMJ24kfOtZQXTSQKCuLK65VrB/nfzlYHwAVljZ5kUPMjDajn6WGCu7Z13&#10;dCtDLWII+xwVNCH0uZS+asign9ieOHIn6wyGCF0ttcN7DDed/E6SVBpsOTY02NO6oepS/hkFRXEe&#10;Dtdyhhsvs8Sl+kfXxVGpz/FQzEEEGsJb/HJvdZw/zVL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LilsAAAADdAAAADwAAAAAAAAAAAAAAAACYAgAAZHJzL2Rvd25y&#10;ZXYueG1sUEsFBgAAAAAEAAQA9QAAAIU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t>Котельная служит для отопления помещений предприятия. В котельной установлены котлы типа Братск-1 в количестве 2</w:t>
      </w:r>
      <w:r>
        <w:rPr>
          <w:rFonts w:ascii="Times New Roman" w:hAnsi="Times New Roman"/>
          <w:sz w:val="24"/>
          <w:szCs w:val="24"/>
        </w:rPr>
        <w:t xml:space="preserve"> </w:t>
      </w:r>
      <w:r w:rsidRPr="005530AD">
        <w:rPr>
          <w:rFonts w:ascii="Times New Roman" w:hAnsi="Times New Roman"/>
          <w:sz w:val="24"/>
          <w:szCs w:val="24"/>
        </w:rPr>
        <w:t>шт, оснащенные дымососами типа ДН-15 в количестве 2</w:t>
      </w:r>
      <w:r>
        <w:rPr>
          <w:rFonts w:ascii="Times New Roman" w:hAnsi="Times New Roman"/>
          <w:sz w:val="24"/>
          <w:szCs w:val="24"/>
        </w:rPr>
        <w:t xml:space="preserve"> </w:t>
      </w:r>
      <w:r w:rsidRPr="005530AD">
        <w:rPr>
          <w:rFonts w:ascii="Times New Roman" w:hAnsi="Times New Roman"/>
          <w:sz w:val="24"/>
          <w:szCs w:val="24"/>
        </w:rPr>
        <w:t>шт, циклонами ЦН-15-800 в количестве 2</w:t>
      </w:r>
      <w:r>
        <w:rPr>
          <w:rFonts w:ascii="Times New Roman" w:hAnsi="Times New Roman"/>
          <w:sz w:val="24"/>
          <w:szCs w:val="24"/>
        </w:rPr>
        <w:t xml:space="preserve"> </w:t>
      </w:r>
      <w:r w:rsidRPr="005530AD">
        <w:rPr>
          <w:rFonts w:ascii="Times New Roman" w:hAnsi="Times New Roman"/>
          <w:sz w:val="24"/>
          <w:szCs w:val="24"/>
        </w:rPr>
        <w:t xml:space="preserve">шт со средней степенью очистки 70%. В качестве топлива в котельной используется уголь Тугнуйского месторождения. Среднегодовой расход угля составляет 840 т/год. Подача угля и шлакозолоудаление осуществляется вручную. </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Для хранения и переработке угля на площадке предприятия размещается склад угля. Склад угля представляет собой открытую с трех сторон площадку размерами 10×10 м2, который также является источником выделения загрязняющих веществ в атмосферу.</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Шлакозолоотвал представляет собой</w:t>
      </w:r>
      <w:r>
        <w:rPr>
          <w:rFonts w:ascii="Times New Roman" w:hAnsi="Times New Roman"/>
          <w:sz w:val="24"/>
          <w:szCs w:val="24"/>
        </w:rPr>
        <w:t xml:space="preserve"> бетонную площадку размером 8×8</w:t>
      </w:r>
      <w:r w:rsidRPr="005530AD">
        <w:rPr>
          <w:rFonts w:ascii="Times New Roman" w:hAnsi="Times New Roman"/>
          <w:sz w:val="24"/>
          <w:szCs w:val="24"/>
        </w:rPr>
        <w:t xml:space="preserve"> метров, открытую с трех  сторон. При хранении и складировании золы и шлака выделяется летучая зола.</w:t>
      </w:r>
    </w:p>
    <w:p w:rsidR="00045CE2"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Гараж предназначен для размещения и обслуживания автотранспортной техники предприятия в количестве  5 единиц. Перечень  транспортных средств по ООО «</w:t>
      </w:r>
      <w:r w:rsidRPr="005530AD">
        <w:rPr>
          <w:rFonts w:ascii="Times New Roman" w:hAnsi="Times New Roman"/>
          <w:sz w:val="24"/>
          <w:szCs w:val="24"/>
          <w:lang w:val="en-US"/>
        </w:rPr>
        <w:t>SAGAN</w:t>
      </w:r>
      <w:r w:rsidRPr="005530AD">
        <w:rPr>
          <w:rFonts w:ascii="Times New Roman" w:hAnsi="Times New Roman"/>
          <w:sz w:val="24"/>
          <w:szCs w:val="24"/>
        </w:rPr>
        <w:t>» приведен в таблице 1.</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Таблица 1 - Перечень  транспортных средств по ООО «</w:t>
      </w:r>
      <w:r w:rsidRPr="005530AD">
        <w:rPr>
          <w:rFonts w:ascii="Times New Roman" w:hAnsi="Times New Roman"/>
          <w:sz w:val="24"/>
          <w:szCs w:val="24"/>
          <w:lang w:val="en-US"/>
        </w:rPr>
        <w:t>SAGAN</w:t>
      </w:r>
      <w:r w:rsidRPr="005530AD">
        <w:rPr>
          <w:rFonts w:ascii="Times New Roman" w:hAnsi="Times New Roman"/>
          <w:sz w:val="24"/>
          <w:szCs w:val="24"/>
        </w:rPr>
        <w:t>»</w:t>
      </w:r>
    </w:p>
    <w:tbl>
      <w:tblPr>
        <w:tblW w:w="9303" w:type="dxa"/>
        <w:jc w:val="center"/>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7"/>
        <w:gridCol w:w="3543"/>
        <w:gridCol w:w="1985"/>
        <w:gridCol w:w="2808"/>
      </w:tblGrid>
      <w:tr w:rsidR="00045CE2" w:rsidRPr="005530AD" w:rsidTr="00B53B42">
        <w:trPr>
          <w:trHeight w:val="868"/>
          <w:jc w:val="center"/>
        </w:trPr>
        <w:tc>
          <w:tcPr>
            <w:tcW w:w="967" w:type="dxa"/>
          </w:tcPr>
          <w:p w:rsidR="00045CE2" w:rsidRPr="00B53B42" w:rsidRDefault="00045CE2" w:rsidP="00B53B42">
            <w:pPr>
              <w:tabs>
                <w:tab w:val="left" w:pos="7785"/>
              </w:tabs>
              <w:spacing w:after="0" w:line="360" w:lineRule="auto"/>
              <w:jc w:val="center"/>
              <w:rPr>
                <w:rFonts w:ascii="Times New Roman" w:hAnsi="Times New Roman"/>
                <w:sz w:val="20"/>
                <w:szCs w:val="20"/>
              </w:rPr>
            </w:pPr>
            <w:r w:rsidRPr="00B53B42">
              <w:rPr>
                <w:rFonts w:ascii="Times New Roman" w:hAnsi="Times New Roman"/>
                <w:sz w:val="20"/>
                <w:szCs w:val="20"/>
              </w:rPr>
              <w:t>№ п/п</w:t>
            </w:r>
          </w:p>
        </w:tc>
        <w:tc>
          <w:tcPr>
            <w:tcW w:w="3543"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p>
          <w:p w:rsidR="00045CE2" w:rsidRPr="00B53B42" w:rsidRDefault="00045CE2" w:rsidP="00B53B42">
            <w:pPr>
              <w:tabs>
                <w:tab w:val="left" w:pos="3579"/>
                <w:tab w:val="left" w:pos="7785"/>
              </w:tabs>
              <w:spacing w:after="0" w:line="360" w:lineRule="auto"/>
              <w:jc w:val="center"/>
              <w:rPr>
                <w:rFonts w:ascii="Times New Roman" w:hAnsi="Times New Roman"/>
                <w:sz w:val="20"/>
                <w:szCs w:val="20"/>
              </w:rPr>
            </w:pPr>
            <w:r w:rsidRPr="00B53B42">
              <w:rPr>
                <w:rFonts w:ascii="Times New Roman" w:hAnsi="Times New Roman"/>
                <w:sz w:val="20"/>
                <w:szCs w:val="20"/>
              </w:rPr>
              <w:t>Наименование и марка оборудования</w:t>
            </w:r>
          </w:p>
        </w:tc>
        <w:tc>
          <w:tcPr>
            <w:tcW w:w="1985" w:type="dxa"/>
          </w:tcPr>
          <w:p w:rsidR="00045CE2" w:rsidRPr="00B53B42" w:rsidRDefault="00045CE2" w:rsidP="00B53B42">
            <w:pPr>
              <w:tabs>
                <w:tab w:val="left" w:pos="7785"/>
              </w:tabs>
              <w:spacing w:after="0" w:line="360" w:lineRule="auto"/>
              <w:ind w:left="13"/>
              <w:jc w:val="center"/>
              <w:rPr>
                <w:rFonts w:ascii="Times New Roman" w:hAnsi="Times New Roman"/>
                <w:sz w:val="20"/>
                <w:szCs w:val="20"/>
              </w:rPr>
            </w:pPr>
            <w:r w:rsidRPr="00B53B42">
              <w:rPr>
                <w:rFonts w:ascii="Times New Roman" w:hAnsi="Times New Roman"/>
                <w:sz w:val="20"/>
                <w:szCs w:val="20"/>
              </w:rPr>
              <w:t>Количество, шт</w:t>
            </w:r>
          </w:p>
        </w:tc>
        <w:tc>
          <w:tcPr>
            <w:tcW w:w="2808" w:type="dxa"/>
          </w:tcPr>
          <w:p w:rsidR="00045CE2" w:rsidRPr="00B53B42" w:rsidRDefault="00045CE2" w:rsidP="00B53B42">
            <w:pPr>
              <w:tabs>
                <w:tab w:val="left" w:pos="7785"/>
              </w:tabs>
              <w:spacing w:after="0" w:line="360" w:lineRule="auto"/>
              <w:jc w:val="center"/>
              <w:rPr>
                <w:rFonts w:ascii="Times New Roman" w:hAnsi="Times New Roman"/>
                <w:sz w:val="20"/>
                <w:szCs w:val="20"/>
              </w:rPr>
            </w:pPr>
            <w:r w:rsidRPr="00B53B42">
              <w:rPr>
                <w:rFonts w:ascii="Times New Roman" w:hAnsi="Times New Roman"/>
                <w:sz w:val="20"/>
                <w:szCs w:val="20"/>
              </w:rPr>
              <w:t>Среднегодовой пробег, км</w:t>
            </w:r>
          </w:p>
        </w:tc>
      </w:tr>
      <w:tr w:rsidR="00045CE2" w:rsidRPr="005530AD" w:rsidTr="00B53B42">
        <w:trPr>
          <w:trHeight w:val="286"/>
          <w:jc w:val="center"/>
        </w:trPr>
        <w:tc>
          <w:tcPr>
            <w:tcW w:w="967"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1</w:t>
            </w:r>
          </w:p>
        </w:tc>
        <w:tc>
          <w:tcPr>
            <w:tcW w:w="3543"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ЗИЛ-130</w:t>
            </w:r>
          </w:p>
        </w:tc>
        <w:tc>
          <w:tcPr>
            <w:tcW w:w="1985"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1</w:t>
            </w:r>
          </w:p>
        </w:tc>
        <w:tc>
          <w:tcPr>
            <w:tcW w:w="2808"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44000</w:t>
            </w:r>
          </w:p>
        </w:tc>
      </w:tr>
      <w:tr w:rsidR="00045CE2" w:rsidRPr="005530AD" w:rsidTr="00B53B42">
        <w:trPr>
          <w:trHeight w:val="296"/>
          <w:jc w:val="center"/>
        </w:trPr>
        <w:tc>
          <w:tcPr>
            <w:tcW w:w="967"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2</w:t>
            </w:r>
          </w:p>
        </w:tc>
        <w:tc>
          <w:tcPr>
            <w:tcW w:w="3543"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ПАЗ-3205</w:t>
            </w:r>
          </w:p>
        </w:tc>
        <w:tc>
          <w:tcPr>
            <w:tcW w:w="1985"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1</w:t>
            </w:r>
          </w:p>
        </w:tc>
        <w:tc>
          <w:tcPr>
            <w:tcW w:w="2808"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198000</w:t>
            </w:r>
          </w:p>
        </w:tc>
      </w:tr>
      <w:tr w:rsidR="00045CE2" w:rsidRPr="005530AD" w:rsidTr="00B53B42">
        <w:trPr>
          <w:trHeight w:val="286"/>
          <w:jc w:val="center"/>
        </w:trPr>
        <w:tc>
          <w:tcPr>
            <w:tcW w:w="967"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3</w:t>
            </w:r>
          </w:p>
        </w:tc>
        <w:tc>
          <w:tcPr>
            <w:tcW w:w="3543"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УАЗ-3909</w:t>
            </w:r>
          </w:p>
        </w:tc>
        <w:tc>
          <w:tcPr>
            <w:tcW w:w="1985"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1</w:t>
            </w:r>
          </w:p>
        </w:tc>
        <w:tc>
          <w:tcPr>
            <w:tcW w:w="2808"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48000</w:t>
            </w:r>
          </w:p>
        </w:tc>
      </w:tr>
      <w:tr w:rsidR="00045CE2" w:rsidRPr="005530AD" w:rsidTr="00B53B42">
        <w:trPr>
          <w:trHeight w:val="286"/>
          <w:jc w:val="center"/>
        </w:trPr>
        <w:tc>
          <w:tcPr>
            <w:tcW w:w="967"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4</w:t>
            </w:r>
          </w:p>
        </w:tc>
        <w:tc>
          <w:tcPr>
            <w:tcW w:w="3543"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УАЗ-31512</w:t>
            </w:r>
          </w:p>
        </w:tc>
        <w:tc>
          <w:tcPr>
            <w:tcW w:w="1985"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1</w:t>
            </w:r>
          </w:p>
        </w:tc>
        <w:tc>
          <w:tcPr>
            <w:tcW w:w="2808"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48000</w:t>
            </w:r>
          </w:p>
        </w:tc>
      </w:tr>
      <w:tr w:rsidR="00045CE2" w:rsidRPr="005530AD" w:rsidTr="00B53B42">
        <w:trPr>
          <w:trHeight w:val="206"/>
          <w:jc w:val="center"/>
        </w:trPr>
        <w:tc>
          <w:tcPr>
            <w:tcW w:w="967"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5</w:t>
            </w:r>
          </w:p>
        </w:tc>
        <w:tc>
          <w:tcPr>
            <w:tcW w:w="3543"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ГАЗ 3110</w:t>
            </w:r>
          </w:p>
        </w:tc>
        <w:tc>
          <w:tcPr>
            <w:tcW w:w="1985"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1</w:t>
            </w:r>
          </w:p>
        </w:tc>
        <w:tc>
          <w:tcPr>
            <w:tcW w:w="2808" w:type="dxa"/>
          </w:tcPr>
          <w:p w:rsidR="00045CE2" w:rsidRPr="00B53B42" w:rsidRDefault="00045CE2" w:rsidP="00B53B42">
            <w:pPr>
              <w:tabs>
                <w:tab w:val="left" w:pos="7785"/>
              </w:tabs>
              <w:spacing w:after="0" w:line="360" w:lineRule="auto"/>
              <w:ind w:left="-284"/>
              <w:jc w:val="center"/>
              <w:rPr>
                <w:rFonts w:ascii="Times New Roman" w:hAnsi="Times New Roman"/>
                <w:sz w:val="20"/>
                <w:szCs w:val="20"/>
              </w:rPr>
            </w:pPr>
            <w:r w:rsidRPr="00B53B42">
              <w:rPr>
                <w:rFonts w:ascii="Times New Roman" w:hAnsi="Times New Roman"/>
                <w:sz w:val="20"/>
                <w:szCs w:val="20"/>
              </w:rPr>
              <w:t>60000</w:t>
            </w:r>
          </w:p>
        </w:tc>
      </w:tr>
    </w:tbl>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Общий объем смотровых ям в гараже составляет </w:t>
      </w:r>
      <w:smartTag w:uri="urn:schemas-microsoft-com:office:smarttags" w:element="metricconverter">
        <w:smartTagPr>
          <w:attr w:name="ProductID" w:val="50 м2"/>
        </w:smartTagPr>
        <w:r w:rsidRPr="005530AD">
          <w:rPr>
            <w:rFonts w:ascii="Times New Roman" w:hAnsi="Times New Roman"/>
            <w:sz w:val="24"/>
            <w:szCs w:val="24"/>
          </w:rPr>
          <w:t>50 м</w:t>
        </w:r>
        <w:r w:rsidRPr="00B53B42">
          <w:rPr>
            <w:rFonts w:ascii="Times New Roman" w:hAnsi="Times New Roman"/>
            <w:szCs w:val="24"/>
            <w:vertAlign w:val="superscript"/>
          </w:rPr>
          <w:t>2</w:t>
        </w:r>
      </w:smartTag>
      <w:r w:rsidRPr="005530AD">
        <w:rPr>
          <w:rFonts w:ascii="Times New Roman" w:hAnsi="Times New Roman"/>
          <w:sz w:val="24"/>
          <w:szCs w:val="24"/>
        </w:rPr>
        <w:t xml:space="preserve">. Освещение гаража осуществляется лампами ДРЛ-250 в количестве 5 шт, лампы работают в течение 4 часов в сутки. </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В состав гаража входят: ремонтный бокс (площадью </w:t>
      </w:r>
      <w:smartTag w:uri="urn:schemas-microsoft-com:office:smarttags" w:element="metricconverter">
        <w:smartTagPr>
          <w:attr w:name="ProductID" w:val="36 м2"/>
        </w:smartTagPr>
        <w:r w:rsidRPr="005530AD">
          <w:rPr>
            <w:rFonts w:ascii="Times New Roman" w:hAnsi="Times New Roman"/>
            <w:sz w:val="24"/>
            <w:szCs w:val="24"/>
          </w:rPr>
          <w:t>36 м</w:t>
        </w:r>
        <w:r w:rsidRPr="005530AD">
          <w:rPr>
            <w:rFonts w:ascii="Times New Roman" w:hAnsi="Times New Roman"/>
            <w:sz w:val="24"/>
            <w:szCs w:val="24"/>
            <w:vertAlign w:val="superscript"/>
          </w:rPr>
          <w:t>2</w:t>
        </w:r>
      </w:smartTag>
      <w:r w:rsidRPr="005530AD">
        <w:rPr>
          <w:rFonts w:ascii="Times New Roman" w:hAnsi="Times New Roman"/>
          <w:sz w:val="24"/>
          <w:szCs w:val="24"/>
        </w:rPr>
        <w:t xml:space="preserve">)  и стояночная площадка (площадью </w:t>
      </w:r>
      <w:smartTag w:uri="urn:schemas-microsoft-com:office:smarttags" w:element="metricconverter">
        <w:smartTagPr>
          <w:attr w:name="ProductID" w:val="72 м2"/>
        </w:smartTagPr>
        <w:r w:rsidRPr="005530AD">
          <w:rPr>
            <w:rFonts w:ascii="Times New Roman" w:hAnsi="Times New Roman"/>
            <w:sz w:val="24"/>
            <w:szCs w:val="24"/>
          </w:rPr>
          <w:t>72 м</w:t>
        </w:r>
        <w:r w:rsidRPr="005530AD">
          <w:rPr>
            <w:rFonts w:ascii="Times New Roman" w:hAnsi="Times New Roman"/>
            <w:sz w:val="24"/>
            <w:szCs w:val="24"/>
            <w:vertAlign w:val="superscript"/>
          </w:rPr>
          <w:t>2</w:t>
        </w:r>
      </w:smartTag>
      <w:r w:rsidRPr="005530AD">
        <w:rPr>
          <w:rFonts w:ascii="Times New Roman" w:hAnsi="Times New Roman"/>
          <w:sz w:val="24"/>
          <w:szCs w:val="24"/>
        </w:rPr>
        <w:t>).</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В ремонтном боксе имеются участки  вулканизации камер, аккумуляторных работ и сварочный пост (где за сезон расходуется 1,2 т электродов МР-4).</w:t>
      </w:r>
    </w:p>
    <w:p w:rsidR="00045CE2" w:rsidRPr="005530AD" w:rsidRDefault="00045CE2" w:rsidP="005530AD">
      <w:pPr>
        <w:tabs>
          <w:tab w:val="left" w:pos="7785"/>
        </w:tabs>
        <w:spacing w:after="0" w:line="360" w:lineRule="auto"/>
        <w:ind w:left="-284" w:right="-143" w:firstLine="851"/>
        <w:jc w:val="both"/>
        <w:rPr>
          <w:rFonts w:ascii="Times New Roman" w:hAnsi="Times New Roman"/>
          <w:sz w:val="24"/>
          <w:szCs w:val="24"/>
        </w:rPr>
      </w:pPr>
    </w:p>
    <w:p w:rsidR="00045CE2" w:rsidRDefault="00045CE2" w:rsidP="003A7DEB">
      <w:pPr>
        <w:spacing w:after="0" w:line="240" w:lineRule="auto"/>
        <w:rPr>
          <w:rFonts w:ascii="Times New Roman" w:hAnsi="Times New Roman"/>
          <w:sz w:val="24"/>
          <w:szCs w:val="24"/>
        </w:rPr>
      </w:pPr>
    </w:p>
    <w:p w:rsidR="00045CE2" w:rsidRDefault="00045CE2" w:rsidP="003A7DEB">
      <w:pPr>
        <w:spacing w:after="0" w:line="240" w:lineRule="auto"/>
        <w:rPr>
          <w:rFonts w:ascii="Times New Roman" w:hAnsi="Times New Roman"/>
          <w:sz w:val="24"/>
          <w:szCs w:val="24"/>
        </w:rPr>
      </w:pPr>
    </w:p>
    <w:p w:rsidR="00045CE2" w:rsidRDefault="00045CE2" w:rsidP="003A7DEB">
      <w:pPr>
        <w:spacing w:after="0" w:line="240" w:lineRule="auto"/>
        <w:rPr>
          <w:rFonts w:ascii="Times New Roman" w:hAnsi="Times New Roman"/>
          <w:sz w:val="24"/>
          <w:szCs w:val="24"/>
        </w:rPr>
      </w:pPr>
    </w:p>
    <w:p w:rsidR="00045CE2" w:rsidRDefault="00045CE2" w:rsidP="003A7DEB">
      <w:pPr>
        <w:spacing w:after="0" w:line="240" w:lineRule="auto"/>
        <w:rPr>
          <w:rFonts w:ascii="Times New Roman" w:hAnsi="Times New Roman"/>
          <w:sz w:val="24"/>
          <w:szCs w:val="24"/>
        </w:rPr>
      </w:pPr>
    </w:p>
    <w:p w:rsidR="00045CE2" w:rsidRDefault="00045CE2" w:rsidP="003A7DEB">
      <w:pPr>
        <w:spacing w:after="0" w:line="240" w:lineRule="auto"/>
        <w:rPr>
          <w:rFonts w:ascii="Times New Roman" w:hAnsi="Times New Roman"/>
          <w:sz w:val="24"/>
          <w:szCs w:val="24"/>
        </w:rPr>
      </w:pPr>
    </w:p>
    <w:p w:rsidR="00045CE2" w:rsidRDefault="00045CE2" w:rsidP="003A7DEB">
      <w:pPr>
        <w:spacing w:after="0" w:line="240" w:lineRule="auto"/>
        <w:rPr>
          <w:rFonts w:ascii="Times New Roman" w:hAnsi="Times New Roman"/>
          <w:sz w:val="24"/>
          <w:szCs w:val="24"/>
        </w:rPr>
      </w:pPr>
    </w:p>
    <w:p w:rsidR="00045CE2" w:rsidRDefault="00045CE2" w:rsidP="003A7DEB">
      <w:pPr>
        <w:spacing w:after="0" w:line="240" w:lineRule="auto"/>
        <w:rPr>
          <w:rFonts w:ascii="Times New Roman" w:hAnsi="Times New Roman"/>
          <w:sz w:val="24"/>
          <w:szCs w:val="24"/>
        </w:rPr>
      </w:pPr>
    </w:p>
    <w:p w:rsidR="00045CE2" w:rsidRDefault="00045CE2" w:rsidP="003A7DEB">
      <w:pPr>
        <w:spacing w:after="0" w:line="240" w:lineRule="auto"/>
        <w:rPr>
          <w:rFonts w:ascii="Times New Roman" w:hAnsi="Times New Roman"/>
          <w:sz w:val="24"/>
          <w:szCs w:val="24"/>
        </w:rPr>
      </w:pPr>
    </w:p>
    <w:p w:rsidR="00045CE2" w:rsidRDefault="00045CE2" w:rsidP="003A7DEB">
      <w:pPr>
        <w:spacing w:after="0" w:line="240" w:lineRule="auto"/>
        <w:rPr>
          <w:rFonts w:ascii="Times New Roman" w:hAnsi="Times New Roman"/>
          <w:sz w:val="24"/>
          <w:szCs w:val="24"/>
        </w:rPr>
      </w:pPr>
    </w:p>
    <w:p w:rsidR="00045CE2" w:rsidRPr="005530AD" w:rsidRDefault="00045CE2" w:rsidP="003A7DEB">
      <w:pPr>
        <w:spacing w:after="0" w:line="240" w:lineRule="auto"/>
        <w:rPr>
          <w:rFonts w:ascii="Times New Roman" w:hAnsi="Times New Roman"/>
          <w:sz w:val="24"/>
          <w:szCs w:val="24"/>
        </w:rPr>
      </w:pPr>
      <w:r>
        <w:rPr>
          <w:noProof/>
          <w:lang w:eastAsia="ru-RU"/>
        </w:rPr>
        <w:pict>
          <v:group id="Группа 1187" o:spid="_x0000_s1258" style="position:absolute;margin-left:42.8pt;margin-top:12.5pt;width:518.8pt;height:802.3pt;z-index:251638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">
            <v:rect id="Rectangle 256" o:spid="_x0000_s125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ocUA&#10;AADdAAAADwAAAGRycy9kb3ducmV2LnhtbESPwW7CQAxE70j8w8pI3GBDDxUEFhQqIfVU0cAHWFk3&#10;ich60+ySpHw9PlTiZmvGM8+7w+ga1VMXas8GVssEFHHhbc2lgevltFiDChHZYuOZDPxRgMN+Otlh&#10;av3A39TnsVQSwiFFA1WMbap1KCpyGJa+JRbtx3cOo6xdqW2Hg4S7Rr8lybt2WLM0VNjSR0XFLb87&#10;A7c49l9ZmT9Om+txU5yP2XD/zYyZz8ZsCyrSGF/m/+tPK/irteDKNzKC3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ahxQAAAN0AAAAPAAAAAAAAAAAAAAAAAJgCAABkcnMv&#10;ZG93bnJldi54bWxQSwUGAAAAAAQABAD1AAAAigMAAAAA&#10;" filled="f" strokeweight="2pt"/>
            <v:line id="Line 257" o:spid="_x0000_s126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Vkr4AAADdAAAADwAAAGRycy9kb3ducmV2LnhtbERPvQrCMBDeBd8hnOCmqYKi1SgiVNzE&#10;6uJ2NmdbbC6liVrf3giC2318v7dct6YST2pcaVnBaBiBIM6sLjlXcD4lgxkI55E1VpZJwZscrFfd&#10;zhJjbV98pGfqcxFC2MWooPC+jqV0WUEG3dDWxIG72cagD7DJpW7wFcJNJcdRNJUGSw4NBda0LSi7&#10;pw+j4H45T5LdYatPVbrR1zzxl+tNK9XvtZsFCE+t/4t/7r0O80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EZWSvgAAAN0AAAAPAAAAAAAAAAAAAAAAAKEC&#10;AABkcnMvZG93bnJldi54bWxQSwUGAAAAAAQABAD5AAAAjAMAAAAA&#10;" strokeweight="2pt"/>
            <v:line id="Line 258" o:spid="_x0000_s126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0sMAAADdAAAADwAAAGRycy9kb3ducmV2LnhtbESPQYvCQAyF7wv+hyGCt3WqoKzVUUSo&#10;eFusXrzFTmyLnUzpjFr/vTks7C3hvbz3ZbXpXaOe1IXas4HJOAFFXHhbc2ngfMq+f0CFiGyx8UwG&#10;3hRgsx58rTC1/sVHeuaxVBLCIUUDVYxtqnUoKnIYxr4lFu3mO4dR1q7UtsOXhLtGT5Nkrh3WLA0V&#10;trSrqLjnD2fgfjnPsv3vzp6afGuvZRYv15s1ZjTst0tQkfr4b/67PljBn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tLDAAAA3QAAAA8AAAAAAAAAAAAA&#10;AAAAoQIAAGRycy9kb3ducmV2LnhtbFBLBQYAAAAABAAEAPkAAACRAwAAAAA=&#10;" strokeweight="2pt"/>
            <v:line id="Line 259" o:spid="_x0000_s126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PScEAAADdAAAADwAAAGRycy9kb3ducmV2LnhtbERPTYvCMBC9C/6HMMLeNK2gaG0UEbp4&#10;W6xevI3N2JY2k9JktfvvN4LgbR7vc9LdYFrxoN7VlhXEswgEcWF1zaWCyzmbrkA4j6yxtUwK/sjB&#10;bjsepZho++QTPXJfihDCLkEFlfddIqUrKjLoZrYjDtzd9gZ9gH0pdY/PEG5aOY+ipTRYc2iosKND&#10;RUWT/xoFzfWyyL5/Dvrc5nt9KzN/vd21Ul+TYb8B4WnwH/HbfdRhfry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g9JwQAAAN0AAAAPAAAAAAAAAAAAAAAA&#10;AKECAABkcnMvZG93bnJldi54bWxQSwUGAAAAAAQABAD5AAAAjwMAAAAA&#10;" strokeweight="2pt"/>
            <v:line id="Line 260" o:spid="_x0000_s126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RPr4AAADdAAAADwAAAGRycy9kb3ducmV2LnhtbERPvQrCMBDeBd8hnOCmqYKi1SgiVNzE&#10;6uJ2NmdbbC6liVrf3giC2318v7dct6YST2pcaVnBaBiBIM6sLjlXcD4lgxkI55E1VpZJwZscrFfd&#10;zhJjbV98pGfqcxFC2MWooPC+jqV0WUEG3dDWxIG72cagD7DJpW7wFcJNJcdRNJUGSw4NBda0LSi7&#10;pw+j4H45T5LdYatPVbrR1zzxl+tNK9XvtZsFCE+t/4t/7r0O80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bJE+vgAAAN0AAAAPAAAAAAAAAAAAAAAAAKEC&#10;AABkcnMvZG93bnJldi54bWxQSwUGAAAAAAQABAD5AAAAjAMAAAAA&#10;" strokeweight="2pt"/>
            <v:line id="Line 261" o:spid="_x0000_s126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0pcEAAADdAAAADwAAAGRycy9kb3ducmV2LnhtbERPTYvCMBC9C/6HMII3m6oo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DSlwQAAAN0AAAAPAAAAAAAAAAAAAAAA&#10;AKECAABkcnMvZG93bnJldi54bWxQSwUGAAAAAAQABAD5AAAAjwMAAAAA&#10;" strokeweight="2pt"/>
            <v:line id="Line 262" o:spid="_x0000_s126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0cEAAADdAAAADwAAAGRycy9kb3ducmV2LnhtbERPTYvCMBC9C/6HMII3myoq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azRwQAAAN0AAAAPAAAAAAAAAAAAAAAA&#10;AKECAABkcnMvZG93bnJldi54bWxQSwUGAAAAAAQABAD5AAAAjwMAAAAA&#10;" strokeweight="2pt"/>
            <v:line id="Line 263" o:spid="_x0000_s126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JSr4AAADdAAAADwAAAGRycy9kb3ducmV2LnhtbERPvQrCMBDeBd8hnOCmqYKi1SgiVNzE&#10;6uJ2NmdbbC6liVrf3giC2318v7dct6YST2pcaVnBaBiBIM6sLjlXcD4lgxkI55E1VpZJwZscrFfd&#10;zhJjbV98pGfqcxFC2MWooPC+jqV0WUEG3dDWxIG72cagD7DJpW7wFcJNJcdRNJUGSw4NBda0LSi7&#10;pw+j4H45T5LdYatPVbrR1zzxl+tNK9XvtZsFCE+t/4t/7r0O80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hQlKvgAAAN0AAAAPAAAAAAAAAAAAAAAAAKEC&#10;AABkcnMvZG93bnJldi54bWxQSwUGAAAAAAQABAD5AAAAjAMAAAAA&#10;" strokeweight="2pt"/>
            <v:line id="Line 264" o:spid="_x0000_s126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18MAAADdAAAADwAAAGRycy9kb3ducmV2LnhtbERPzWoCMRC+F3yHMIK3mt0epG6Ni6gF&#10;xUOp7QOMm+lmu5vJkkRdffqmUOhtPr7fWZSD7cSFfGgcK8inGQjiyumGawWfH6+PzyBCRNbYOSYF&#10;NwpQLkcPCyy0u/I7XY6xFimEQ4EKTIx9IWWoDFkMU9cTJ+7LeYsxQV9L7fGawm0nn7JsJi02nBoM&#10;9rQ2VLXHs1Ww96dDm99rI0+899vubTMP9lupyXhYvYCINMR/8Z97p9P8f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8dfDAAAA3QAAAA8AAAAAAAAAAAAA&#10;AAAAoQIAAGRycy9kb3ducmV2LnhtbFBLBQYAAAAABAAEAPkAAACRAwAAAAA=&#10;" strokeweight="1pt"/>
            <v:line id="Line 265" o:spid="_x0000_s126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ypsEAAADdAAAADwAAAGRycy9kb3ducmV2LnhtbERPS4vCMBC+C/6HMII3myr4qkYRocve&#10;FqsXb9NmbIvNpDRZ7f77jSB4m4/vOdt9bxrxoM7VlhVMoxgEcWF1zaWCyzmdrEA4j6yxsUwK/sjB&#10;fjccbDHR9sknemS+FCGEXYIKKu/bREpXVGTQRbYlDtzNdgZ9gF0pdYfPEG4aOYvjhTRYc2iosKVj&#10;RcU9+zUK7tfLPP36Oepzkx10Xqb+mt+0UuNRf9iA8NT7j/jt/tZh/nS9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zKmwQAAAN0AAAAPAAAAAAAAAAAAAAAA&#10;AKECAABkcnMvZG93bnJldi54bWxQSwUGAAAAAAQABAD5AAAAjwMAAAAA&#10;" strokeweight="2pt"/>
            <v:line id="Line 266" o:spid="_x0000_s126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HAPsYAAADdAAAADwAAAGRycy9kb3ducmV2LnhtbESPQU/DMAyF70j8h8hI3FhaDhMry6YJ&#10;mLSJA1rhB3iNabo1TpVkW+HX4wPSbrbe83uf58vR9+pMMXWBDZSTAhRxE2zHrYGvz/XDE6iUkS32&#10;gcnADyVYLm5v5ljZcOEdnevcKgnhVKEBl/NQaZ0aRx7TJAzEon2H6DHLGlttI14k3Pf6sSim2mPH&#10;0uBwoBdHzbE+eQPbuH8/lr+t03vexrf+43WW/MGY+7tx9Qwq05iv5v/rjRX8cia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BwD7GAAAA3QAAAA8AAAAAAAAA&#10;AAAAAAAAoQIAAGRycy9kb3ducmV2LnhtbFBLBQYAAAAABAAEAPkAAACUAwAAAAA=&#10;" strokeweight="1pt"/>
            <v:rect id="Rectangle 267" o:spid="_x0000_s127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Ob8A&#10;AADdAAAADwAAAGRycy9kb3ducmV2LnhtbERPTYvCMBC9L/gfwgje1lQRsdUoRRC82t0Fj0MzttVm&#10;UpOo9d+bBcHbPN7nrDa9acWdnG8sK5iMExDEpdUNVwp+f3bfCxA+IGtsLZOCJ3nYrAdfK8y0ffCB&#10;7kWoRAxhn6GCOoQuk9KXNRn0Y9sRR+5kncEQoaukdviI4aaV0ySZS4MNx4YaO9rWVF6Km1GQ5+f+&#10;71qkuPNykbi5nukqPyo1Gvb5EkSgPnzEb/dex/mT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hOA5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268" o:spid="_x0000_s127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9X8IA&#10;AADdAAAADwAAAGRycy9kb3ducmV2LnhtbESPQYvCMBCF74L/IYywN01dFtFqWoogeLXugsehGdtq&#10;M6lJVuu/N8LC3mZ4733zZpMPphN3cr61rGA+S0AQV1a3XCv4Pu6mSxA+IGvsLJOCJ3nIs/Fog6m2&#10;Dz7QvQy1iBD2KSpoQuhTKX3VkEE/sz1x1M7WGQxxdbXUDh8Rbjr5mSQLabDleKHBnrYNVdfy1ygo&#10;isvwcytXuPNymbiF/tJ1cVLqYzIUaxCBhvBv/kvvdawfk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b1f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269" o:spid="_x0000_s127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YxL8A&#10;AADdAAAADwAAAGRycy9kb3ducmV2LnhtbERPTYvCMBC9L/gfwgh7WxNlEa1GKYLg1e4ueByasa02&#10;k5pErf/eLAje5vE+Z7nubStu5EPjWMN4pEAQl840XGn4/dl+zUCEiGywdUwaHhRgvRp8LDEz7s57&#10;uhWxEimEQ4Ya6hi7TMpQ1mQxjFxHnLij8xZjgr6SxuM9hdtWTpSaSosNp4YaO9rUVJ6Lq9WQ56f+&#10;71LMcRvkTPmp+TZVftD6c9jnCxCR+vgWv9w7k+ZP1B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RjE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270" o:spid="_x0000_s127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s8AA&#10;AADdAAAADwAAAGRycy9kb3ducmV2LnhtbERP32vCMBB+H/g/hBP2tiaWIVqNUgaCr3Yb+Hg0Z1tt&#10;LjXJtP73ZjDY2318P2+9HW0vbuRD51jDLFMgiGtnOm40fH3u3hYgQkQ22DsmDQ8KsN1MXtZYGHfn&#10;A92q2IgUwqFADW2MQyFlqFuyGDI3ECfu5LzFmKBvpPF4T+G2l7lSc2mx49TQ4kAfLdWX6sdqKMvz&#10;+H2tlrgLcqH83Lybpjxq/TodyxWISGP8F/+59ybNz1UO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Gs8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271" o:spid="_x0000_s127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jKMAA&#10;AADdAAAADwAAAGRycy9kb3ducmV2LnhtbERPS4vCMBC+L/gfwgje1sQHol2jlAXBq3UFj0Mz23a3&#10;mdQkq/XfG0HY23x8z1lve9uKK/nQONYwGSsQxKUzDVcavo679yWIEJENto5Jw50CbDeDtzVmxt34&#10;QNciViKFcMhQQx1jl0kZyposhrHriBP37bzFmKCvpPF4S+G2lVOlFtJiw6mhxo4+ayp/iz+rIc9/&#10;+tOlWOEuyKXyCzM3VX7WejTs8w8Qkfr4L3659ybNn6oZ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MjK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272" o:spid="_x0000_s127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7XMEA&#10;AADdAAAADwAAAGRycy9kb3ducmV2LnhtbERPTWvDMAy9D/ofjAq7rXZLCF1at4RBYddlG/QoYi1J&#10;G8uZ7SXpv68Hg930eJ/aH2fbi5F86BxrWK8UCOLamY4bDR/vp6ctiBCRDfaOScONAhwPi4c9FsZN&#10;/EZjFRuRQjgUqKGNcSikDHVLFsPKDcSJ+3LeYkzQN9J4nFK47eVGqVxa7Dg1tDjQS0v1tfqxGsry&#10;Mn9+V894CnKrfG4y05RnrR+Xc7kDEWmO/+I/96tJ8zcqg9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qu1z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273" o:spid="_x0000_s127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8AA&#10;AADdAAAADwAAAGRycy9kb3ducmV2LnhtbERPTYvCMBC9L/gfwgje1kRR0a5RyoLg1bqCx6GZbbvb&#10;TGqS1frvjSDsbR7vc9bb3rbiSj40jjVMxgoEcelMw5WGr+PufQkiRGSDrWPScKcA283gbY2ZcTc+&#10;0LWIlUghHDLUUMfYZVKGsiaLYew64sR9O28xJugraTzeUrht5VSphbTYcGqosaPPmsrf4s9qyPOf&#10;/nQpVrgLcqn8wsxMlZ+1Hg37/ANEpD7+i1/uvUnzp2o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ex8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274" o:spid="_x0000_s127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AsMEA&#10;AADdAAAADwAAAGRycy9kb3ducmV2LnhtbERP32vCMBB+F/Y/hBvsTZOVUVxnLGUg+GpV2OPR3Npu&#10;zaVLMq3/vREE3+7j+3mrcrKDOJEPvWMNrwsFgrhxpudWw2G/mS9BhIhscHBMGi4UoFw/zVZYGHfm&#10;HZ3q2IoUwqFADV2MYyFlaDqyGBZuJE7ct/MWY4K+lcbjOYXbQWZK5dJiz6mhw5E+O2p+63+roap+&#10;puNf/Y6bIJfK5+bNtNWX1i/PU/UBItIUH+K7e2vS/Ezl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gLDBAAAA3QAAAA8AAAAAAAAAAAAAAAAAmAIAAGRycy9kb3du&#10;cmV2LnhtbFBLBQYAAAAABAAEAPUAAACG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tab/>
      </w: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Group 214" o:spid="_x0000_s1278" style="position:absolute;left:0;text-align:left;margin-left:-3.1pt;margin-top:4.7pt;width:474.75pt;height:438pt;z-index:251629056" coordorigin="1667,2291" coordsize="9102,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">
            <v:rect id="Rectangle 215" o:spid="_x0000_s1279" style="position:absolute;left:1667;top:2291;width:2698;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hPsQA&#10;AADbAAAADwAAAGRycy9kb3ducmV2LnhtbESPzWrDMBCE74W8g9hAbrWcEErjRgl2IJBTaV0/wGJt&#10;bBNr5VjyT/r0VaHQ4zAz3zD742xaMVLvGssK1lEMgri0uuFKQfF1fn4F4TyyxtYyKXiQg+Nh8bTH&#10;RNuJP2nMfSUChF2CCmrvu0RKV9Zk0EW2Iw7e1fYGfZB9JXWPU4CbVm7i+EUabDgs1NjRqabylg9G&#10;wc3P43ta5d/nXZHtyo8snYZ7qtRqOadvIDzN/j/8175oBdst/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IT7EAAAA2wAAAA8AAAAAAAAAAAAAAAAAmAIAAGRycy9k&#10;b3ducmV2LnhtbFBLBQYAAAAABAAEAPUAAACJAwAAAAA=&#10;" filled="f" strokeweight="2pt">
              <v:textbox>
                <w:txbxContent>
                  <w:p w:rsidR="00045CE2" w:rsidRPr="00CD2AD0" w:rsidRDefault="00045CE2" w:rsidP="00832317">
                    <w:pPr>
                      <w:jc w:val="center"/>
                      <w:rPr>
                        <w:rFonts w:ascii="Times New Roman" w:hAnsi="Times New Roman"/>
                        <w:sz w:val="28"/>
                      </w:rPr>
                    </w:pPr>
                    <w:r w:rsidRPr="00CD2AD0">
                      <w:rPr>
                        <w:rFonts w:ascii="Times New Roman" w:hAnsi="Times New Roman"/>
                        <w:sz w:val="28"/>
                      </w:rPr>
                      <w:t>Основное производство</w:t>
                    </w:r>
                  </w:p>
                </w:txbxContent>
              </v:textbox>
            </v:rect>
            <v:rect id="Rectangle 216" o:spid="_x0000_s1280" style="position:absolute;left:4905;top:2291;width:269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EpcQA&#10;AADbAAAADwAAAGRycy9kb3ducmV2LnhtbESPzWrDMBCE74W8g9hAbo2ckpbEiWLsgqGn0jp5gMXa&#10;2CbWyrHkn/bpq0Khx2FmvmGOyWxaMVLvGssKNusIBHFpdcOVgss5f9yBcB5ZY2uZFHyRg+S0eDhi&#10;rO3EnzQWvhIBwi5GBbX3XSylK2sy6Na2Iw7e1fYGfZB9JXWPU4CbVj5F0Ys02HBYqLGj15rKWzEY&#10;BTc/j+9pVXzn+0u2Lz+ydBruqVKr5ZweQHia/X/4r/2mFWyf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2hKXEAAAA2wAAAA8AAAAAAAAAAAAAAAAAmAIAAGRycy9k&#10;b3ducmV2LnhtbFBLBQYAAAAABAAEAPUAAACJAwAAAAA=&#10;" filled="f" strokeweight="2pt">
              <v:textbox>
                <w:txbxContent>
                  <w:p w:rsidR="00045CE2" w:rsidRPr="004911C6" w:rsidRDefault="00045CE2" w:rsidP="00832317">
                    <w:pPr>
                      <w:spacing w:after="0"/>
                      <w:jc w:val="center"/>
                      <w:rPr>
                        <w:rFonts w:ascii="Times New Roman" w:hAnsi="Times New Roman"/>
                        <w:sz w:val="28"/>
                      </w:rPr>
                    </w:pPr>
                    <w:r w:rsidRPr="004911C6">
                      <w:rPr>
                        <w:rFonts w:ascii="Times New Roman" w:hAnsi="Times New Roman"/>
                        <w:sz w:val="28"/>
                      </w:rPr>
                      <w:t>Вспомогательное производство</w:t>
                    </w:r>
                  </w:p>
                </w:txbxContent>
              </v:textbox>
            </v:rect>
            <v:rect id="Rectangle 217" o:spid="_x0000_s1281" style="position:absolute;left:8074;top:2291;width:269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0sMA&#10;AADbAAAADwAAAGRycy9kb3ducmV2LnhtbESP0YrCMBRE3xf8h3CFfVtTZRF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0sMAAADbAAAADwAAAAAAAAAAAAAAAACYAgAAZHJzL2Rv&#10;d25yZXYueG1sUEsFBgAAAAAEAAQA9QAAAIgDAAAAAA==&#10;" filled="f" strokeweight="2pt">
              <v:textbox>
                <w:txbxContent>
                  <w:p w:rsidR="00045CE2" w:rsidRPr="004911C6" w:rsidRDefault="00045CE2" w:rsidP="00832317">
                    <w:pPr>
                      <w:jc w:val="center"/>
                      <w:rPr>
                        <w:rFonts w:ascii="Times New Roman" w:hAnsi="Times New Roman"/>
                        <w:sz w:val="28"/>
                        <w:szCs w:val="28"/>
                      </w:rPr>
                    </w:pPr>
                    <w:r w:rsidRPr="004911C6">
                      <w:rPr>
                        <w:rFonts w:ascii="Times New Roman" w:hAnsi="Times New Roman"/>
                        <w:sz w:val="28"/>
                        <w:szCs w:val="28"/>
                      </w:rPr>
                      <w:t>Цеха бытового назначения</w:t>
                    </w:r>
                  </w:p>
                </w:txbxContent>
              </v:textbox>
            </v:rect>
            <v:rect id="Rectangle 218" o:spid="_x0000_s1282" style="position:absolute;left:1670;top:3458;width:269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ScQA&#10;AADbAAAADwAAAGRycy9kb3ducmV2LnhtbESPzWrDMBCE74W8g9hAbo2cEtrEiWLsgqGn0jp5gMXa&#10;2CbWyrHkn/bpq0Khx2FmvmGOyWxaMVLvGssKNusIBHFpdcOVgss5f9yBcB5ZY2uZFHyRg+S0eDhi&#10;rO3EnzQWvhIBwi5GBbX3XSylK2sy6Na2Iw7e1fYGfZB9JXWPU4CbVj5F0bM02HBYqLGj15rKWzEY&#10;BTc/j+9pVXzn+0u2Lz+ydBruqVKr5ZweQHia/X/4r/2mFWxf4P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v0nEAAAA2wAAAA8AAAAAAAAAAAAAAAAAmAIAAGRycy9k&#10;b3ducmV2LnhtbFBLBQYAAAAABAAEAPUAAACJAwAAAAA=&#10;" filled="f" strokeweight="2pt">
              <v:textbox>
                <w:txbxContent>
                  <w:p w:rsidR="00045CE2" w:rsidRPr="004911C6" w:rsidRDefault="00045CE2" w:rsidP="00832317">
                    <w:pPr>
                      <w:jc w:val="center"/>
                      <w:rPr>
                        <w:rFonts w:ascii="Times New Roman" w:hAnsi="Times New Roman"/>
                        <w:sz w:val="28"/>
                      </w:rPr>
                    </w:pPr>
                    <w:r w:rsidRPr="004911C6">
                      <w:rPr>
                        <w:rFonts w:ascii="Times New Roman" w:hAnsi="Times New Roman"/>
                        <w:sz w:val="28"/>
                      </w:rPr>
                      <w:t>Цех по производству макаронных изделий</w:t>
                    </w:r>
                  </w:p>
                </w:txbxContent>
              </v:textbox>
            </v:rect>
            <v:rect id="Rectangle 219" o:spid="_x0000_s1283" style="position:absolute;left:1670;top:4578;width:269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rO78A&#10;AADbAAAADwAAAGRycy9kb3ducmV2LnhtbERPzYrCMBC+C75DGMGbpoqIdo1SBcGTaNcHGJqxLTaT&#10;2sS2u09vDoLHj+9/s+tNJVpqXGlZwWwagSDOrC45V3D7PU5WIJxH1lhZJgV/5GC3HQ42GGvb8ZXa&#10;1OcihLCLUUHhfR1L6bKCDLqprYkDd7eNQR9gk0vdYBfCTSXnUbSUBksODQXWdCgoe6Qvo+Dh+/ac&#10;5On/cX3br7PLPulez0Sp8ahPfkB46v1X/HGf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Nys7vwAAANsAAAAPAAAAAAAAAAAAAAAAAJgCAABkcnMvZG93bnJl&#10;di54bWxQSwUGAAAAAAQABAD1AAAAhAMAAAAA&#10;" filled="f" strokeweight="2pt">
              <v:textbox>
                <w:txbxContent>
                  <w:p w:rsidR="00045CE2" w:rsidRPr="004911C6" w:rsidRDefault="00045CE2" w:rsidP="00832317">
                    <w:pPr>
                      <w:jc w:val="center"/>
                      <w:rPr>
                        <w:rFonts w:ascii="Times New Roman" w:hAnsi="Times New Roman"/>
                        <w:sz w:val="28"/>
                      </w:rPr>
                    </w:pPr>
                    <w:r w:rsidRPr="004911C6">
                      <w:rPr>
                        <w:rFonts w:ascii="Times New Roman" w:hAnsi="Times New Roman"/>
                        <w:sz w:val="28"/>
                      </w:rPr>
                      <w:t>Склад готовой продукции</w:t>
                    </w:r>
                  </w:p>
                </w:txbxContent>
              </v:textbox>
            </v:rect>
            <v:rect id="Rectangle 220" o:spid="_x0000_s1284" style="position:absolute;left:4905;top:3458;width:2695;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OoMMA&#10;AADbAAAADwAAAGRycy9kb3ducmV2LnhtbESP0YrCMBRE3wX/IdwF3zRdEbFdo1RB8El2qx9wae62&#10;xeamNrGtfv1GWPBxmJkzzHo7mFp01LrKsoLPWQSCOLe64kLB5XyYrkA4j6yxtkwKHuRguxmP1pho&#10;2/MPdZkvRICwS1BB6X2TSOnykgy6mW2Ig/drW4M+yLaQusU+wE0t51G0lAYrDgslNrQvKb9md6Pg&#10;6ofulBbZ8xBfdnH+vUv7+y1VavIxpF8gPA3+Hf5vH7WCRQy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OoMMAAADbAAAADwAAAAAAAAAAAAAAAACYAgAAZHJzL2Rv&#10;d25yZXYueG1sUEsFBgAAAAAEAAQA9QAAAIgDAAAAAA==&#10;" filled="f" strokeweight="2pt">
              <v:textbox>
                <w:txbxContent>
                  <w:p w:rsidR="00045CE2" w:rsidRPr="00636D13" w:rsidRDefault="00045CE2" w:rsidP="00832317">
                    <w:pPr>
                      <w:jc w:val="center"/>
                      <w:rPr>
                        <w:sz w:val="28"/>
                      </w:rPr>
                    </w:pPr>
                    <w:r w:rsidRPr="00636D13">
                      <w:rPr>
                        <w:sz w:val="28"/>
                      </w:rPr>
                      <w:t>Котельная</w:t>
                    </w:r>
                  </w:p>
                </w:txbxContent>
              </v:textbox>
            </v:rect>
            <v:rect id="Rectangle 221" o:spid="_x0000_s1285" style="position:absolute;left:4905;top:4578;width:269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x4L8A&#10;AADbAAAADwAAAGRycy9kb3ducmV2LnhtbERPzYrCMBC+C75DGMGbpgqK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LHgvwAAANsAAAAPAAAAAAAAAAAAAAAAAJgCAABkcnMvZG93bnJl&#10;di54bWxQSwUGAAAAAAQABAD1AAAAhAMAAAAA&#10;" filled="f" strokeweight="2pt">
              <v:textbox>
                <w:txbxContent>
                  <w:p w:rsidR="00045CE2" w:rsidRPr="004911C6" w:rsidRDefault="00045CE2" w:rsidP="00832317">
                    <w:pPr>
                      <w:jc w:val="center"/>
                      <w:rPr>
                        <w:rFonts w:ascii="Times New Roman" w:hAnsi="Times New Roman"/>
                        <w:sz w:val="28"/>
                      </w:rPr>
                    </w:pPr>
                    <w:r w:rsidRPr="004911C6">
                      <w:rPr>
                        <w:rFonts w:ascii="Times New Roman" w:hAnsi="Times New Roman"/>
                        <w:sz w:val="28"/>
                      </w:rPr>
                      <w:t>Гараж</w:t>
                    </w:r>
                  </w:p>
                </w:txbxContent>
              </v:textbox>
            </v:rect>
            <v:rect id="Rectangle 222" o:spid="_x0000_s1286" style="position:absolute;left:4905;top:5639;width:269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Ue8QA&#10;AADbAAAADwAAAGRycy9kb3ducmV2LnhtbESPzWrDMBCE74G8g9hCbonsQkvjRAl2wdBTSZ08wGJt&#10;bRNr5VjyT/r0UaHQ4zAz3zD742xaMVLvGssK4k0Egri0uuFKweWcr99AOI+ssbVMCu7k4HhYLvaY&#10;aDvxF42Fr0SAsEtQQe19l0jpypoMuo3tiIP3bXuDPsi+krrHKcBNK5+j6FUabDgs1NjRe03ltRiM&#10;gqufx8+0Kn7y7SXblqcsnYZbqtTqaU53IDzN/j/81/7QCl5i+P0Sfo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FHvEAAAA2wAAAA8AAAAAAAAAAAAAAAAAmAIAAGRycy9k&#10;b3ducmV2LnhtbFBLBQYAAAAABAAEAPUAAACJAwAAAAA=&#10;" filled="f" strokeweight="2pt">
              <v:textbox>
                <w:txbxContent>
                  <w:p w:rsidR="00045CE2" w:rsidRPr="004911C6" w:rsidRDefault="00045CE2" w:rsidP="00832317">
                    <w:pPr>
                      <w:jc w:val="center"/>
                      <w:rPr>
                        <w:rFonts w:ascii="Times New Roman" w:hAnsi="Times New Roman"/>
                        <w:sz w:val="28"/>
                      </w:rPr>
                    </w:pPr>
                    <w:r>
                      <w:rPr>
                        <w:rFonts w:ascii="Times New Roman" w:hAnsi="Times New Roman"/>
                        <w:sz w:val="28"/>
                      </w:rPr>
                      <w:t>Склад угля, золоотвал</w:t>
                    </w:r>
                    <w:r w:rsidRPr="004911C6">
                      <w:rPr>
                        <w:rFonts w:ascii="Times New Roman" w:hAnsi="Times New Roman"/>
                        <w:sz w:val="28"/>
                      </w:rPr>
                      <w:t xml:space="preserve"> </w:t>
                    </w:r>
                  </w:p>
                  <w:p w:rsidR="00045CE2" w:rsidRPr="004911C6" w:rsidRDefault="00045CE2">
                    <w:pPr>
                      <w:rPr>
                        <w:rFonts w:ascii="Times New Roman" w:hAnsi="Times New Roman"/>
                      </w:rPr>
                    </w:pPr>
                  </w:p>
                </w:txbxContent>
              </v:textbox>
            </v:rect>
            <v:rect id="Rectangle 223" o:spid="_x0000_s1287" style="position:absolute;left:8024;top:3473;width:269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DMQA&#10;AADbAAAADwAAAGRycy9kb3ducmV2LnhtbESPzWrDMBCE74G8g9hAb4lcQ0v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gzEAAAA2wAAAA8AAAAAAAAAAAAAAAAAmAIAAGRycy9k&#10;b3ducmV2LnhtbFBLBQYAAAAABAAEAPUAAACJAwAAAAA=&#10;" filled="f" strokeweight="2pt">
              <v:textbox>
                <w:txbxContent>
                  <w:p w:rsidR="00045CE2" w:rsidRPr="004911C6" w:rsidRDefault="00045CE2" w:rsidP="009D3406">
                    <w:pPr>
                      <w:jc w:val="center"/>
                      <w:rPr>
                        <w:rFonts w:ascii="Times New Roman" w:hAnsi="Times New Roman"/>
                        <w:sz w:val="28"/>
                        <w:szCs w:val="28"/>
                      </w:rPr>
                    </w:pPr>
                    <w:r w:rsidRPr="004911C6">
                      <w:rPr>
                        <w:rFonts w:ascii="Times New Roman" w:hAnsi="Times New Roman"/>
                        <w:sz w:val="28"/>
                        <w:szCs w:val="28"/>
                      </w:rPr>
                      <w:t>Административное здание</w:t>
                    </w:r>
                  </w:p>
                </w:txbxContent>
              </v:textbox>
            </v:rect>
            <v:rect id="Rectangle 224" o:spid="_x0000_s1288" style="position:absolute;left:8024;top:4578;width:269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vl8QA&#10;AADbAAAADwAAAGRycy9kb3ducmV2LnhtbESPzWrDMBCE74W8g9hAbo2chpbEiWLsgqGn0jp5gMXa&#10;2CbWyrHkn/bpq0Khx2FmvmGOyWxaMVLvGssKNusIBHFpdcOVgss5f9yBcB5ZY2uZFHyRg+S0eDhi&#10;rO3EnzQWvhIBwi5GBbX3XSylK2sy6Na2Iw7e1fYGfZB9JXWPU4CbVj5F0Ys02HBYqLGj15rKWzEY&#10;BTc/j+9pVXzn+0u2Lz+ydBruqVKr5ZweQHia/X/4r/2mFTxv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L5fEAAAA2wAAAA8AAAAAAAAAAAAAAAAAmAIAAGRycy9k&#10;b3ducmV2LnhtbFBLBQYAAAAABAAEAPUAAACJAwAAAAA=&#10;" filled="f" strokeweight="2pt">
              <v:textbox>
                <w:txbxContent>
                  <w:p w:rsidR="00045CE2" w:rsidRPr="00CD2AD0" w:rsidRDefault="00045CE2" w:rsidP="009D3406">
                    <w:pPr>
                      <w:jc w:val="center"/>
                      <w:rPr>
                        <w:rFonts w:ascii="Times New Roman" w:hAnsi="Times New Roman"/>
                        <w:sz w:val="28"/>
                        <w:szCs w:val="28"/>
                      </w:rPr>
                    </w:pPr>
                    <w:r w:rsidRPr="00CD2AD0">
                      <w:rPr>
                        <w:rFonts w:ascii="Times New Roman" w:hAnsi="Times New Roman"/>
                        <w:sz w:val="28"/>
                        <w:szCs w:val="28"/>
                      </w:rPr>
                      <w:t xml:space="preserve">Столовая </w:t>
                    </w:r>
                  </w:p>
                </w:txbxContent>
              </v:textbox>
            </v:rect>
            <v:rect id="Rectangle 225" o:spid="_x0000_s1289" style="position:absolute;left:8024;top:5639;width:269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348QA&#10;AADbAAAADwAAAGRycy9kb3ducmV2LnhtbESPzWrDMBCE74W8g9hAbo2ckpbEiWLsgqGn0jp5gMXa&#10;2CbWyrHkn/bpq0Khx2FmvmGOyWxaMVLvGssKNusIBHFpdcOVgss5f9yBcB5ZY2uZFHyRg+S0eDhi&#10;rO3EnzQWvhIBwi5GBbX3XSylK2sy6Na2Iw7e1fYGfZB9JXWPU4CbVj5F0Ys02HBYqLGj15rKWzEY&#10;BTc/j+9pVXzn+0u2Lz+ydBruqVKr5ZweQHia/X/4r/2mFTxv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t+PEAAAA2wAAAA8AAAAAAAAAAAAAAAAAmAIAAGRycy9k&#10;b3ducmV2LnhtbFBLBQYAAAAABAAEAPUAAACJAwAAAAA=&#10;" filled="f" strokeweight="2pt">
              <v:textbox>
                <w:txbxContent>
                  <w:p w:rsidR="00045CE2" w:rsidRPr="004911C6" w:rsidRDefault="00045CE2" w:rsidP="009D3406">
                    <w:pPr>
                      <w:jc w:val="center"/>
                      <w:rPr>
                        <w:rFonts w:ascii="Times New Roman" w:hAnsi="Times New Roman"/>
                        <w:sz w:val="28"/>
                      </w:rPr>
                    </w:pPr>
                    <w:r w:rsidRPr="004911C6">
                      <w:rPr>
                        <w:rFonts w:ascii="Times New Roman" w:hAnsi="Times New Roman"/>
                      </w:rPr>
                      <w:t>М</w:t>
                    </w:r>
                    <w:r w:rsidRPr="004911C6">
                      <w:rPr>
                        <w:rFonts w:ascii="Times New Roman" w:hAnsi="Times New Roman"/>
                        <w:sz w:val="28"/>
                      </w:rPr>
                      <w:t xml:space="preserve">едпункт </w:t>
                    </w:r>
                  </w:p>
                </w:txbxContent>
              </v:textbox>
            </v:rect>
            <v:rect id="Rectangle 226" o:spid="_x0000_s1290" style="position:absolute;left:8024;top:6716;width:269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SeMQA&#10;AADbAAAADwAAAGRycy9kb3ducmV2LnhtbESPzWrDMBCE74W8g9hAbrWcQErjRgl2IJBTaV0/wGJt&#10;bBNr5VjyT/r0VaHQ4zAz3zD742xaMVLvGssK1lEMgri0uuFKQfF1fn4F4TyyxtYyKXiQg+Nh8bTH&#10;RNuJP2nMfSUChF2CCmrvu0RKV9Zk0EW2Iw7e1fYGfZB9JXWPU4CbVm7i+EUabDgs1NjRqabylg9G&#10;wc3P43ta5d/nXZHtyo8snYZ7qtRqOadvIDzN/j/8175oBdst/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EnjEAAAA2wAAAA8AAAAAAAAAAAAAAAAAmAIAAGRycy9k&#10;b3ducmV2LnhtbFBLBQYAAAAABAAEAPUAAACJAwAAAAA=&#10;" filled="f" strokeweight="2pt">
              <v:textbox>
                <w:txbxContent>
                  <w:p w:rsidR="00045CE2" w:rsidRPr="004911C6" w:rsidRDefault="00045CE2" w:rsidP="009D3406">
                    <w:pPr>
                      <w:jc w:val="center"/>
                      <w:rPr>
                        <w:rFonts w:ascii="Times New Roman" w:hAnsi="Times New Roman"/>
                        <w:sz w:val="28"/>
                      </w:rPr>
                    </w:pPr>
                    <w:r w:rsidRPr="004911C6">
                      <w:rPr>
                        <w:rFonts w:ascii="Times New Roman" w:hAnsi="Times New Roman"/>
                        <w:sz w:val="28"/>
                      </w:rPr>
                      <w:t xml:space="preserve">Магазин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7" o:spid="_x0000_s1291" type="#_x0000_t67" style="position:absolute;left:2682;top:3108;width:403;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LHcEA&#10;AADbAAAADwAAAGRycy9kb3ducmV2LnhtbESPQYvCMBSE7wv+h/AEL4umVlakGkUExT2J3fX+aJ5N&#10;tXkpTdT67zeCsMdhZr5hFqvO1uJOra8cKxiPEhDEhdMVlwp+f7bDGQgfkDXWjknBkzyslr2PBWba&#10;PfhI9zyUIkLYZ6jAhNBkUvrCkEU/cg1x9M6utRiibEupW3xEuK1lmiRTabHiuGCwoY2h4prfbKTQ&#10;LVw+j5M8PaXj753bzQ6N8UoN+t16DiJQF/7D7/ZeK/iawut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GCx3BAAAA2wAAAA8AAAAAAAAAAAAAAAAAmAIAAGRycy9kb3du&#10;cmV2LnhtbFBLBQYAAAAABAAEAPUAAACGAwAAAAA=&#10;" filled="f" strokeweight="2pt"/>
            <v:shape id="AutoShape 228" o:spid="_x0000_s1292" type="#_x0000_t67" style="position:absolute;left:2682;top:4236;width:403;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uhsMA&#10;AADbAAAADwAAAGRycy9kb3ducmV2LnhtbESPT4vCMBTE7wt+h/AWvCyaWvEP1SiysOKexO56fzTP&#10;pm7zUpqo9dtvBMHjMDO/YZbrztbiSq2vHCsYDRMQxIXTFZcKfn++BnMQPiBrrB2Tgjt5WK96b0vM&#10;tLvxga55KEWEsM9QgQmhyaT0hSGLfuga4uidXGsxRNmWUrd4i3BbyzRJptJixXHBYEOfhoq//GIj&#10;hS7h/HEY5+kxHX1v3Xa+b4xXqv/ebRYgAnXhFX62d1rBZAa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quhsMAAADbAAAADwAAAAAAAAAAAAAAAACYAgAAZHJzL2Rv&#10;d25yZXYueG1sUEsFBgAAAAAEAAQA9QAAAIgDAAAAAA==&#10;" filled="f" strokeweight="2pt"/>
            <v:shape id="AutoShape 229" o:spid="_x0000_s1293" type="#_x0000_t67" style="position:absolute;left:6012;top:3108;width:403;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69MMA&#10;AADbAAAADwAAAGRycy9kb3ducmV2LnhtbESPwWrCQBCG7wXfYRnBS6kbIy2SuooUKnoS0/Y+ZKfZ&#10;1OxsyK4a3945CD0O//zfzLdcD75VF+pjE9jAbJqBIq6Cbbg28P31+bIAFROyxTYwGbhRhPVq9LTE&#10;woYrH+lSploJhGOBBlxKXaF1rBx5jNPQEUv2G3qPSca+1rbHq8B9q/Mse9MeG5YLDjv6cFSdyrMX&#10;Cp3T3/NxXuY/+Wy/DdvFoXPRmMl42LyDSjSk/+VHe2cNvMqz4iIe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69MMAAADbAAAADwAAAAAAAAAAAAAAAACYAgAAZHJzL2Rv&#10;d25yZXYueG1sUEsFBgAAAAAEAAQA9QAAAIgDAAAAAA==&#10;" filled="f" strokeweight="2pt"/>
            <v:shape id="AutoShape 230" o:spid="_x0000_s1294" type="#_x0000_t67" style="position:absolute;left:6012;top:4230;width:403;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b8IA&#10;AADbAAAADwAAAGRycy9kb3ducmV2LnhtbESPQWvCQBSE7wX/w/IKXopujCgaXUUKFXsS03p/ZJ/Z&#10;2OzbkF01/vuuIHgcZuYbZrnubC2u1PrKsYLRMAFBXDhdcang9+drMAPhA7LG2jEpuJOH9ar3tsRM&#10;uxsf6JqHUkQI+wwVmBCaTEpfGLLoh64hjt7JtRZDlG0pdYu3CLe1TJNkKi1WHBcMNvRpqPjLLzZS&#10;6BLOH4dxnh7T0ffWbWf7xnil+u/dZgEiUBde4Wd7pxVM5vD4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Z9vwgAAANsAAAAPAAAAAAAAAAAAAAAAAJgCAABkcnMvZG93&#10;bnJldi54bWxQSwUGAAAAAAQABAD1AAAAhwMAAAAA&#10;" filled="f" strokeweight="2pt"/>
            <v:shape id="AutoShape 231" o:spid="_x0000_s1295" type="#_x0000_t67" style="position:absolute;left:6012;top:5341;width:403;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T8IA&#10;AADbAAAADwAAAGRycy9kb3ducmV2LnhtbESPwWrCQBCG74LvsIzgRXRjBJHUVUSotCcxrfchO82m&#10;zc6G7Krx7TuHQo/DP/838233g2/VnfrYBDawXGSgiKtgG64NfH68zjegYkK22AYmA0+KsN+NR1ss&#10;bHjwhe5lqpVAOBZowKXUFVrHypHHuAgdsWRfofeYZOxrbXt8CNy3Os+ytfbYsFxw2NHRUfVT3rxQ&#10;6Ja+Z5dVmV/z5fspnDbnzkVjppPh8AIq0ZD+l//ab9bAWr4XF/EA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PwgAAANsAAAAPAAAAAAAAAAAAAAAAAJgCAABkcnMvZG93&#10;bnJldi54bWxQSwUGAAAAAAQABAD1AAAAhwMAAAAA&#10;" filled="f" strokeweight="2pt"/>
            <v:shape id="AutoShape 232" o:spid="_x0000_s1296" type="#_x0000_t67" style="position:absolute;left:9124;top:3108;width:403;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1MEA&#10;AADbAAAADwAAAGRycy9kb3ducmV2LnhtbESPQYvCMBSE7wv+h/AEL8uatoJI1ygiKHparHp/NG+b&#10;rs1LaaLWf78RBI/DzHzDzJe9bcSNOl87VpCOExDEpdM1VwpOx83XDIQPyBobx6TgQR6Wi8HHHHPt&#10;7nygWxEqESHsc1RgQmhzKX1pyKIfu5Y4er+usxii7CqpO7xHuG1kliRTabHmuGCwpbWh8lJcbaTQ&#10;Nfx9HiZFds7S/dZtZz+t8UqNhv3qG0SgPrzDr/ZOK5im8PwSf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DWdTBAAAA2wAAAA8AAAAAAAAAAAAAAAAAmAIAAGRycy9kb3du&#10;cmV2LnhtbFBLBQYAAAAABAAEAPUAAACGAwAAAAA=&#10;" filled="f" strokeweight="2pt"/>
            <v:shape id="AutoShape 233" o:spid="_x0000_s1297" type="#_x0000_t67" style="position:absolute;left:9124;top:4236;width:403;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Ho8IA&#10;AADbAAAADwAAAGRycy9kb3ducmV2LnhtbESPQWvCQBSE7wX/w/KEXkrdmIJImlWKoNRTSdT7I/vM&#10;xmbfhuzGxH/fLRR6HGbmGybfTrYVd+p941jBcpGAIK6cbrhWcD7tX9cgfEDW2DomBQ/ysN3MnnLM&#10;tBu5oHsZahEh7DNUYELoMil9ZciiX7iOOHpX11sMUfa11D2OEW5bmSbJSlpsOC4Y7GhnqPouBxsp&#10;NITbS/FWppd0eTy4w/qrM16p5/n08Q4i0BT+w3/tT61glcLvl/g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cejwgAAANsAAAAPAAAAAAAAAAAAAAAAAJgCAABkcnMvZG93&#10;bnJldi54bWxQSwUGAAAAAAQABAD1AAAAhwMAAAAA&#10;" filled="f" strokeweight="2pt"/>
            <v:shape id="AutoShape 234" o:spid="_x0000_s1298" type="#_x0000_t67" style="position:absolute;left:9124;top:5341;width:403;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iOMEA&#10;AADbAAAADwAAAGRycy9kb3ducmV2LnhtbESPQYvCMBSE78L+h/AW9iKaWkGkGmVZUNyTWPX+aJ5N&#10;tXkpTardf78RBI/DzHzDLNe9rcWdWl85VjAZJyCIC6crLhWcjpvRHIQPyBprx6TgjzysVx+DJWba&#10;PfhA9zyUIkLYZ6jAhNBkUvrCkEU/dg1x9C6utRiibEupW3xEuK1lmiQzabHiuGCwoR9DxS3vbKRQ&#10;F67DwzRPz+nkd+u2831jvFJfn/33AkSgPrzDr/ZOK5hN4f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dYjjBAAAA2wAAAA8AAAAAAAAAAAAAAAAAmAIAAGRycy9kb3du&#10;cmV2LnhtbFBLBQYAAAAABAAEAPUAAACGAwAAAAA=&#10;" filled="f" strokeweight="2pt"/>
            <v:shape id="AutoShape 235" o:spid="_x0000_s1299" type="#_x0000_t67" style="position:absolute;left:9124;top:6402;width:403;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NBcMA&#10;AADcAAAADwAAAGRycy9kb3ducmV2LnhtbESPwWrCQBCG7wXfYRnBS6kbUxBNXUUKFXsqpvU+ZKfZ&#10;1OxsyK4a3945FDwO//zfzLfaDL5VF+pjE9jAbJqBIq6Cbbg28PP98bIAFROyxTYwGbhRhM169LTC&#10;woYrH+hSploJhGOBBlxKXaF1rBx5jNPQEUv2G3qPSca+1rbHq8B9q/Msm2uPDcsFhx29O6pO5dkL&#10;hc7p7/nwWubHfPa5C7vFV+eiMZPxsH0DlWhIj+X/9t4aWObyrciI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8NBcMAAADcAAAADwAAAAAAAAAAAAAAAACYAgAAZHJzL2Rv&#10;d25yZXYueG1sUEsFBgAAAAAEAAQA9QAAAIgDAAAAAA==&#10;" filled="f" strokeweight="2pt"/>
          </v:group>
        </w:pict>
      </w: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tabs>
          <w:tab w:val="left" w:pos="2430"/>
        </w:tabs>
        <w:spacing w:line="360" w:lineRule="auto"/>
        <w:ind w:left="-284" w:right="-143" w:firstLine="851"/>
        <w:jc w:val="both"/>
        <w:rPr>
          <w:rFonts w:ascii="Times New Roman" w:hAnsi="Times New Roman"/>
          <w:sz w:val="24"/>
          <w:szCs w:val="24"/>
        </w:rPr>
      </w:pPr>
    </w:p>
    <w:p w:rsidR="00045CE2" w:rsidRPr="005530AD" w:rsidRDefault="00045CE2" w:rsidP="005530AD">
      <w:pPr>
        <w:tabs>
          <w:tab w:val="left" w:pos="2430"/>
        </w:tabs>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 </w:t>
      </w: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B53B42">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  Рисунок 1. Производственная структура предприятия ООО «</w:t>
      </w:r>
      <w:r w:rsidRPr="005530AD">
        <w:rPr>
          <w:rFonts w:ascii="Times New Roman" w:hAnsi="Times New Roman"/>
          <w:sz w:val="24"/>
          <w:szCs w:val="24"/>
          <w:lang w:val="en-US"/>
        </w:rPr>
        <w:t>SAGAN</w:t>
      </w:r>
      <w:r w:rsidRPr="005530AD">
        <w:rPr>
          <w:rFonts w:ascii="Times New Roman" w:hAnsi="Times New Roman"/>
          <w:sz w:val="24"/>
          <w:szCs w:val="24"/>
        </w:rPr>
        <w:t>»</w:t>
      </w: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3A7DEB">
      <w:pPr>
        <w:spacing w:after="0" w:line="240" w:lineRule="auto"/>
        <w:rPr>
          <w:rFonts w:ascii="Times New Roman" w:hAnsi="Times New Roman"/>
          <w:sz w:val="24"/>
          <w:szCs w:val="24"/>
        </w:rPr>
      </w:pPr>
      <w:r>
        <w:rPr>
          <w:rFonts w:ascii="Times New Roman" w:hAnsi="Times New Roman"/>
          <w:sz w:val="24"/>
          <w:szCs w:val="24"/>
        </w:rPr>
        <w:br w:type="page"/>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207" o:spid="_x0000_s1300" style="position:absolute;left:0;text-align:left;margin-left:43.6pt;margin-top:17.2pt;width:518.8pt;height:802.3pt;z-index:251639296;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">
            <v:rect id="Rectangle 276" o:spid="_x0000_s1301" style="position:absolute;left:1134;top:397;width:10376;height:16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0h8UA&#10;AADdAAAADwAAAGRycy9kb3ducmV2LnhtbESPwW7CQAxE75X4h5WRuJUNHBAEFhSQkDhVJeUDrKxJ&#10;IrLekF2StF9fHyr1ZmvGM8+7w+ga1VMXas8GFvMEFHHhbc2lgdvX+X0NKkRki41nMvBNAQ77ydsO&#10;U+sHvlKfx1JJCIcUDVQxtqnWoajIYZj7lli0u+8cRlm7UtsOBwl3jV4myUo7rFkaKmzpVFHxyF/O&#10;wCOO/UdW5j/nze24KT6P2fB6ZsbMpmO2BRVpjP/mv+uLFfxlIr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fSHxQAAAN0AAAAPAAAAAAAAAAAAAAAAAJgCAABkcnMv&#10;ZG93bnJldi54bWxQSwUGAAAAAAQABAD1AAAAigMAAAAA&#10;" filled="f" strokeweight="2pt"/>
            <v:line id="Line 277" o:spid="_x0000_s1302" style="position:absolute;visibility:visibl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3tL4AAADdAAAADwAAAGRycy9kb3ducmV2LnhtbERPvQrCMBDeBd8hnOCmqYKi1SgiVNzE&#10;6uJ2NmdbbC6liVrf3giC2318v7dct6YST2pcaVnBaBiBIM6sLjlXcD4lgxkI55E1VpZJwZscrFfd&#10;zhJjbV98pGfqcxFC2MWooPC+jqV0WUEG3dDWxIG72cagD7DJpW7wFcJNJcdRNJUGSw4NBda0LSi7&#10;pw+j4H45T5LdYatPVbrR1zzxl+tNK9XvtZsFCE+t/4t/7r0O88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5/e0vgAAAN0AAAAPAAAAAAAAAAAAAAAAAKEC&#10;AABkcnMvZG93bnJldi54bWxQSwUGAAAAAAQABAD5AAAAjAMAAAAA&#10;" strokeweight="2pt"/>
            <v:line id="Line 278" o:spid="_x0000_s1303" style="position:absolute;visibility:visibl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I9MMAAADdAAAADwAAAGRycy9kb3ducmV2LnhtbESPQYvCQAyF74L/YciCN50qKNJ1FBG6&#10;7E2sXrzFTmyLnUzpjFr/vTkI3hLey3tfVpveNepBXag9G5hOElDEhbc1lwZOx2y8BBUissXGMxl4&#10;UYDNejhYYWr9kw/0yGOpJIRDigaqGNtU61BU5DBMfEss2tV3DqOsXalth08Jd42eJclCO6xZGips&#10;aVdRccvvzsDtfJpnf/udPTb51l7KLJ4vV2vM6Kff/oKK1Mev+XP9bwV/NhV++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yPTDAAAA3QAAAA8AAAAAAAAAAAAA&#10;AAAAoQIAAGRycy9kb3ducmV2LnhtbFBLBQYAAAAABAAEAPkAAACRAwAAAAA=&#10;" strokeweight="2pt"/>
            <v:line id="Line 279" o:spid="_x0000_s1304" style="position:absolute;visibility:visibl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tb74AAADdAAAADwAAAGRycy9kb3ducmV2LnhtbERPvQrCMBDeBd8hnOCmaQVFqlFEqLiJ&#10;1cXtbM622FxKE7W+vREEt/v4fm+57kwtntS6yrKCeByBIM6trrhQcD6lozkI55E11pZJwZscrFf9&#10;3hITbV98pGfmCxFC2CWooPS+SaR0eUkG3dg2xIG72dagD7AtpG7xFcJNLSd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SG1vvgAAAN0AAAAPAAAAAAAAAAAAAAAAAKEC&#10;AABkcnMvZG93bnJldi54bWxQSwUGAAAAAAQABAD5AAAAjAMAAAAA&#10;" strokeweight="2pt"/>
            <v:line id="Line 280" o:spid="_x0000_s1305" style="position:absolute;visibility:visibl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zGL4AAADdAAAADwAAAGRycy9kb3ducmV2LnhtbERPvQrCMBDeBd8hnOCmqQVFqlFEqLiJ&#10;1cXtbM622FxKE7W+vREEt/v4fm+57kwtntS6yrKCyTgCQZxbXXGh4HxKR3MQziNrrC2Tgjc5WK/6&#10;vSUm2r74SM/MFyKEsEtQQel9k0jp8pIMurFtiAN3s61BH2BbSN3iK4SbWsZ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mvMYvgAAAN0AAAAPAAAAAAAAAAAAAAAAAKEC&#10;AABkcnMvZG93bnJldi54bWxQSwUGAAAAAAQABAD5AAAAjAMAAAAA&#10;" strokeweight="2pt"/>
            <v:line id="Line 281" o:spid="_x0000_s1306" style="position:absolute;visibility:visibl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Wg74AAADdAAAADwAAAGRycy9kb3ducmV2LnhtbERPvQrCMBDeBd8hnOCmqYo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1laDvgAAAN0AAAAPAAAAAAAAAAAAAAAAAKEC&#10;AABkcnMvZG93bnJldi54bWxQSwUGAAAAAAQABAD5AAAAjAMAAAAA&#10;" strokeweight="2pt"/>
            <v:line id="Line 282" o:spid="_x0000_s1307" style="position:absolute;visibility:visibl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974AAADdAAAADwAAAGRycy9kb3ducmV2LnhtbERPvQrCMBDeBd8hnOCmqaI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873vgAAAN0AAAAPAAAAAAAAAAAAAAAAAKEC&#10;AABkcnMvZG93bnJldi54bWxQSwUGAAAAAAQABAD5AAAAjAMAAAAA&#10;" strokeweight="2pt"/>
            <v:line id="Line 283" o:spid="_x0000_s1308" style="position:absolute;visibility:visibl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NhsMAAADdAAAADwAAAGRycy9kb3ducmV2LnhtbERP22oCMRB9F/yHMELfNLuCpd0apXiB&#10;Sh9KVz9g3Ew3WzeTJYm67dc3BcG3OZzrzJe9bcWFfGgcK8gnGQjiyumGawWH/Xb8BCJEZI2tY1Lw&#10;QwGWi+FgjoV2V/6kSxlrkUI4FKjAxNgVUobKkMUwcR1x4r6ctxgT9LXUHq8p3LZymmWP0mLDqcFg&#10;RytD1ak8WwU7f3w/5b+1kUfe+U37sX4O9luph1H/+gIiUh/v4pv7Taf503w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2DYbDAAAA3QAAAA8AAAAAAAAAAAAA&#10;AAAAoQIAAGRycy9kb3ducmV2LnhtbFBLBQYAAAAABAAEAPkAAACRAwAAAAA=&#10;" strokeweight="1pt"/>
            <v:line id="Line 284" o:spid="_x0000_s1309" style="position:absolute;visibility:visibl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ST8cMAAADdAAAADwAAAGRycy9kb3ducmV2LnhtbERPzWoCMRC+F/oOYQq91ex6kHY1LqUq&#10;VHqQWh9g3IybdTeTJYm67dMbQehtPr7fmZWD7cSZfGgcK8hHGQjiyumGawW7n9XLK4gQkTV2jknB&#10;LwUo548PMyy0u/A3nbexFimEQ4EKTIx9IWWoDFkMI9cTJ+7gvMWYoK+l9nhJ4baT4yybSIsNpwaD&#10;PX0YqtrtySpY+/1Xm//VRu557ZfdZvEW7FGp56fhfQoi0hD/xXf3p07zx/kE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kk/HDAAAA3QAAAA8AAAAAAAAAAAAA&#10;AAAAoQIAAGRycy9kb3ducmV2LnhtbFBLBQYAAAAABAAEAPkAAACRAwAAAAA=&#10;" strokeweight="1pt"/>
            <v:rect id="Rectangle 285" o:spid="_x0000_s1310" style="position:absolute;left:1162;top:14476;width:458;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z9sAA&#10;AADdAAAADwAAAGRycy9kb3ducmV2LnhtbERPTYvCMBC9C/sfwix401QRrdUoRRC82lXwODRjW7eZ&#10;dJOo9d+bhYW9zeN9znrbm1Y8yPnGsoLJOAFBXFrdcKXg9LUfpSB8QNbYWiYFL/Kw3XwM1php++Qj&#10;PYpQiRjCPkMFdQhdJqUvazLox7YjjtzVOoMhQldJ7fAZw00rp0kylwYbjg01drSrqfwu7kZBnt/6&#10;80+xxL2XaeLmeqar/KLU8LPPVyAC9eFf/Oc+6Dh/Oln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Gz9s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Изм.</w:t>
                    </w:r>
                  </w:p>
                </w:txbxContent>
              </v:textbox>
            </v:rect>
            <v:rect id="Rectangle 286" o:spid="_x0000_s1311" style="position:absolute;left:1679;top:14476;width:571;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nhMMA&#10;AADdAAAADwAAAGRycy9kb3ducmV2LnhtbESPQWvCQBCF7wX/wzJCb3WjFLHRVYIgeG1U6HHIjkk0&#10;Oxt3V03/fedQ8DbDe/PeN6vN4Dr1oBBbzwamkwwUceVty7WB42H3sQAVE7LFzjMZ+KUIm/XobYW5&#10;9U/+pkeZaiUhHHM00KTU51rHqiGHceJ7YtHOPjhMsoZa24BPCXednmXZXDtsWRoa7GnbUHUt785A&#10;UVyG0638wl3UiyzM7aetix9j3sdDsQSVaEgv8//13gr+bCq4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4nhMMAAADdAAAADwAAAAAAAAAAAAAAAACYAgAAZHJzL2Rv&#10;d25yZXYueG1sUEsFBgAAAAAEAAQA9QAAAIgDAAAAAA==&#10;" filled="f" stroked="f" strokeweight=".25pt">
              <v:textbox inset="1pt,1pt,1pt,1pt">
                <w:txbxContent>
                  <w:p w:rsidR="00045CE2" w:rsidRDefault="00045CE2" w:rsidP="00F11F3E">
                    <w:pPr>
                      <w:pStyle w:val="a"/>
                      <w:jc w:val="center"/>
                      <w:rPr>
                        <w:sz w:val="18"/>
                      </w:rPr>
                    </w:pPr>
                    <w:r>
                      <w:rPr>
                        <w:sz w:val="18"/>
                      </w:rPr>
                      <w:t>Лист</w:t>
                    </w:r>
                  </w:p>
                </w:txbxContent>
              </v:textbox>
            </v:rect>
            <v:rect id="Rectangle 287" o:spid="_x0000_s1312" style="position:absolute;left:2310;top:14476;width:133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CH8AA&#10;AADdAAAADwAAAGRycy9kb3ducmV2LnhtbERPTYvCMBC9C/6HMMLeNK0sotVYiiDsdesueByasa02&#10;k5pErf/eCAt7m8f7nE0+mE7cyfnWsoJ0loAgrqxuuVbwc9hPlyB8QNbYWSYFT/KQb8ejDWbaPvib&#10;7mWoRQxhn6GCJoQ+k9JXDRn0M9sTR+5kncEQoauldviI4aaT8yRZSIMtx4YGe9o1VF3Km1FQFOfh&#10;91qucO/lMnEL/anr4qjUx2Qo1iACDeFf/Of+0nH+PF3B+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KCH8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 докум.</w:t>
                    </w:r>
                  </w:p>
                </w:txbxContent>
              </v:textbox>
            </v:rect>
            <v:rect id="Rectangle 288" o:spid="_x0000_s1313" style="position:absolute;left:3719;top:14476;width:796;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hP8MA&#10;AADdAAAADwAAAGRycy9kb3ducmV2LnhtbESPQWvCQBCF7wX/wzJCb3XTIKKpqwRB6NWo4HHIjkna&#10;7Gzc3Wr67zuHgrcZ3pv3vllvR9erO4XYeTbwPstAEdfedtwYOB33b0tQMSFb7D2TgV+KsN1MXtZY&#10;WP/gA92r1CgJ4ViggTalodA61i05jDM/EIt29cFhkjU02gZ8SLjrdZ5lC+2wY2locaBdS/V39eMM&#10;lOXXeL5VK9xHvczCws5tU16MeZ2O5QeoRGN6mv+vP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hP8MAAADdAAAADwAAAAAAAAAAAAAAAACYAgAAZHJzL2Rv&#10;d25yZXYueG1sUEsFBgAAAAAEAAQA9QAAAIgDAAAAAA==&#10;" filled="f" stroked="f" strokeweight=".25pt">
              <v:textbox inset="1pt,1pt,1pt,1pt">
                <w:txbxContent>
                  <w:p w:rsidR="00045CE2" w:rsidRDefault="00045CE2" w:rsidP="00F11F3E">
                    <w:pPr>
                      <w:pStyle w:val="a"/>
                      <w:jc w:val="center"/>
                      <w:rPr>
                        <w:sz w:val="18"/>
                      </w:rPr>
                    </w:pPr>
                    <w:r>
                      <w:rPr>
                        <w:sz w:val="18"/>
                      </w:rPr>
                      <w:t>Подпись</w:t>
                    </w:r>
                  </w:p>
                </w:txbxContent>
              </v:textbox>
            </v:rect>
            <v:rect id="Rectangle 289" o:spid="_x0000_s1314" style="position:absolute;left:4560;top:14476;width:51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pMEA&#10;AADdAAAADwAAAGRycy9kb3ducmV2LnhtbERPTWuDQBC9B/oflin0FtdIkdRkEyQg9FrTQo6DO1VT&#10;d9bubtT++26g0Ns83ufsj4sZxETO95YVbJIUBHFjdc+tgvdztd6C8AFZ42CZFPyQh+PhYbXHQtuZ&#10;32iqQytiCPsCFXQhjIWUvunIoE/sSBy5T+sMhghdK7XDOYabQWZpmkuDPceGDkc6ddR81TejoCyv&#10;y8d3/YKVl9vU5fpZt+VFqafHpdyBCLSEf/Gf+1XH+Vm2gf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RKTBAAAA3QAAAA8AAAAAAAAAAAAAAAAAmAIAAGRycy9kb3du&#10;cmV2LnhtbFBLBQYAAAAABAAEAPUAAACGAwAAAAA=&#10;" filled="f" stroked="f" strokeweight=".25pt">
              <v:textbox inset="1pt,1pt,1pt,1pt">
                <w:txbxContent>
                  <w:p w:rsidR="00045CE2" w:rsidRDefault="00045CE2" w:rsidP="00F11F3E">
                    <w:pPr>
                      <w:pStyle w:val="a"/>
                      <w:jc w:val="center"/>
                      <w:rPr>
                        <w:sz w:val="18"/>
                      </w:rPr>
                    </w:pPr>
                    <w:r>
                      <w:rPr>
                        <w:sz w:val="18"/>
                      </w:rPr>
                      <w:t>Дата</w:t>
                    </w:r>
                  </w:p>
                </w:txbxContent>
              </v:textbox>
            </v:rect>
            <v:rect id="Rectangle 290" o:spid="_x0000_s1315" style="position:absolute;left:8535;top:15330;width:50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a08AA&#10;AADdAAAADwAAAGRycy9kb3ducmV2LnhtbERPTYvCMBC9C/6HMMLebGpZRKtRyoLg1boLHodmbKvN&#10;pCZZrf/eCAt7m8f7nPV2MJ24k/OtZQWzJAVBXFndcq3g+7ibLkD4gKyxs0wKnuRhuxmP1phr++AD&#10;3ctQixjCPkcFTQh9LqWvGjLoE9sTR+5sncEQoauldviI4aaTWZrOpcGWY0ODPX01VF3LX6OgKC7D&#10;z61c4s7LRerm+lPXxUmpj8lQrEAEGsK/+M+913F+lmXw/ia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ra08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Лист</w:t>
                    </w:r>
                  </w:p>
                </w:txbxContent>
              </v:textbox>
            </v:rect>
            <v:rect id="Rectangle 291" o:spid="_x0000_s1316" style="position:absolute;left:9023;top:15329;width:592;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SMIA&#10;AADdAAAADwAAAGRycy9kb3ducmV2LnhtbERPTWvDMAy9D/ofjAq9LU6zUbK0bgmDwq7LVthRxGqS&#10;NpZT20vSfz8PBrvp8T61O8ymFyM531lWsE5SEMS11R03Cj4/jo85CB+QNfaWScGdPBz2i4cdFtpO&#10;/E5jFRoRQ9gXqKANYSik9HVLBn1iB+LIna0zGCJ0jdQOpxhuepml6UYa7Dg2tDjQa0v1tfo2Csry&#10;Mp9u1QsevcxTt9HPuim/lFot53ILItAc/sV/7jcd52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n9IwgAAAN0AAAAPAAAAAAAAAAAAAAAAAJgCAABkcnMvZG93&#10;bnJldi54bWxQSwUGAAAAAAQABAD1AAAAhwMAAAAA&#10;" filled="f" stroked="f" strokeweight=".25pt">
              <v:textbox inset="1pt,1pt,1pt,1pt">
                <w:txbxContent>
                  <w:p w:rsidR="00045CE2" w:rsidRPr="00F509A6" w:rsidRDefault="00045CE2" w:rsidP="00F11F3E">
                    <w:pPr>
                      <w:pStyle w:val="a"/>
                      <w:jc w:val="center"/>
                      <w:rPr>
                        <w:sz w:val="18"/>
                        <w:lang w:val="ru-RU"/>
                      </w:rPr>
                    </w:pPr>
                  </w:p>
                </w:txbxContent>
              </v:textbox>
            </v:rect>
            <v:rect id="Rectangle 292" o:spid="_x0000_s1317" style="position:absolute;left:5146;top:13559;width:6308;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PL8A&#10;AADdAAAADwAAAGRycy9kb3ducmV2LnhtbERPTYvCMBC9C/6HMII3TS0iWo1SBGGvdhU8Ds3YVptJ&#10;TbJa/71ZWNjbPN7nbHa9acWTnG8sK5hNExDEpdUNVwpO34fJEoQPyBpby6TgTR522+Fgg5m2Lz7S&#10;swiViCHsM1RQh9BlUvqyJoN+ajviyF2tMxgidJXUDl8x3LQyTZKFNNhwbKixo31N5b34MQry/Naf&#10;H8UKD14uE7fQc13lF6XGoz5fgwjUh3/xn/tLx/lpOof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8vwAAAN0AAAAPAAAAAAAAAAAAAAAAAJgCAABkcnMvZG93bnJl&#10;di54bWxQSwUGAAAAAAQABAD1AAAAhAMAAAAA&#10;" filled="f" stroked="f" strokeweight=".25pt">
              <v:textbox inset="1pt,1pt,1pt,1pt">
                <w:txbxContent>
                  <w:p w:rsidR="00045CE2" w:rsidRPr="00F63BDE" w:rsidRDefault="00045CE2" w:rsidP="00F11F3E">
                    <w:pPr>
                      <w:pStyle w:val="a"/>
                      <w:rPr>
                        <w:rFonts w:ascii="Journal" w:hAnsi="Journal"/>
                        <w:lang w:val="ru-RU"/>
                      </w:rPr>
                    </w:pPr>
                    <w:r>
                      <w:rPr>
                        <w:rFonts w:ascii="Journal Cyr" w:hAnsi="Journal Cyr"/>
                        <w:lang w:val="ru-RU"/>
                      </w:rPr>
                      <w:t xml:space="preserve">     Д.2513.01.08.50.007.0000 ПЗ</w:t>
                    </w:r>
                  </w:p>
                  <w:p w:rsidR="00045CE2" w:rsidRDefault="00045CE2" w:rsidP="00F11F3E">
                    <w:pPr>
                      <w:pStyle w:val="a"/>
                      <w:jc w:val="center"/>
                      <w:rPr>
                        <w:rFonts w:ascii="Journal" w:hAnsi="Journal"/>
                        <w:lang w:val="ru-RU"/>
                      </w:rPr>
                    </w:pPr>
                  </w:p>
                </w:txbxContent>
              </v:textbox>
            </v:rect>
            <v:line id="Line 293" o:spid="_x0000_s1318" style="position:absolute;visibility:visibl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0b4AAADdAAAADwAAAGRycy9kb3ducmV2LnhtbERPvQrCMBDeBd8hnOCmqQVFqlFEqLiJ&#10;1cXtbM622FxKE7W+vREEt/v4fm+57kwtntS6yrKCyTgCQZxbXXGh4HxKR3MQziNrrC2Tgjc5WK/6&#10;vSUm2r74SM/MFyKEsEtQQel9k0jp8pIMurFtiAN3s61BH2BbSN3iK4SbWsZ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H6HRvgAAAN0AAAAPAAAAAAAAAAAAAAAAAKEC&#10;AABkcnMvZG93bnJldi54bWxQSwUGAAAAAAQABAD5AAAAjAMAAAAA&#10;" strokeweight="2pt"/>
            <v:line id="Line 294" o:spid="_x0000_s1319" style="position:absolute;visibility:visibl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0/pr4AAADdAAAADwAAAGRycy9kb3ducmV2LnhtbERPvQrCMBDeBd8hnOCmqQVFqlFEqLiJ&#10;1cXtbM622FxKE7W+vREEt/v4fm+57kwtntS6yrKCyTgCQZxbXXGh4HxKR3MQziNrrC2Tgjc5WK/6&#10;vSUm2r74SM/MFyKEsEtQQel9k0jp8pIMurFtiAN3s61BH2BbSN3iK4SbWsZRNJMGKw4NJTa0LSm/&#10;Zw+j4H45T9P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zT+mvgAAAN0AAAAPAAAAAAAAAAAAAAAAAKEC&#10;AABkcnMvZG93bnJldi54bWxQSwUGAAAAAAQABAD5AAAAjAMAAAAA&#10;" strokeweight="2pt"/>
            <v:line id="Line 295" o:spid="_x0000_s1320" style="position:absolute;visibility:visibl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GaPcIAAADdAAAADwAAAGRycy9kb3ducmV2LnhtbERPTWvCQBC9F/wPywjemo0BW4muEgIR&#10;b6XRS25jdkyC2dmQXTX++26h0Ns83uds95PpxYNG11lWsIxiEMS11R03Cs6n4n0Nwnlkjb1lUvAi&#10;B/vd7G2LqbZP/qZH6RsRQtilqKD1fkildHVLBl1kB+LAXe1o0Ac4NlKP+AzhppdJHH9Igx2HhhYH&#10;yluqb+XdKLhV51Vx+Mr1qS8zfWkKX12uWqnFfMo2IDxN/l/85z7qMD9JPuH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GaPcIAAADdAAAADwAAAAAAAAAAAAAA&#10;AAChAgAAZHJzL2Rvd25yZXYueG1sUEsFBgAAAAAEAAQA+QAAAJADAAAAAA==&#10;" strokeweight="2pt"/>
            <v:line id="Line 296" o:spid="_x0000_s1321" style="position:absolute;visibility:visibl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opcYAAADdAAAADwAAAGRycy9kb3ducmV2LnhtbESPzW4CMQyE75X6DpErcStZ9oDoloBQ&#10;fyQQh6q0D2A27mZh46ySAAtPXx8q9WZrxjOf58vBd+pMMbWBDUzGBSjiOtiWGwPfX++PM1ApI1vs&#10;ApOBKyVYLu7v5ljZcOFPOu9yoySEU4UGXM59pXWqHXlM49ATi/YToscsa2y0jXiRcN/psiim2mPL&#10;0uCwpxdH9XF38gY2cb89Tm6N03vexLfu4/Up+YMxo4dh9Qwq05D/zX/Xayv4ZS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aKXGAAAA3QAAAA8AAAAAAAAA&#10;AAAAAAAAoQIAAGRycy9kb3ducmV2LnhtbFBLBQYAAAAABAAEAPkAAACUAwAAAAA=&#10;" strokeweight="1pt"/>
            <v:line id="Line 297" o:spid="_x0000_s1322" style="position:absolute;visibility:visibl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NPsMAAADdAAAADwAAAGRycy9kb3ducmV2LnhtbERPS27CMBDdV+IO1iCxKw5ZoBIwUdWP&#10;BGJRlXKAIR7ikHgc2S4ETl9XqtTdPL3vrMrBduJCPjSOFcymGQjiyumGawWHr/fHJxAhImvsHJOC&#10;GwUo16OHFRbaXfmTLvtYixTCoUAFJsa+kDJUhiyGqeuJE3dy3mJM0NdSe7ymcNvJPMvm0mLDqcFg&#10;Ty+Gqnb/bRVs/XHXzu61kUfe+rfu43UR7FmpyXh4XoKINMR/8Z97o9P8PF/A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XzT7DAAAA3QAAAA8AAAAAAAAAAAAA&#10;AAAAoQIAAGRycy9kb3ducmV2LnhtbFBLBQYAAAAABAAEAPkAAACRAwAAAAA=&#10;" strokeweight="1pt"/>
            <v:group id="Group 298" o:spid="_x0000_s1323"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rect id="Rectangle 299" o:spid="_x0000_s132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SecAA&#10;AADdAAAADwAAAGRycy9kb3ducmV2LnhtbERPTYvCMBC9C/sfwix401RdpFajFEHwalfB49CMbd1m&#10;0k2i1n9vFha8zeN9zmrTm1bcyfnGsoLJOAFBXFrdcKXg+L0bpSB8QNbYWiYFT/KwWX8MVphp++AD&#10;3YtQiRjCPkMFdQhdJqUvazLox7YjjtzFOoMhQldJ7fARw00rp0kylwYbjg01drStqfwpbkZBnl/7&#10;02+xwJ2XaeLm+ktX+Vmp4WefL0EE6sNb/O/e6zh/Opv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HSecAAAADdAAAADwAAAAAAAAAAAAAAAACYAgAAZHJzL2Rvd25y&#10;ZXYueG1sUEsFBgAAAAAEAAQA9QAAAIUDAAAAAA==&#10;" filled="f" stroked="f" strokeweight=".25pt">
                <v:textbox inset="1pt,1pt,1pt,1pt">
                  <w:txbxContent>
                    <w:p w:rsidR="00045CE2" w:rsidRDefault="00045CE2" w:rsidP="00F11F3E">
                      <w:pPr>
                        <w:pStyle w:val="a"/>
                        <w:rPr>
                          <w:sz w:val="18"/>
                        </w:rPr>
                      </w:pPr>
                      <w:r>
                        <w:rPr>
                          <w:sz w:val="18"/>
                        </w:rPr>
                        <w:t xml:space="preserve"> Разраб.</w:t>
                      </w:r>
                    </w:p>
                  </w:txbxContent>
                </v:textbox>
              </v:rect>
              <v:rect id="Rectangle 300" o:spid="_x0000_s132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MDsIA&#10;AADdAAAADwAAAGRycy9kb3ducmV2LnhtbERPTWvDMAy9D/ofjAq9LU6zUbK0bgmDwq7LVthRxGqS&#10;NpZT20vSfz8PBrvp8T61O8ymFyM531lWsE5SEMS11R03Cj4/jo85CB+QNfaWScGdPBz2i4cdFtpO&#10;/E5jFRoRQ9gXqKANYSik9HVLBn1iB+LIna0zGCJ0jdQOpxhuepml6UYa7Dg2tDjQa0v1tfo2Csry&#10;Mp9u1QsevcxTt9HPuim/lFot53ILItAc/sV/7jcd52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0wOwgAAAN0AAAAPAAAAAAAAAAAAAAAAAJgCAABkcnMvZG93&#10;bnJldi54bWxQSwUGAAAAAAQABAD1AAAAhwMAAAAA&#10;" filled="f" stroked="f" strokeweight=".25pt">
                <v:textbox inset="1pt,1pt,1pt,1pt">
                  <w:txbxContent>
                    <w:p w:rsidR="00045CE2" w:rsidRPr="00D95832" w:rsidRDefault="00045CE2" w:rsidP="00F11F3E">
                      <w:pPr>
                        <w:pStyle w:val="a"/>
                        <w:rPr>
                          <w:sz w:val="18"/>
                          <w:lang w:val="ru-RU"/>
                        </w:rPr>
                      </w:pPr>
                      <w:r>
                        <w:rPr>
                          <w:sz w:val="18"/>
                          <w:lang w:val="ru-RU"/>
                        </w:rPr>
                        <w:t>Саган Л.А.</w:t>
                      </w:r>
                    </w:p>
                  </w:txbxContent>
                </v:textbox>
              </v:rect>
            </v:group>
            <v:group id="Group 301" o:spid="_x0000_s1326"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rect id="Rectangle 302" o:spid="_x0000_s132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x4cIA&#10;AADdAAAADwAAAGRycy9kb3ducmV2LnhtbERPTWvDMAy9D/YfjAa7rc66ELKsbgmFwq7NWuhRxFqS&#10;LZZT20vSf18XBr3p8T612symFyM531lW8LpIQBDXVnfcKDh87V5yED4ga+wtk4ILedisHx9WWGg7&#10;8Z7GKjQihrAvUEEbwlBI6euWDPqFHYgj922dwRCha6R2OMVw08tlkmTSYMexocWBti3Vv9WfUVCW&#10;P/PxXL3jzss8cZlOdVOelHp+mssPEIHmcBf/uz91nL98S+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nHhwgAAAN0AAAAPAAAAAAAAAAAAAAAAAJgCAABkcnMvZG93&#10;bnJldi54bWxQSwUGAAAAAAQABAD1AAAAhwMAAAAA&#10;" filled="f" stroked="f" strokeweight=".25pt">
                <v:textbox inset="1pt,1pt,1pt,1pt">
                  <w:txbxContent>
                    <w:p w:rsidR="00045CE2" w:rsidRDefault="00045CE2" w:rsidP="00F11F3E">
                      <w:pPr>
                        <w:pStyle w:val="a"/>
                        <w:rPr>
                          <w:sz w:val="18"/>
                        </w:rPr>
                      </w:pPr>
                      <w:r>
                        <w:rPr>
                          <w:sz w:val="18"/>
                        </w:rPr>
                        <w:t xml:space="preserve"> Провер.</w:t>
                      </w:r>
                    </w:p>
                  </w:txbxContent>
                </v:textbox>
              </v:rect>
              <v:rect id="Rectangle 303" o:spid="_x0000_s132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UesIA&#10;AADdAAAADwAAAGRycy9kb3ducmV2LnhtbERPTWvCQBC9C/6HZQredFNtQ5q6SigIXk0Vehyy0yRt&#10;djbubpP4791Cobd5vM/Z7ifTiYGcby0reFwlIIgrq1uuFZzfD8sMhA/IGjvLpOBGHva7+WyLubYj&#10;n2goQy1iCPscFTQh9LmUvmrIoF/Znjhyn9YZDBG6WmqHYww3nVwnSSoNthwbGuzpraHqu/wxCori&#10;a7pcyxc8eJklLtVPui4+lFo8TMUriEBT+Bf/uY86zl9vnu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tR6wgAAAN0AAAAPAAAAAAAAAAAAAAAAAJgCAABkcnMvZG93&#10;bnJldi54bWxQSwUGAAAAAAQABAD1AAAAhwMAAAAA&#10;" filled="f" stroked="f" strokeweight=".25pt">
                <v:textbox inset="1pt,1pt,1pt,1pt">
                  <w:txbxContent>
                    <w:p w:rsidR="00045CE2" w:rsidRPr="00D95832" w:rsidRDefault="00045CE2" w:rsidP="00F11F3E">
                      <w:pPr>
                        <w:pStyle w:val="a"/>
                        <w:rPr>
                          <w:sz w:val="18"/>
                          <w:lang w:val="ru-RU"/>
                        </w:rPr>
                      </w:pPr>
                      <w:r>
                        <w:rPr>
                          <w:sz w:val="18"/>
                          <w:lang w:val="ru-RU"/>
                        </w:rPr>
                        <w:t>Гулгенов С.Ж.</w:t>
                      </w:r>
                    </w:p>
                  </w:txbxContent>
                </v:textbox>
              </v:rect>
            </v:group>
            <v:group id="Group 304" o:spid="_x0000_s1329"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rect id="Rectangle 305" o:spid="_x0000_s133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vlsIA&#10;AADdAAAADwAAAGRycy9kb3ducmV2LnhtbERPTWvCQBC9F/oflil4q5umxWrMJgRB8Nqo0OOQHZPY&#10;7Gzc3Wr677uFgrd5vM/Jy8kM4krO95YVvMwTEMSN1T23Cg777fMShA/IGgfLpOCHPJTF40OOmbY3&#10;/qBrHVoRQ9hnqKALYcyk9E1HBv3cjsSRO1lnMEToWqkd3mK4GWSaJAtpsOfY0OFIm46ar/rbKKiq&#10;83S81CvcerlM3EK/6bb6VGr2NFVrEIGmcBf/u3c6zk9f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O+WwgAAAN0AAAAPAAAAAAAAAAAAAAAAAJgCAABkcnMvZG93&#10;bnJldi54bWxQSwUGAAAAAAQABAD1AAAAhwMAAAAA&#10;" filled="f" stroked="f" strokeweight=".25pt">
                <v:textbox inset="1pt,1pt,1pt,1pt">
                  <w:txbxContent>
                    <w:p w:rsidR="00045CE2" w:rsidRDefault="00045CE2" w:rsidP="00F11F3E">
                      <w:pPr>
                        <w:pStyle w:val="a"/>
                        <w:rPr>
                          <w:sz w:val="18"/>
                        </w:rPr>
                      </w:pPr>
                      <w:r>
                        <w:rPr>
                          <w:sz w:val="18"/>
                        </w:rPr>
                        <w:t xml:space="preserve"> Т. Контр.</w:t>
                      </w:r>
                    </w:p>
                  </w:txbxContent>
                </v:textbox>
              </v:rect>
              <v:rect id="Rectangle 306" o:spid="_x0000_s133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75MMA&#10;AADdAAAADwAAAGRycy9kb3ducmV2LnhtbESPQWvCQBCF7wX/wzKCt7pRi2h0lSAIvZq20OOQHZNo&#10;djbubjX++86h0NsM781732z3g+vUnUJsPRuYTTNQxJW3LdcGPj+OrytQMSFb7DyTgSdF2O9GL1vM&#10;rX/wie5lqpWEcMzRQJNSn2sdq4YcxqnviUU7++AwyRpqbQM+JNx1ep5lS+2wZWlosKdDQ9W1/HEG&#10;iuIyfN3KNR6jXmVhad9sXXwbMxkPxQZUoiH9m/+u363gzxe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75MMAAADdAAAADwAAAAAAAAAAAAAAAACYAgAAZHJzL2Rv&#10;d25yZXYueG1sUEsFBgAAAAAEAAQA9QAAAIgDAAAAAA==&#10;" filled="f" stroked="f" strokeweight=".25pt">
                <v:textbox inset="1pt,1pt,1pt,1pt">
                  <w:txbxContent>
                    <w:p w:rsidR="00045CE2" w:rsidRDefault="00045CE2" w:rsidP="00F11F3E">
                      <w:pPr>
                        <w:pStyle w:val="a"/>
                        <w:rPr>
                          <w:sz w:val="18"/>
                        </w:rPr>
                      </w:pPr>
                    </w:p>
                  </w:txbxContent>
                </v:textbox>
              </v:rect>
            </v:group>
            <v:group id="Group 307" o:spid="_x0000_s1332"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rect id="Rectangle 308" o:spid="_x0000_s133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En8QA&#10;AADdAAAADwAAAGRycy9kb3ducmV2LnhtbESPQWvCQBCF70L/wzJCb7oxiNjUNQRB6LVpCz0O2WkS&#10;zc6mu6um/945CL3N8N68982unNygrhRi79nAapmBIm687bk18PlxXGxBxYRscfBMBv4oQrl/mu2w&#10;sP7G73StU6skhGOBBrqUxkLr2HTkMC79SCzajw8Ok6yh1TbgTcLdoPMs22iHPUtDhyMdOmrO9cUZ&#10;qKrT9PVbv+Ax6m0WNnZt2+rbmOf5VL2CSjSlf/Pj+s0Kfr4Wfv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7BJ/EAAAA3QAAAA8AAAAAAAAAAAAAAAAAmAIAAGRycy9k&#10;b3ducmV2LnhtbFBLBQYAAAAABAAEAPUAAACJAwAAAAA=&#10;" filled="f" stroked="f" strokeweight=".25pt">
                <v:textbox inset="1pt,1pt,1pt,1pt">
                  <w:txbxContent>
                    <w:p w:rsidR="00045CE2" w:rsidRDefault="00045CE2" w:rsidP="00F11F3E">
                      <w:pPr>
                        <w:pStyle w:val="a"/>
                        <w:rPr>
                          <w:sz w:val="18"/>
                        </w:rPr>
                      </w:pPr>
                      <w:r>
                        <w:rPr>
                          <w:sz w:val="18"/>
                        </w:rPr>
                        <w:t xml:space="preserve"> Н. Контр.</w:t>
                      </w:r>
                    </w:p>
                  </w:txbxContent>
                </v:textbox>
              </v:rect>
              <v:rect id="Rectangle 309" o:spid="_x0000_s133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hBMEA&#10;AADdAAAADwAAAGRycy9kb3ducmV2LnhtbERPTWuDQBC9F/oflin01qyKhNRmFQkEcq1tocfBnaqt&#10;O2t2N9H8+2whkNs83udsq8WM4kzOD5YVpKsEBHFr9cCdgs+P/csGhA/IGkfLpOBCHqry8WGLhbYz&#10;v9O5CZ2IIewLVNCHMBVS+rYng35lJ+LI/VhnMEToOqkdzjHcjDJLkrU0OHBs6HGiXU/tX3MyCur6&#10;d/k6Nq+493KTuLXOdVd/K/X8tNRvIAIt4S6+uQ86zs/y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3oQTBAAAA3QAAAA8AAAAAAAAAAAAAAAAAmAIAAGRycy9kb3du&#10;cmV2LnhtbFBLBQYAAAAABAAEAPUAAACGAwAAAAA=&#10;" filled="f" stroked="f" strokeweight=".25pt">
                <v:textbox inset="1pt,1pt,1pt,1pt">
                  <w:txbxContent>
                    <w:p w:rsidR="00045CE2" w:rsidRDefault="00045CE2" w:rsidP="00F11F3E">
                      <w:pPr>
                        <w:pStyle w:val="a"/>
                        <w:rPr>
                          <w:sz w:val="18"/>
                        </w:rPr>
                      </w:pPr>
                    </w:p>
                  </w:txbxContent>
                </v:textbox>
              </v:rect>
            </v:group>
            <v:group id="Group 310" o:spid="_x0000_s1335"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rect id="Rectangle 311" o:spid="_x0000_s133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a6MIA&#10;AADdAAAADwAAAGRycy9kb3ducmV2LnhtbERPTWvDMAy9D/YfjAa7rc66ELKsbgmFwq7NWuhRxFqS&#10;LZZT20vSf18XBr3p8T612symFyM531lW8LpIQBDXVnfcKDh87V5yED4ga+wtk4ILedisHx9WWGg7&#10;8Z7GKjQihrAvUEEbwlBI6euWDPqFHYgj922dwRCha6R2OMVw08tlkmTSYMexocWBti3Vv9WfUVCW&#10;P/PxXL3jzss8cZlOdVOelHp+mssPEIHmcBf/uz91nL9M3+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ZrowgAAAN0AAAAPAAAAAAAAAAAAAAAAAJgCAABkcnMvZG93&#10;bnJldi54bWxQSwUGAAAAAAQABAD1AAAAhwMAAAAA&#10;" filled="f" stroked="f" strokeweight=".25pt">
                <v:textbox inset="1pt,1pt,1pt,1pt">
                  <w:txbxContent>
                    <w:p w:rsidR="00045CE2" w:rsidRDefault="00045CE2" w:rsidP="00F11F3E">
                      <w:pPr>
                        <w:pStyle w:val="a"/>
                        <w:rPr>
                          <w:sz w:val="18"/>
                        </w:rPr>
                      </w:pPr>
                      <w:r>
                        <w:rPr>
                          <w:sz w:val="18"/>
                        </w:rPr>
                        <w:t xml:space="preserve"> Утверд.</w:t>
                      </w:r>
                    </w:p>
                  </w:txbxContent>
                </v:textbox>
              </v:rect>
              <v:rect id="Rectangle 312" o:spid="_x0000_s133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CnMAA&#10;AADdAAAADwAAAGRycy9kb3ducmV2LnhtbERPTYvCMBC9C/sfwizszaZKEbcapSwIXrcqeBya2bba&#10;TLpJ1PrvjSB4m8f7nOV6MJ24kvOtZQWTJAVBXFndcq1gv9uM5yB8QNbYWSYFd/KwXn2Mlphre+Nf&#10;upahFjGEfY4KmhD6XEpfNWTQJ7YnjtyfdQZDhK6W2uEthptOTtN0Jg22HBsa7OmnoepcXoyCojgN&#10;h//yGzdezlM305mui6NSX59DsQARaAhv8cu91XH+NMv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ACnMAAAADdAAAADwAAAAAAAAAAAAAAAACYAgAAZHJzL2Rvd25y&#10;ZXYueG1sUEsFBgAAAAAEAAQA9QAAAIUDAAAAAA==&#10;" filled="f" stroked="f" strokeweight=".25pt">
                <v:textbox inset="1pt,1pt,1pt,1pt">
                  <w:txbxContent>
                    <w:p w:rsidR="00045CE2" w:rsidRDefault="00045CE2" w:rsidP="00F11F3E">
                      <w:pPr>
                        <w:pStyle w:val="a"/>
                        <w:rPr>
                          <w:sz w:val="18"/>
                        </w:rPr>
                      </w:pPr>
                    </w:p>
                  </w:txbxContent>
                </v:textbox>
              </v:rect>
            </v:group>
            <v:line id="Line 313" o:spid="_x0000_s1338" style="position:absolute;visibility:visibl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Ecb4AAADdAAAADwAAAGRycy9kb3ducmV2LnhtbERPvQrCMBDeBd8hnOCmqaIi1SgiVNzE&#10;6uJ2NmdbbC6liVrf3giC2318v7dct6YST2pcaVnBaBiBIM6sLjlXcD4lgzkI55E1VpZJwZscrFfd&#10;zhJjbV98pGfqcxFC2MWooPC+jqV0WUEG3dDWxIG72cagD7DJpW7wFcJNJcdRNJMGSw4NBda0LSi7&#10;pw+j4H45T5PdYatPVbrR1zzxl+tNK9XvtZsFCE+t/4t/7r0O8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wERxvgAAAN0AAAAPAAAAAAAAAAAAAAAAAKEC&#10;AABkcnMvZG93bnJldi54bWxQSwUGAAAAAAQABAD5AAAAjAMAAAAA&#10;" strokeweight="2pt"/>
            <v:rect id="Rectangle 314" o:spid="_x0000_s1339" style="position:absolute;left:5166;top:14234;width:3264;height:1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5cMAA&#10;AADdAAAADwAAAGRycy9kb3ducmV2LnhtbERPTYvCMBC9C/sfwizszaaKFLcapSwIXrcqeBya2bba&#10;TLpJ1PrvjSB4m8f7nOV6MJ24kvOtZQWTJAVBXFndcq1gv9uM5yB8QNbYWSYFd/KwXn2Mlphre+Nf&#10;upahFjGEfY4KmhD6XEpfNWTQJ7YnjtyfdQZDhK6W2uEthptOTtM0kwZbjg0N9vTTUHUuL0ZBUZyG&#10;w3/5jRsv56nL9EzXxVGpr8+hWIAINIS3+OXe6jh/Osv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5cMAAAADdAAAADwAAAAAAAAAAAAAAAACYAgAAZHJzL2Rvd25y&#10;ZXYueG1sUEsFBgAAAAAEAAQA9QAAAIUDAAAAAA==&#10;" filled="f" stroked="f" strokeweight=".25pt">
              <v:textbox inset="1pt,1pt,1pt,1pt">
                <w:txbxContent>
                  <w:p w:rsidR="00045CE2" w:rsidRPr="00F63BDE" w:rsidRDefault="00045CE2" w:rsidP="00F11F3E">
                    <w:pPr>
                      <w:pStyle w:val="a"/>
                      <w:jc w:val="center"/>
                      <w:rPr>
                        <w:sz w:val="18"/>
                        <w:lang w:val="ru-RU"/>
                      </w:rPr>
                    </w:pPr>
                  </w:p>
                  <w:p w:rsidR="00045CE2" w:rsidRDefault="00045CE2" w:rsidP="00F11F3E">
                    <w:pPr>
                      <w:pStyle w:val="a"/>
                      <w:rPr>
                        <w:sz w:val="18"/>
                      </w:rPr>
                    </w:pPr>
                    <w:r>
                      <w:rPr>
                        <w:szCs w:val="28"/>
                      </w:rPr>
                      <w:t>Общие</w:t>
                    </w:r>
                    <w:r>
                      <w:rPr>
                        <w:szCs w:val="28"/>
                        <w:lang w:val="ru-RU"/>
                      </w:rPr>
                      <w:t xml:space="preserve"> </w:t>
                    </w:r>
                    <w:r w:rsidRPr="00650F58">
                      <w:rPr>
                        <w:szCs w:val="28"/>
                      </w:rPr>
                      <w:t>сведения о предприятии</w:t>
                    </w:r>
                  </w:p>
                </w:txbxContent>
              </v:textbox>
            </v:rect>
            <v:line id="Line 315" o:spid="_x0000_s1340" style="position:absolute;visibility:visibl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ncIAAADdAAAADwAAAGRycy9kb3ducmV2LnhtbERPS4vCMBC+C/sfwix403TFVek2iggV&#10;b7KtF29jM31gMylN1PrvzcKCt/n4npNsBtOKO/WusazgaxqBIC6sbrhScMrTyQqE88gaW8uk4EkO&#10;NuuPUYKxtg/+pXvmKxFC2MWooPa+i6V0RU0G3dR2xIErbW/QB9hXUvf4COGmlbMoWkiDDYeGGjva&#10;1VRcs5tRcD2fvtP9cafzNtvqS5X686XUSo0/h+0PCE+Df4v/3Qcd5s/mS/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5/ncIAAADdAAAADwAAAAAAAAAAAAAA&#10;AAChAgAAZHJzL2Rvd25yZXYueG1sUEsFBgAAAAAEAAQA+QAAAJADAAAAAA==&#10;" strokeweight="2pt"/>
            <v:line id="Line 316" o:spid="_x0000_s1341" style="position:absolute;visibility:visibl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r78QAAADdAAAADwAAAGRycy9kb3ducmV2LnhtbESPQYvCQAyF74L/YYiwN50q67J0HUWE&#10;irfF2ou32IltsZMpnVHrvzeHhb0lvJf3vqw2g2vVg/rQeDYwnyWgiEtvG64MFKds+g0qRGSLrWcy&#10;8KIAm/V4tMLU+icf6ZHHSkkIhxQN1DF2qdahrMlhmPmOWLSr7x1GWftK2x6fEu5avUiSL+2wYWmo&#10;saNdTeUtvzsDt3OxzPa/O3tq8629VFk8X67WmI/JsP0BFWmI/+a/64MV/MWn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evvxAAAAN0AAAAPAAAAAAAAAAAA&#10;AAAAAKECAABkcnMvZG93bnJldi54bWxQSwUGAAAAAAQABAD5AAAAkgMAAAAA&#10;" strokeweight="2pt"/>
            <v:line id="Line 317" o:spid="_x0000_s1342" style="position:absolute;visibility:visibl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1OdMIAAADdAAAADwAAAGRycy9kb3ducmV2LnhtbERPS4vCMBC+C/sfwix403TFFe02iggV&#10;b7KtF29jM31gMylN1PrvzcKCt/n4npNsBtOKO/WusazgaxqBIC6sbrhScMrTyRKE88gaW8uk4EkO&#10;NuuPUYKxtg/+pXvmKxFC2MWooPa+i6V0RU0G3dR2xIErbW/QB9hXUvf4COGmlbMoWkiDDYeGGjva&#10;1VRcs5tRcD2fvtP9cafzNtvqS5X686XUSo0/h+0PCE+Df4v/3Qcd5s/m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1OdMIAAADdAAAADwAAAAAAAAAAAAAA&#10;AAChAgAAZHJzL2Rvd25yZXYueG1sUEsFBgAAAAAEAAQA+QAAAJADAAAAAA==&#10;" strokeweight="2pt"/>
            <v:rect id="Rectangle 318" o:spid="_x0000_s1343" style="position:absolute;left:8550;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QsMA&#10;AADdAAAADwAAAGRycy9kb3ducmV2LnhtbESPQWvCQBCF7wX/wzKCt7pRrGh0lSAIvZq20OOQHZNo&#10;djbubjX++86h0NsM781732z3g+vUnUJsPRuYTTNQxJW3LdcGPj+OrytQMSFb7DyTgSdF2O9GL1vM&#10;rX/wie5lqpWEcMzRQJNSn2sdq4YcxqnviUU7++AwyRpqbQM+JNx1ep5lS+2wZWlosKdDQ9W1/HEG&#10;iuIyfN3KNR6jXmVhaRe2Lr6NmYyHYgMq0ZD+zX/X71bw52/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SQsMAAADdAAAADwAAAAAAAAAAAAAAAACYAgAAZHJzL2Rv&#10;d25yZXYueG1sUEsFBgAAAAAEAAQA9QAAAIgDAAAAAA==&#10;" filled="f" stroked="f" strokeweight=".25pt">
              <v:textbox inset="1pt,1pt,1pt,1pt">
                <w:txbxContent>
                  <w:p w:rsidR="00045CE2" w:rsidRDefault="00045CE2" w:rsidP="00F11F3E">
                    <w:pPr>
                      <w:pStyle w:val="a"/>
                      <w:jc w:val="center"/>
                      <w:rPr>
                        <w:sz w:val="18"/>
                      </w:rPr>
                    </w:pPr>
                    <w:r>
                      <w:rPr>
                        <w:sz w:val="18"/>
                      </w:rPr>
                      <w:t>Лит.</w:t>
                    </w:r>
                  </w:p>
                </w:txbxContent>
              </v:textbox>
            </v:rect>
            <v:rect id="Rectangle 319" o:spid="_x0000_s1344" style="position:absolute;left:9668;top:15330;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432cAA&#10;AADdAAAADwAAAGRycy9kb3ducmV2LnhtbERPTYvCMBC9C/sfwix401RxpVajFEHwalfB49CMbd1m&#10;0k2i1n9vFha8zeN9zmrTm1bcyfnGsoLJOAFBXFrdcKXg+L0bpSB8QNbYWiYFT/KwWX8MVphp++AD&#10;3YtQiRjCPkMFdQhdJqUvazLox7YjjtzFOoMhQldJ7fARw00rp0kylwYbjg01drStqfwpbkZBnl/7&#10;02+xwJ2XaeLmeqar/KzU8LPPlyAC9eEt/nfvdZw//Zr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432c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Листов</w:t>
                    </w:r>
                  </w:p>
                </w:txbxContent>
              </v:textbox>
            </v:rect>
            <v:rect id="Rectangle 320" o:spid="_x0000_s1345" style="position:absolute;left:10424;top:15330;width:80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prsIA&#10;AADdAAAADwAAAGRycy9kb3ducmV2LnhtbERPTWvDMAy9D/ofjAq9LU7DVr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KmuwgAAAN0AAAAPAAAAAAAAAAAAAAAAAJgCAABkcnMvZG93&#10;bnJldi54bWxQSwUGAAAAAAQABAD1AAAAhwMAAAAA&#10;" filled="f" stroked="f" strokeweight=".25pt">
              <v:textbox inset="1pt,1pt,1pt,1pt">
                <w:txbxContent>
                  <w:p w:rsidR="00045CE2" w:rsidRPr="00F509A6" w:rsidRDefault="00045CE2" w:rsidP="00EF18E1">
                    <w:pPr>
                      <w:pStyle w:val="a"/>
                      <w:rPr>
                        <w:sz w:val="18"/>
                        <w:lang w:val="ru-RU"/>
                      </w:rPr>
                    </w:pPr>
                    <w:r>
                      <w:rPr>
                        <w:sz w:val="18"/>
                        <w:lang w:val="ru-RU"/>
                      </w:rPr>
                      <w:t>41</w:t>
                    </w:r>
                  </w:p>
                </w:txbxContent>
              </v:textbox>
            </v:rect>
            <v:line id="Line 321" o:spid="_x0000_s1346" style="position:absolute;visibility:visibl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JqcMAAADdAAAADwAAAGRycy9kb3ducmV2LnhtbERPzWoCMRC+F3yHMIK3mlVpsVujiFqo&#10;eBBtH2DcjJvVzWRJUl19elMo9DYf3+9MZq2txYV8qBwrGPQzEMSF0xWXCr6/Pp7HIEJE1lg7JgU3&#10;CjCbdp4mmGt35R1d9rEUKYRDjgpMjE0uZSgMWQx91xAn7ui8xZigL6X2eE3htpbDLHuVFitODQYb&#10;Whgqzvsfq2DtD5vz4F4aeeC1X9Xb5VuwJ6V63Xb+DiJSG//Ff+5PneYPX0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5ianDAAAA3QAAAA8AAAAAAAAAAAAA&#10;AAAAoQIAAGRycy9kb3ducmV2LnhtbFBLBQYAAAAABAAEAPkAAACRAwAAAAA=&#10;" strokeweight="1pt"/>
            <v:line id="Line 322" o:spid="_x0000_s1347" style="position:absolute;visibility:visibl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R3cMAAADdAAAADwAAAGRycy9kb3ducmV2LnhtbERPzWoCMRC+F3yHMIK3mlVssVujiFqo&#10;eBBtH2DcjJvVzWRJUl19elMo9DYf3+9MZq2txYV8qBwrGPQzEMSF0xWXCr6/Pp7HIEJE1lg7JgU3&#10;CjCbdp4mmGt35R1d9rEUKYRDjgpMjE0uZSgMWQx91xAn7ui8xZigL6X2eE3htpbDLHuVFitODQYb&#10;Whgqzvsfq2DtD5vz4F4aeeC1X9Xb5VuwJ6V63Xb+DiJSG//Ff+5PneYPX0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QEd3DAAAA3QAAAA8AAAAAAAAAAAAA&#10;AAAAoQIAAGRycy9kb3ducmV2LnhtbFBLBQYAAAAABAAEAPkAAACRAwAAAAA=&#10;" strokeweight="1pt"/>
            <v:rect id="Rectangle 323" o:spid="_x0000_s1348" style="position:absolute;left:8550;top:15818;width:291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2sIA&#10;AADdAAAADwAAAGRycy9kb3ducmV2LnhtbERPTWvDMAy9D/YfjAa7rc7KErKsbgmFwq7NWuhRxFqS&#10;LZZT20vSf18XBr3p8T612symFyM531lW8LpIQBDXVnfcKDh87V5yED4ga+wtk4ILedisHx9WWGg7&#10;8Z7GKjQihrAvUEEbwlBI6euWDPqFHYgj922dwRCha6R2OMVw08tlkmTSYMexocWBti3Vv9WfUVCW&#10;P/PxXL3jzss8cZl+0015Uur5aS4/QASaw1387/7Ucf4yT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THawgAAAN0AAAAPAAAAAAAAAAAAAAAAAJgCAABkcnMvZG93&#10;bnJldi54bWxQSwUGAAAAAAQABAD1AAAAhwMAAAAA&#10;" filled="f" stroked="f" strokeweight=".25pt">
              <v:textbox inset="1pt,1pt,1pt,1pt">
                <w:txbxContent>
                  <w:p w:rsidR="00045CE2" w:rsidRPr="00F63BDE" w:rsidRDefault="00045CE2" w:rsidP="00F11F3E">
                    <w:pPr>
                      <w:pStyle w:val="a"/>
                      <w:jc w:val="center"/>
                      <w:rPr>
                        <w:rFonts w:ascii="Journal" w:hAnsi="Journal"/>
                        <w:sz w:val="24"/>
                        <w:lang w:val="ru-RU"/>
                      </w:rPr>
                    </w:pPr>
                    <w:r>
                      <w:rPr>
                        <w:sz w:val="24"/>
                        <w:lang w:val="ru-RU"/>
                      </w:rPr>
                      <w:t>ВСГУТУ гр200</w:t>
                    </w:r>
                  </w:p>
                </w:txbxContent>
              </v:textbox>
            </v:rect>
            <v:line id="Line 324" o:spid="_x0000_s1349" style="position:absolute;visibility:visibl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tM274AAADdAAAADwAAAGRycy9kb3ducmV2LnhtbERPvQrCMBDeBd8hnOCmqYIi1SgiVNzE&#10;6tLtbM622FxKE7W+vREEt/v4fm+16UwtntS6yrKCyTgCQZxbXXGh4HJORgsQziNrrC2Tgjc52Kz7&#10;vRXG2r74RM/UFyKEsItRQel9E0vp8pIMurFtiAN3s61BH2BbSN3iK4SbWk6jaC4NVhwaSmxoV1J+&#10;Tx9GwT27zJL9cafPdbrV1yLx2fWmlRoOuu0ShKfO/8U/90GH+dPZ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0zbvgAAAN0AAAAPAAAAAAAAAAAAAAAAAKEC&#10;AABkcnMvZG93bnJldi54bWxQSwUGAAAAAAQABAD5AAAAjAMAAAAA&#10;" strokeweight="2pt"/>
            <v:line id="Line 325" o:spid="_x0000_s1350" style="position:absolute;visibility:visibl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PqsMAAADdAAAADwAAAGRycy9kb3ducmV2LnhtbERPzWoCMRC+F3yHMIK3mlWw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Cj6rDAAAA3QAAAA8AAAAAAAAAAAAA&#10;AAAAoQIAAGRycy9kb3ducmV2LnhtbFBLBQYAAAAABAAEAPkAAACRAwAAAAA=&#10;" strokeweight="1pt"/>
            <v:line id="Line 326" o:spid="_x0000_s1351" style="position:absolute;visibility:visibl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0b2MYAAADdAAAADwAAAGRycy9kb3ducmV2LnhtbESPQWsCMRCF74X+hzAFbzWrYGm3RilV&#10;oeKhaPsDxs24Wd1MliTqtr/eORR6m+G9ee+b6bz3rbpQTE1gA6NhAYq4Crbh2sD31+rxGVTKyBbb&#10;wGTghxLMZ/d3UyxtuPKWLrtcKwnhVKIBl3NXap0qRx7TMHTEoh1C9JhljbW2Ea8S7ls9Loon7bFh&#10;aXDY0buj6rQ7ewPruN+cRr+103tex2X7uXhJ/mjM4K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dG9jGAAAA3QAAAA8AAAAAAAAA&#10;AAAAAAAAoQIAAGRycy9kb3ducmV2LnhtbFBLBQYAAAAABAAEAPkAAACUAwAAAAA=&#10;" strokeweight="1pt"/>
            <v:line id="Line 327" o:spid="_x0000_s1352" style="position:absolute;visibility:visibl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Q8QAAADdAAAADwAAAGRycy9kb3ducmV2LnhtbERP22oCMRB9L/gPYYS+1axCi6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b5DxAAAAN0AAAAPAAAAAAAAAAAA&#10;AAAAAKECAABkcnMvZG93bnJldi54bWxQSwUGAAAAAAQABAD5AAAAkgMAAAAA&#10;" strokeweight="1pt"/>
            <v:group id="Group 328" o:spid="_x0000_s1353"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rect id="Rectangle 329" o:spid="_x0000_s135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9ZL8A&#10;AADdAAAADwAAAGRycy9kb3ducmV2LnhtbERPTYvCMBC9L/gfwgje1lSRotUoZUHwalfB49CMbbWZ&#10;1CSr9d+bBcHbPN7nrDa9acWdnG8sK5iMExDEpdUNVwoOv9vvOQgfkDW2lknBkzxs1oOvFWbaPnhP&#10;9yJUIoawz1BBHUKXSenLmgz6se2II3e2zmCI0FVSO3zEcNPKaZKk0mDDsaHGjn5qKq/Fn1GQ55f+&#10;eCsWuPVynrhUz3SVn5QaDft8CSJQHz7it3un4/x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Av1kvwAAAN0AAAAPAAAAAAAAAAAAAAAAAJgCAABkcnMvZG93bnJl&#10;di54bWxQSwUGAAAAAAQABAD1AAAAhAMAAAAA&#10;" filled="f" stroked="f" strokeweight=".25pt">
                <v:textbox inset="1pt,1pt,1pt,1pt">
                  <w:txbxContent>
                    <w:p w:rsidR="00045CE2" w:rsidRDefault="00045CE2" w:rsidP="00F11F3E">
                      <w:pPr>
                        <w:pStyle w:val="a"/>
                        <w:rPr>
                          <w:sz w:val="18"/>
                        </w:rPr>
                      </w:pPr>
                      <w:r>
                        <w:rPr>
                          <w:sz w:val="18"/>
                        </w:rPr>
                        <w:t xml:space="preserve"> Реценз.</w:t>
                      </w:r>
                    </w:p>
                  </w:txbxContent>
                </v:textbox>
              </v:rect>
              <v:rect id="Rectangle 330" o:spid="_x0000_s135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jE8AA&#10;AADdAAAADwAAAGRycy9kb3ducmV2LnhtbERPTYvCMBC9C/sfwix403SLFO0apQjCXrcqeBya2bba&#10;TLpJ1PrvjSB4m8f7nOV6MJ24kvOtZQVf0wQEcWV1y7WC/W47mYPwAVljZ5kU3MnDevUxWmKu7Y1/&#10;6VqGWsQQ9jkqaELocyl91ZBBP7U9ceT+rDMYInS11A5vMdx0Mk2STBpsOTY02NOmoepcXoyCojgN&#10;h/9ygVsv54nL9EzXxVGp8edQfIMINIS3+OX+0XF+mqX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BjE8AAAADdAAAADwAAAAAAAAAAAAAAAACYAgAAZHJzL2Rvd25y&#10;ZXYueG1sUEsFBgAAAAAEAAQA9QAAAIUDAAAAAA==&#10;" filled="f" stroked="f" strokeweight=".25pt">
                <v:textbox inset="1pt,1pt,1pt,1pt">
                  <w:txbxContent>
                    <w:p w:rsidR="00045CE2" w:rsidRDefault="00045CE2" w:rsidP="00F11F3E">
                      <w:pPr>
                        <w:pStyle w:val="a"/>
                        <w:rPr>
                          <w:sz w:val="18"/>
                        </w:rPr>
                      </w:pPr>
                    </w:p>
                  </w:txbxContent>
                </v:textbox>
              </v:rect>
            </v:group>
            <v:line id="Line 331" o:spid="_x0000_s1356" style="position:absolute;visibility:visibl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l/r4AAADdAAAADwAAAGRycy9kb3ducmV2LnhtbERPvQrCMBDeBd8hnOCmqYo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CX+vgAAAN0AAAAPAAAAAAAAAAAAAAAAAKEC&#10;AABkcnMvZG93bnJldi54bWxQSwUGAAAAAAQABAD5AAAAjAMAAAAA&#10;" strokeweight="2pt"/>
            <v:rect id="Rectangle 332" o:spid="_x0000_s1357" style="position:absolute;left:9406;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e/MAA&#10;AADdAAAADwAAAGRycy9kb3ducmV2LnhtbERPTYvCMBC9C/sfwizszaaKFLcapSwIXrcqeBya2bba&#10;TLpJ1PrvjSB4m8f7nOV6MJ24kvOtZQWTJAVBXFndcq1gv9uM5yB8QNbYWSYFd/KwXn2Mlphre+Nf&#10;upahFjGEfY4KmhD6XEpfNWTQJ7YnjtyfdQZDhK6W2uEthptOTtM0kwZbjg0N9vTTUHUuL0ZBUZyG&#10;w3/5jRsv56nL9EzXxVGpr8+hWIAINIS3+OXe6jh/m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Ve/M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Масса</w:t>
                    </w:r>
                  </w:p>
                </w:txbxContent>
              </v:textbox>
            </v:rect>
            <v:rect id="Rectangle 333" o:spid="_x0000_s1358" style="position:absolute;left:10261;top:1419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Z8IA&#10;AADdAAAADwAAAGRycy9kb3ducmV2LnhtbERPTWvDMAy9D/ofjAq9LU7LFrK0bgmDwK7LVthRxGqS&#10;NpZT20vTfz8PBrvp8T61O8xmEBM531tWsE5SEMSN1T23Cj4/qscchA/IGgfLpOBOHg77xcMOC21v&#10;/E5THVoRQ9gXqKALYSyk9E1HBn1iR+LInawzGCJ0rdQObzHcDHKTppk02HNs6HCk146aS/1tFJTl&#10;eT5e6xesvMxTl+kn3ZZfSq2Wc7kFEWgO/+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ftnwgAAAN0AAAAPAAAAAAAAAAAAAAAAAJgCAABkcnMvZG93&#10;bnJldi54bWxQSwUGAAAAAAQABAD1AAAAhwMAAAAA&#10;" filled="f" stroked="f" strokeweight=".25pt">
              <v:textbox inset="1pt,1pt,1pt,1pt">
                <w:txbxContent>
                  <w:p w:rsidR="00045CE2" w:rsidRDefault="00045CE2" w:rsidP="00F11F3E">
                    <w:pPr>
                      <w:pStyle w:val="a"/>
                      <w:jc w:val="center"/>
                      <w:rPr>
                        <w:sz w:val="18"/>
                      </w:rPr>
                    </w:pPr>
                    <w:r>
                      <w:rPr>
                        <w:sz w:val="18"/>
                      </w:rPr>
                      <w:t>Масштаб</w:t>
                    </w:r>
                  </w:p>
                </w:txbxContent>
              </v:textbox>
            </v:rect>
            <v:line id="Line 334" o:spid="_x0000_s1359" style="position:absolute;visibility:visibl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GZr4AAADdAAAADwAAAGRycy9kb3ducmV2LnhtbERPvQrCMBDeBd8hnOCmqYJFqlFEqLiJ&#10;1cXtbM622FxKE7W+vREEt/v4fm+57kwtntS6yrKCyTgCQZxbXXGh4HxKR3MQziNrrC2Tgjc5WK/6&#10;vSUm2r74SM/MFyKEsEtQQel9k0jp8pIMurFtiAN3s61BH2BbSN3iK4SbWk6jKJYGKw4NJTa0LSm/&#10;Zw+j4H45z9L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p4ZmvgAAAN0AAAAPAAAAAAAAAAAAAAAAAKEC&#10;AABkcnMvZG93bnJldi54bWxQSwUGAAAAAAQABAD5AAAAjAMAAAAA&#10;" strokeweight="2pt"/>
            <v:rect id="Rectangle 335" o:spid="_x0000_s1360" style="position:absolute;left:5166;top:15653;width:3264;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Ai8AA&#10;AADdAAAADwAAAGRycy9kb3ducmV2LnhtbERPTYvCMBC9C/sfwizsTdMVqdo1ShEEr1YFj0Mz21ab&#10;STeJ2v33RhC8zeN9zmLVm1bcyPnGsoLvUQKCuLS64UrBYb8ZzkD4gKyxtUwK/snDavkxWGCm7Z13&#10;dCtCJWII+wwV1CF0mZS+rMmgH9mOOHK/1hkMEbpKaof3GG5aOU6SVBpsODbU2NG6pvJSXI2CPD/3&#10;x79ijhsvZ4lL9URX+Umpr88+/wERqA9v8cu91XH+OJ3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fAi8AAAADdAAAADwAAAAAAAAAAAAAAAACYAgAAZHJzL2Rvd25y&#10;ZXYueG1sUEsFBgAAAAAEAAQA9QAAAIUDAAAAAA==&#10;" filled="f" stroked="f" strokeweight=".25pt">
              <v:textbox inset="1pt,1pt,1pt,1pt">
                <w:txbxContent>
                  <w:p w:rsidR="00045CE2" w:rsidRPr="00741944" w:rsidRDefault="00045CE2" w:rsidP="00F11F3E">
                    <w:pPr>
                      <w:pStyle w:val="a"/>
                      <w:rPr>
                        <w:sz w:val="18"/>
                        <w:lang w:val="ru-RU"/>
                      </w:rPr>
                    </w:pPr>
                  </w:p>
                </w:txbxContent>
              </v:textbox>
            </v:rect>
            <v:rect id="Rectangle 336" o:spid="_x0000_s1361" style="position:absolute;left:9406;top:1475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U+cMA&#10;AADdAAAADwAAAGRycy9kb3ducmV2LnhtbESPQWvCQBCF7wX/wzJCb3VTKUFTVwmC4LVRweOQHZO0&#10;2dm4u2r67zuHgrcZ3pv3vlltRterO4XYeTbwPstAEdfedtwYOB52bwtQMSFb7D2TgV+KsFlPXlZY&#10;WP/gL7pXqVESwrFAA21KQ6F1rFtyGGd+IBbt4oPDJGtotA34kHDX63mW5dphx9LQ4kDbluqf6uYM&#10;lOX3eLpWS9xFvchCbj9sU56NeZ2O5SeoRGN6mv+v91bw5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hU+cMAAADdAAAADwAAAAAAAAAAAAAAAACYAgAAZHJzL2Rv&#10;d25yZXYueG1sUEsFBgAAAAAEAAQA9QAAAIgDAAAAAA==&#10;" filled="f" stroked="f" strokeweight=".25pt">
              <v:textbox inset="1pt,1pt,1pt,1pt">
                <w:txbxContent>
                  <w:p w:rsidR="00045CE2" w:rsidRPr="00741944" w:rsidRDefault="00045CE2" w:rsidP="00F11F3E">
                    <w:pPr>
                      <w:pStyle w:val="a"/>
                      <w:jc w:val="center"/>
                      <w:rPr>
                        <w:sz w:val="18"/>
                        <w:lang w:val="ru-RU"/>
                      </w:rPr>
                    </w:pPr>
                  </w:p>
                </w:txbxContent>
              </v:textbox>
            </v:rect>
            <v:rect id="Rectangle 337" o:spid="_x0000_s1362" style="position:absolute;left:10261;top:14753;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xYsAA&#10;AADdAAAADwAAAGRycy9kb3ducmV2LnhtbERPTYvCMBC9L/gfwgh7W1NlKbYapQiCV7sKHodmbKvN&#10;pCZRu/9+syB4m8f7nOV6MJ14kPOtZQXTSQKCuLK65VrB4Wf7NQfhA7LGzjIp+CUP69XoY4m5tk/e&#10;06MMtYgh7HNU0ITQ51L6qiGDfmJ74sidrTMYInS11A6fMdx0cpYkqTTYcmxosKdNQ9W1vBsFRXEZ&#10;jrcyw62X88Sl+lvXxUmpz/FQLEAEGsJb/HLvdJw/SzP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TxYsAAAADdAAAADwAAAAAAAAAAAAAAAACYAgAAZHJzL2Rvd25y&#10;ZXYueG1sUEsFBgAAAAAEAAQA9QAAAIUDAAAAAA==&#10;" filled="f" stroked="f" strokeweight=".25pt">
              <v:textbox inset="1pt,1pt,1pt,1pt">
                <w:txbxContent>
                  <w:p w:rsidR="00045CE2" w:rsidRDefault="00045CE2" w:rsidP="00F11F3E">
                    <w:pPr>
                      <w:pStyle w:val="a"/>
                      <w:jc w:val="center"/>
                      <w:rPr>
                        <w:sz w:val="18"/>
                      </w:rPr>
                    </w:pPr>
                    <w:r>
                      <w:rPr>
                        <w:sz w:val="18"/>
                      </w:rPr>
                      <w:t>1 : 1</w:t>
                    </w:r>
                  </w:p>
                </w:txbxContent>
              </v:textbox>
            </v:rect>
            <v:line id="Line 338" o:spid="_x0000_s1363" style="position:absolute;visibility:visibl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vsYAAADdAAAADwAAAGRycy9kb3ducmV2LnhtbESPQU8CMRCF7yb+h2ZMuEkXDqgrhRiB&#10;RMLBgP6AYTtsF7bTTVtg9dczBxNvM3lv3vtmOu99qy4UUxPYwGhYgCKugm24NvD9tXp8BpUyssU2&#10;MBn4oQTz2f3dFEsbrrylyy7XSkI4lWjA5dyVWqfKkcc0DB2xaIcQPWZZY61txKuE+1aPi2KiPTYs&#10;DQ47endUnXZnb2Ad95vT6Ld2es/ruGw/Fy/JH40ZPPRvr6Ay9fnf/Hf9YQV//CT8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eS77GAAAA3QAAAA8AAAAAAAAA&#10;AAAAAAAAoQIAAGRycy9kb3ducmV2LnhtbFBLBQYAAAAABAAEAPkAAACUAwAAAAA=&#10;" strokeweight="1pt"/>
            <w10:wrap anchorx="page" anchory="page"/>
            <w10:anchorlock/>
          </v:group>
        </w:pict>
      </w:r>
      <w:r w:rsidRPr="005530AD">
        <w:rPr>
          <w:rFonts w:ascii="Times New Roman" w:hAnsi="Times New Roman"/>
          <w:snapToGrid w:val="0"/>
          <w:sz w:val="24"/>
          <w:szCs w:val="24"/>
          <w:lang w:eastAsia="ru-RU"/>
        </w:rPr>
        <w:t>2. Характеристика предприятия как источника загрязнения окружающей среды</w:t>
      </w:r>
    </w:p>
    <w:p w:rsidR="00045CE2" w:rsidRDefault="00045CE2" w:rsidP="00B53B42">
      <w:pPr>
        <w:spacing w:after="0" w:line="360" w:lineRule="auto"/>
        <w:ind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История происхождения макарон увлекательна не только благодаря интересным фактам, но и мифам и легендам, окружающим их.</w:t>
      </w:r>
      <w:r w:rsidRPr="005530AD">
        <w:rPr>
          <w:rFonts w:ascii="Times New Roman" w:hAnsi="Times New Roman"/>
          <w:snapToGrid w:val="0"/>
          <w:sz w:val="24"/>
          <w:szCs w:val="24"/>
          <w:lang w:eastAsia="ru-RU"/>
        </w:rPr>
        <w:br/>
        <w:t xml:space="preserve">Существуют легенды, относящие создание макарон ко временам древних римлян, приписывавших их создание Богам. А древние источники утверждают, что придумали макароны в Китае и Марко Поло привез их в Италию в </w:t>
      </w:r>
      <w:smartTag w:uri="urn:schemas-microsoft-com:office:smarttags" w:element="metricconverter">
        <w:smartTagPr>
          <w:attr w:name="ProductID" w:val="0,75 м3"/>
        </w:smartTagPr>
        <w:r w:rsidRPr="005530AD">
          <w:rPr>
            <w:rFonts w:ascii="Times New Roman" w:hAnsi="Times New Roman"/>
            <w:snapToGrid w:val="0"/>
            <w:sz w:val="24"/>
            <w:szCs w:val="24"/>
            <w:lang w:eastAsia="ru-RU"/>
          </w:rPr>
          <w:t>1292 г</w:t>
        </w:r>
      </w:smartTag>
      <w:r w:rsidRPr="005530AD">
        <w:rPr>
          <w:rFonts w:ascii="Times New Roman" w:hAnsi="Times New Roman"/>
          <w:snapToGrid w:val="0"/>
          <w:sz w:val="24"/>
          <w:szCs w:val="24"/>
          <w:lang w:eastAsia="ru-RU"/>
        </w:rPr>
        <w:t xml:space="preserve"> н.э. Однако, когда Марко сказал, что "открыл" макароны в Китае, стало подразумеваться, что он обнаружил что-то новое, хотя на самом деле он обнаружил, что у китайцев есть макароны "такие же как у нас".</w:t>
      </w:r>
      <w:r w:rsidRPr="005530AD">
        <w:rPr>
          <w:rFonts w:ascii="Times New Roman" w:hAnsi="Times New Roman"/>
          <w:snapToGrid w:val="0"/>
          <w:sz w:val="24"/>
          <w:szCs w:val="24"/>
          <w:lang w:eastAsia="ru-RU"/>
        </w:rPr>
        <w:br/>
        <w:t>Происхождение макарон относят к этрусским временам, что оказывается на 500 лет раньше китайской лапши. Однако свидетельства этому недостаточно убедительны. В одной из этрусских гробниц были найдены инструменты, похожие на иглу для шитья - их приняли за инструменты для обматывания теста для макарон. Но возможно, они были для чего-то другого. Первое письменное упоминание мы почерпнули из кулинарной книги Апикуса, куда включены рецепты лазаньи, а к XII веку макароны стали достаточно важным продуктом, чтобы привлечь внимание законодателей, следящих за качеством продуктов.</w:t>
      </w:r>
      <w:r w:rsidRPr="005530AD">
        <w:rPr>
          <w:rFonts w:ascii="Times New Roman" w:hAnsi="Times New Roman"/>
          <w:snapToGrid w:val="0"/>
          <w:sz w:val="24"/>
          <w:szCs w:val="24"/>
          <w:lang w:eastAsia="ru-RU"/>
        </w:rPr>
        <w:br/>
        <w:t>В том, что с самого начала и Италия и Китай были знакомы с макаронами нет ничего удивительного. Удивительно только то, что их не было во всех остальных странах мира, особенно в тех, где были популярны плоские лепешки. Лазанья - прородитель практически всех </w:t>
      </w:r>
      <w:hyperlink r:id="rId7" w:history="1">
        <w:r w:rsidRPr="005530AD">
          <w:rPr>
            <w:rStyle w:val="Hyperlink"/>
            <w:rFonts w:ascii="Times New Roman" w:hAnsi="Times New Roman"/>
            <w:snapToGrid w:val="0"/>
            <w:color w:val="auto"/>
            <w:sz w:val="24"/>
            <w:szCs w:val="24"/>
            <w:u w:val="none"/>
            <w:lang w:eastAsia="ru-RU"/>
          </w:rPr>
          <w:t>форм макарон</w:t>
        </w:r>
      </w:hyperlink>
      <w:r w:rsidRPr="005530AD">
        <w:rPr>
          <w:rFonts w:ascii="Times New Roman" w:hAnsi="Times New Roman"/>
          <w:snapToGrid w:val="0"/>
          <w:sz w:val="24"/>
          <w:szCs w:val="24"/>
          <w:lang w:eastAsia="ru-RU"/>
        </w:rPr>
        <w:t> - не что иное, как еще один плоский хлеб, лепешка, которую отваривают, а не запекают. Поэтому лапша или тальятелле были вполне логичным производным от лазаньи.</w:t>
      </w:r>
      <w:r w:rsidRPr="005530AD">
        <w:rPr>
          <w:rFonts w:ascii="Times New Roman" w:hAnsi="Times New Roman"/>
          <w:snapToGrid w:val="0"/>
          <w:sz w:val="24"/>
          <w:szCs w:val="24"/>
          <w:lang w:eastAsia="ru-RU"/>
        </w:rPr>
        <w:br/>
        <w:t>Индийцы и арабы употребляли макароны как минимум с </w:t>
      </w:r>
      <w:r w:rsidRPr="005530AD">
        <w:rPr>
          <w:rFonts w:ascii="Times New Roman" w:hAnsi="Times New Roman"/>
          <w:bCs/>
          <w:snapToGrid w:val="0"/>
          <w:sz w:val="24"/>
          <w:szCs w:val="24"/>
          <w:lang w:eastAsia="ru-RU"/>
        </w:rPr>
        <w:t>1200 г н.э.</w:t>
      </w:r>
      <w:r w:rsidRPr="005530AD">
        <w:rPr>
          <w:rFonts w:ascii="Times New Roman" w:hAnsi="Times New Roman"/>
          <w:snapToGrid w:val="0"/>
          <w:sz w:val="24"/>
          <w:szCs w:val="24"/>
          <w:lang w:eastAsia="ru-RU"/>
        </w:rPr>
        <w:t>, а возможно и раньше. Индийцы называли их </w:t>
      </w:r>
      <w:r w:rsidRPr="005530AD">
        <w:rPr>
          <w:rFonts w:ascii="Times New Roman" w:hAnsi="Times New Roman"/>
          <w:iCs/>
          <w:snapToGrid w:val="0"/>
          <w:sz w:val="24"/>
          <w:szCs w:val="24"/>
          <w:lang w:eastAsia="ru-RU"/>
        </w:rPr>
        <w:t>sevika</w:t>
      </w:r>
      <w:r w:rsidRPr="005530AD">
        <w:rPr>
          <w:rFonts w:ascii="Times New Roman" w:hAnsi="Times New Roman"/>
          <w:snapToGrid w:val="0"/>
          <w:sz w:val="24"/>
          <w:szCs w:val="24"/>
          <w:lang w:eastAsia="ru-RU"/>
        </w:rPr>
        <w:t>, что означало "нить", а арабы - </w:t>
      </w:r>
      <w:r w:rsidRPr="005530AD">
        <w:rPr>
          <w:rFonts w:ascii="Times New Roman" w:hAnsi="Times New Roman"/>
          <w:iCs/>
          <w:snapToGrid w:val="0"/>
          <w:sz w:val="24"/>
          <w:szCs w:val="24"/>
          <w:lang w:eastAsia="ru-RU"/>
        </w:rPr>
        <w:t>rishta</w:t>
      </w:r>
      <w:r w:rsidRPr="005530AD">
        <w:rPr>
          <w:rFonts w:ascii="Times New Roman" w:hAnsi="Times New Roman"/>
          <w:snapToGrid w:val="0"/>
          <w:sz w:val="24"/>
          <w:szCs w:val="24"/>
          <w:lang w:eastAsia="ru-RU"/>
        </w:rPr>
        <w:t>, что также означало "нить" на персидском языке. Итальянцы в свою очередь выбрали слово</w:t>
      </w:r>
      <w:r>
        <w:rPr>
          <w:rFonts w:ascii="Times New Roman" w:hAnsi="Times New Roman"/>
          <w:snapToGrid w:val="0"/>
          <w:sz w:val="24"/>
          <w:szCs w:val="24"/>
          <w:lang w:eastAsia="ru-RU"/>
        </w:rPr>
        <w:t xml:space="preserve"> </w:t>
      </w:r>
      <w:r w:rsidRPr="005530AD">
        <w:rPr>
          <w:rFonts w:ascii="Times New Roman" w:hAnsi="Times New Roman"/>
          <w:iCs/>
          <w:snapToGrid w:val="0"/>
          <w:sz w:val="24"/>
          <w:szCs w:val="24"/>
          <w:lang w:eastAsia="ru-RU"/>
        </w:rPr>
        <w:t>spaghetti</w:t>
      </w:r>
      <w:r w:rsidRPr="005530AD">
        <w:rPr>
          <w:rFonts w:ascii="Times New Roman" w:hAnsi="Times New Roman"/>
          <w:snapToGrid w:val="0"/>
          <w:sz w:val="24"/>
          <w:szCs w:val="24"/>
          <w:lang w:eastAsia="ru-RU"/>
        </w:rPr>
        <w:t>, образованного от слова </w:t>
      </w:r>
      <w:r w:rsidRPr="005530AD">
        <w:rPr>
          <w:rFonts w:ascii="Times New Roman" w:hAnsi="Times New Roman"/>
          <w:iCs/>
          <w:snapToGrid w:val="0"/>
          <w:sz w:val="24"/>
          <w:szCs w:val="24"/>
          <w:lang w:eastAsia="ru-RU"/>
        </w:rPr>
        <w:t>spago</w:t>
      </w:r>
      <w:r>
        <w:rPr>
          <w:rFonts w:ascii="Times New Roman" w:hAnsi="Times New Roman"/>
          <w:snapToGrid w:val="0"/>
          <w:sz w:val="24"/>
          <w:szCs w:val="24"/>
          <w:lang w:eastAsia="ru-RU"/>
        </w:rPr>
        <w:t> -</w:t>
      </w:r>
      <w:r w:rsidRPr="005530AD">
        <w:rPr>
          <w:rFonts w:ascii="Times New Roman" w:hAnsi="Times New Roman"/>
          <w:snapToGrid w:val="0"/>
          <w:sz w:val="24"/>
          <w:szCs w:val="24"/>
          <w:lang w:eastAsia="ru-RU"/>
        </w:rPr>
        <w:t>"нить".</w:t>
      </w:r>
    </w:p>
    <w:p w:rsidR="00045CE2" w:rsidRDefault="00045CE2" w:rsidP="00B53B42">
      <w:pPr>
        <w:spacing w:after="0" w:line="360" w:lineRule="auto"/>
        <w:ind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Маленькие итальянские макароны с начинкой, равиоли и тортеллини (оба появились с середины </w:t>
      </w:r>
      <w:r w:rsidRPr="005530AD">
        <w:rPr>
          <w:rFonts w:ascii="Times New Roman" w:hAnsi="Times New Roman"/>
          <w:bCs/>
          <w:snapToGrid w:val="0"/>
          <w:sz w:val="24"/>
          <w:szCs w:val="24"/>
          <w:lang w:eastAsia="ru-RU"/>
        </w:rPr>
        <w:t>XIII века</w:t>
      </w:r>
      <w:r w:rsidRPr="005530AD">
        <w:rPr>
          <w:rFonts w:ascii="Times New Roman" w:hAnsi="Times New Roman"/>
          <w:snapToGrid w:val="0"/>
          <w:sz w:val="24"/>
          <w:szCs w:val="24"/>
          <w:lang w:eastAsia="ru-RU"/>
        </w:rPr>
        <w:t>), также повсюда имели паралелли. В Китае были </w:t>
      </w:r>
      <w:r w:rsidRPr="005530AD">
        <w:rPr>
          <w:rFonts w:ascii="Times New Roman" w:hAnsi="Times New Roman"/>
          <w:iCs/>
          <w:snapToGrid w:val="0"/>
          <w:sz w:val="24"/>
          <w:szCs w:val="24"/>
          <w:lang w:eastAsia="ru-RU"/>
        </w:rPr>
        <w:t>вон тоны</w:t>
      </w:r>
      <w:r w:rsidRPr="005530AD">
        <w:rPr>
          <w:rFonts w:ascii="Times New Roman" w:hAnsi="Times New Roman"/>
          <w:snapToGrid w:val="0"/>
          <w:sz w:val="24"/>
          <w:szCs w:val="24"/>
          <w:lang w:eastAsia="ru-RU"/>
        </w:rPr>
        <w:t>, в России - </w:t>
      </w:r>
      <w:r w:rsidRPr="005530AD">
        <w:rPr>
          <w:rFonts w:ascii="Times New Roman" w:hAnsi="Times New Roman"/>
          <w:iCs/>
          <w:snapToGrid w:val="0"/>
          <w:sz w:val="24"/>
          <w:szCs w:val="24"/>
          <w:lang w:eastAsia="ru-RU"/>
        </w:rPr>
        <w:t>пельмени</w:t>
      </w:r>
      <w:r w:rsidRPr="005530AD">
        <w:rPr>
          <w:rFonts w:ascii="Times New Roman" w:hAnsi="Times New Roman"/>
          <w:snapToGrid w:val="0"/>
          <w:sz w:val="24"/>
          <w:szCs w:val="24"/>
          <w:lang w:eastAsia="ru-RU"/>
        </w:rPr>
        <w:t>, в Тибете - </w:t>
      </w:r>
      <w:r w:rsidRPr="005530AD">
        <w:rPr>
          <w:rFonts w:ascii="Times New Roman" w:hAnsi="Times New Roman"/>
          <w:iCs/>
          <w:snapToGrid w:val="0"/>
          <w:sz w:val="24"/>
          <w:szCs w:val="24"/>
          <w:lang w:eastAsia="ru-RU"/>
        </w:rPr>
        <w:t>мо-мо</w:t>
      </w:r>
      <w:r w:rsidRPr="005530AD">
        <w:rPr>
          <w:rFonts w:ascii="Times New Roman" w:hAnsi="Times New Roman"/>
          <w:snapToGrid w:val="0"/>
          <w:sz w:val="24"/>
          <w:szCs w:val="24"/>
          <w:lang w:eastAsia="ru-RU"/>
        </w:rPr>
        <w:t>, а в еврейской кухне - </w:t>
      </w:r>
      <w:r w:rsidRPr="005530AD">
        <w:rPr>
          <w:rFonts w:ascii="Times New Roman" w:hAnsi="Times New Roman"/>
          <w:iCs/>
          <w:snapToGrid w:val="0"/>
          <w:sz w:val="24"/>
          <w:szCs w:val="24"/>
          <w:lang w:eastAsia="ru-RU"/>
        </w:rPr>
        <w:t>креплах</w:t>
      </w:r>
      <w:r w:rsidRPr="005530AD">
        <w:rPr>
          <w:rFonts w:ascii="Times New Roman" w:hAnsi="Times New Roman"/>
          <w:snapToGrid w:val="0"/>
          <w:sz w:val="24"/>
          <w:szCs w:val="24"/>
          <w:lang w:eastAsia="ru-RU"/>
        </w:rPr>
        <w:t>. Предполагается, что некоторые формы макарон родом с Ближнего Востока.</w:t>
      </w:r>
    </w:p>
    <w:p w:rsidR="00045CE2" w:rsidRDefault="00045CE2">
      <w:pPr>
        <w:spacing w:after="0" w:line="240" w:lineRule="auto"/>
        <w:rPr>
          <w:rFonts w:ascii="Times New Roman" w:hAnsi="Times New Roman"/>
          <w:snapToGrid w:val="0"/>
          <w:sz w:val="24"/>
          <w:szCs w:val="24"/>
          <w:lang w:eastAsia="ru-RU"/>
        </w:rPr>
      </w:pPr>
      <w:r>
        <w:rPr>
          <w:rFonts w:ascii="Times New Roman" w:hAnsi="Times New Roman"/>
          <w:snapToGrid w:val="0"/>
          <w:sz w:val="24"/>
          <w:szCs w:val="24"/>
          <w:lang w:eastAsia="ru-RU"/>
        </w:rPr>
        <w:br w:type="page"/>
      </w:r>
    </w:p>
    <w:p w:rsidR="00045CE2" w:rsidRPr="005530AD" w:rsidRDefault="00045CE2" w:rsidP="00B53B42">
      <w:pPr>
        <w:spacing w:after="0" w:line="360" w:lineRule="auto"/>
        <w:ind w:right="-143" w:firstLine="851"/>
        <w:jc w:val="both"/>
        <w:rPr>
          <w:rFonts w:ascii="Times New Roman" w:hAnsi="Times New Roman"/>
          <w:snapToGrid w:val="0"/>
          <w:sz w:val="24"/>
          <w:szCs w:val="24"/>
          <w:lang w:eastAsia="ru-RU"/>
        </w:rPr>
      </w:pPr>
    </w:p>
    <w:p w:rsidR="00045CE2" w:rsidRDefault="00045CE2" w:rsidP="00B53B42">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271" o:spid="_x0000_s1364" style="position:absolute;left:0;text-align:left;margin-left:43.15pt;margin-top:22.05pt;width:518.8pt;height:802.3pt;z-index:251640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">
            <v:rect id="Rectangle 340" o:spid="_x0000_s136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wEMIA&#10;AADdAAAADwAAAGRycy9kb3ducmV2LnhtbERPzYrCMBC+C75DGGFvmtrDql2j1AVhT6JdH2BoxrbY&#10;TLpNbLs+vREEb/Px/c56O5hadNS6yrKC+SwCQZxbXXGh4Py7ny5BOI+ssbZMCv7JwXYzHq0x0bbn&#10;E3WZL0QIYZeggtL7JpHS5SUZdDPbEAfuYluDPsC2kLrFPoSbWsZR9CkNVhwaSmzou6T8mt2Mgqsf&#10;ukNaZPf96rxb5cdd2t/+UqU+JkP6BcLT4N/il/tHh/nxIob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7AQwgAAAN0AAAAPAAAAAAAAAAAAAAAAAJgCAABkcnMvZG93&#10;bnJldi54bWxQSwUGAAAAAAQABAD1AAAAhwMAAAAA&#10;" filled="f" strokeweight="2pt"/>
            <v:line id="Line 341" o:spid="_x0000_s136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zI8IAAADdAAAADwAAAGRycy9kb3ducmV2LnhtbERPS4vCMBC+C/sfwix403SVVek2iggV&#10;b7KtF29jM31gMylN1PrvzcKCt/n4npNsBtOKO/WusazgaxqBIC6sbrhScMrTyQqE88gaW8uk4EkO&#10;NuuPUYKxtg/+pXvmKxFC2MWooPa+i6V0RU0G3dR2xIErbW/QB9hXUvf4COGmlbMoWkiDDYeGGjva&#10;1VRcs5tRcD2fvtP9cafzNtvqS5X686XUSo0/h+0PCE+Df4v/3Qcd5s+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mzI8IAAADdAAAADwAAAAAAAAAAAAAA&#10;AAChAgAAZHJzL2Rvd25yZXYueG1sUEsFBgAAAAAEAAQA+QAAAJADAAAAAA==&#10;" strokeweight="2pt"/>
            <v:line id="Line 342" o:spid="_x0000_s136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V8IAAADdAAAADwAAAGRycy9kb3ducmV2LnhtbERPS4vCMBC+C/sfwix403TFVek2iggV&#10;b7KtF29jM31gMylN1PrvzcKCt/n4npNsBtOKO/WusazgaxqBIC6sbrhScMrTyQqE88gaW8uk4EkO&#10;NuuPUYKxtg/+pXvmKxFC2MWooPa+i6V0RU0G3dR2xIErbW/QB9hXUvf4COGmlbMoWkiDDYeGGjva&#10;1VRcs5tRcD2fvtP9cafzNtvqS5X686XUSo0/h+0PCE+Df4v/3Qcd5s+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rV8IAAADdAAAADwAAAAAAAAAAAAAA&#10;AAChAgAAZHJzL2Rvd25yZXYueG1sUEsFBgAAAAAEAAQA+QAAAJADAAAAAA==&#10;" strokeweight="2pt"/>
            <v:line id="Line 343" o:spid="_x0000_s136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OzL8AAADdAAAADwAAAGRycy9kb3ducmV2LnhtbERPSwrCMBDdC94hjOBOUwU/VKOIUHEn&#10;VjfuxmZsi82kNFHr7Y0guJvH+85y3ZpKPKlxpWUFo2EEgjizuuRcwfmUDOYgnEfWWFkmBW9ysF51&#10;O0uMtX3xkZ6pz0UIYRejgsL7OpbSZQUZdENbEwfuZhuDPsAml7rBVwg3lRxH0VQaLDk0FFjTtqDs&#10;nj6MgvvlPEl2h60+VelGX/PEX643rVS/124WIDy1/i/+ufc6zB/P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yOzL8AAADdAAAADwAAAAAAAAAAAAAAAACh&#10;AgAAZHJzL2Rvd25yZXYueG1sUEsFBgAAAAAEAAQA+QAAAI0DAAAAAA==&#10;" strokeweight="2pt"/>
            <v:line id="Line 344" o:spid="_x0000_s136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Qu78AAADdAAAADwAAAGRycy9kb3ducmV2LnhtbERPSwrCMBDdC94hjOBOUwU/VKOIUHEn&#10;VjfuxmZsi82kNFHr7Y0guJvH+85y3ZpKPKlxpWUFo2EEgjizuuRcwfmUDOYgnEfWWFkmBW9ysF51&#10;O0uMtX3xkZ6pz0UIYRejgsL7OpbSZQUZdENbEwfuZhuDPsAml7rBVwg3lRxH0VQaLDk0FFjTtqDs&#10;nj6MgvvlPEl2h60+VelGX/PEX643rVS/124WIDy1/i/+ufc6zB/P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4Qu78AAADdAAAADwAAAAAAAAAAAAAAAACh&#10;AgAAZHJzL2Rvd25yZXYueG1sUEsFBgAAAAAEAAQA+QAAAI0DAAAAAA==&#10;" strokeweight="2pt"/>
            <v:line id="Line 345" o:spid="_x0000_s137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IL8AAADdAAAADwAAAGRycy9kb3ducmV2LnhtbERPSwrCMBDdC94hjOBOUwU/VKOIUHEn&#10;VjfuxmZsi82kNFHr7Y0guJvH+85y3ZpKPKlxpWUFo2EEgjizuuRcwfmUDOYgnEfWWFkmBW9ysF51&#10;O0uMtX3xkZ6pz0UIYRejgsL7OpbSZQUZdENbEwfuZhuDPsAml7rBVwg3lRxH0VQaLDk0FFjTtqDs&#10;nj6MgvvlPEl2h60+VelGX/PEX643rVS/124WIDy1/i/+ufc6zB/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1IL8AAADdAAAADwAAAAAAAAAAAAAAAACh&#10;AgAAZHJzL2Rvd25yZXYueG1sUEsFBgAAAAAEAAQA+QAAAI0DAAAAAA==&#10;" strokeweight="2pt"/>
            <v:line id="Line 346" o:spid="_x0000_s137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hUsQAAADdAAAADwAAAGRycy9kb3ducmV2LnhtbESPQYvCQAyF74L/YYiwN50qrLt0HUWE&#10;irfF2ou32IltsZMpnVHrvzeHhb0lvJf3vqw2g2vVg/rQeDYwnyWgiEtvG64MFKds+g0qRGSLrWcy&#10;8KIAm/V4tMLU+icf6ZHHSkkIhxQN1DF2qdahrMlhmPmOWLSr7x1GWftK2x6fEu5avUiSpXbYsDTU&#10;2NGupvKW352B27n4zPa/O3tq8629VFk8X67WmI/JsP0BFWmI/+a/64MV/MWX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SFSxAAAAN0AAAAPAAAAAAAAAAAA&#10;AAAAAKECAABkcnMvZG93bnJldi54bWxQSwUGAAAAAAQABAD5AAAAkgMAAAAA&#10;" strokeweight="2pt"/>
            <v:line id="Line 347" o:spid="_x0000_s137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EycIAAADdAAAADwAAAGRycy9kb3ducmV2LnhtbERPS4vCMBC+C/sfwix403QFV+02iggV&#10;b7KtF29jM31gMylN1PrvzcKCt/n4npNsBtOKO/WusazgaxqBIC6sbrhScMrTyRKE88gaW8uk4EkO&#10;NuuPUYKxtg/+pXvmKxFC2MWooPa+i6V0RU0G3dR2xIErbW/QB9hXUvf4COGmlbMo+pYGGw4NNXa0&#10;q6m4Zjej4Ho+zdP9cafzNtvqS5X686XUSo0/h+0PCE+Df4v/3Qcd5s8W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GEycIAAADdAAAADwAAAAAAAAAAAAAA&#10;AAChAgAAZHJzL2Rvd25yZXYueG1sUEsFBgAAAAAEAAQA+QAAAJADAAAAAA==&#10;" strokeweight="2pt"/>
            <v:line id="Line 348" o:spid="_x0000_s137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7mcUAAADdAAAADwAAAGRycy9kb3ducmV2LnhtbESPwW4CMQxE75X4h8hIvZUsHCq6EFDV&#10;FqmoB1TgA8zGbBY2zioJsO3X40Ol3mzNeOZ5vux9q64UUxPYwHhUgCKugm24NrDfrZ6moFJGttgG&#10;JgM/lGC5GDzMsbThxt903eZaSQinEg24nLtS61Q58phGoSMW7RiixyxrrLWNeJNw3+pJUTxrjw1L&#10;g8OO3hxV5+3FG1jHw9d5/Fs7feB1/Gg37y/Jn4x5HPavM1CZ+vxv/rv+tII/mQq/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s7mcUAAADdAAAADwAAAAAAAAAA&#10;AAAAAAChAgAAZHJzL2Rvd25yZXYueG1sUEsFBgAAAAAEAAQA+QAAAJMDAAAAAA==&#10;" strokeweight="1pt"/>
            <v:line id="Line 349" o:spid="_x0000_s137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46L4AAADdAAAADwAAAGRycy9kb3ducmV2LnhtbERPvQrCMBDeBd8hnOCmqYIi1SgiVNzE&#10;6tLtbM622FxKE7W+vREEt/v4fm+16UwtntS6yrKCyTgCQZxbXXGh4HJORgsQziNrrC2Tgjc52Kz7&#10;vRXG2r74RM/UFyKEsItRQel9E0vp8pIMurFtiAN3s61BH2BbSN3iK4SbWk6jaC4NVhwaSmxoV1J+&#10;Tx9GwT27zJL9cafPdbrV1yLx2fWmlRoOuu0ShKfO/8U/90GH+dPF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QvjovgAAAN0AAAAPAAAAAAAAAAAAAAAAAKEC&#10;AABkcnMvZG93bnJldi54bWxQSwUGAAAAAAQABAD5AAAAjAMAAAAA&#10;" strokeweight="2pt"/>
            <v:line id="Line 350" o:spid="_x0000_s137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AdcMAAADdAAAADwAAAGRycy9kb3ducmV2LnhtbERPzWoCMRC+C32HMIXeNOseim6NS6kW&#10;Kh5E7QOMm+lmu5vJkqS69elNoeBtPr7fWZSD7cSZfGgcK5hOMhDEldMN1wo+j+/jGYgQkTV2jknB&#10;LwUolw+jBRbaXXhP50OsRQrhUKACE2NfSBkqQxbDxPXEifty3mJM0NdSe7ykcNvJPMuepcWGU4PB&#10;nt4MVe3hxyrY+NO2nV5rI0+88etut5oH+63U0+Pw+gIi0hDv4n/3h07z8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AHXDAAAA3QAAAA8AAAAAAAAAAAAA&#10;AAAAoQIAAGRycy9kb3ducmV2LnhtbFBLBQYAAAAABAAEAPkAAACRAwAAAAA=&#10;" strokeweight="1pt"/>
            <v:rect id="Rectangle 351" o:spid="_x0000_s137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gcsIA&#10;AADdAAAADwAAAGRycy9kb3ducmV2LnhtbERPTWvDMAy9D/ofjAq9LU67UbI0bgmDwq7LVthRxGqS&#10;NpZT20vSfz8PBrvp8T5VHGbTi5Gc7ywrWCcpCOLa6o4bBZ8fx8cMhA/IGnvLpOBOHg77xUOBubYT&#10;v9NYhUbEEPY5KmhDGHIpfd2SQZ/YgThyZ+sMhghdI7XDKYabXm7SdCsNdhwbWhzotaX6Wn0bBWV5&#10;mU+36gWPXmap2+pn3ZRfSq2Wc7kDEWgO/+I/95uO8z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CBy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352" o:spid="_x0000_s137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4BsAA&#10;AADdAAAADwAAAGRycy9kb3ducmV2LnhtbERPTYvCMBC9C/sfwizszaaKSLcapSwIXrcqeBya2bba&#10;TLpJ1PrvjSB4m8f7nOV6MJ24kvOtZQWTJAVBXFndcq1gv9uMMxA+IGvsLJOCO3lYrz5GS8y1vfEv&#10;XctQixjCPkcFTQh9LqWvGjLoE9sTR+7POoMhQldL7fAWw00np2k6lwZbjg0N9vTTUHUuL0ZBUZyG&#10;w3/5jRsvs9TN9UzXxVGpr8+hWIAINIS3+OXe6jh/m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m4B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353" o:spid="_x0000_s137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dncIA&#10;AADdAAAADwAAAGRycy9kb3ducmV2LnhtbERPTWvDMAy9D/ofjAq9LU7LVrI0bgmDwq7LVthRxGqS&#10;NpZT20vSfz8PBrvp8T5VHGbTi5Gc7ywrWCcpCOLa6o4bBZ8fx8cMhA/IGnvLpOBOHg77xUOBubYT&#10;v9NYhUbEEPY5KmhDGHIpfd2SQZ/YgThyZ+sMhghdI7XDKYabXm7SdCsNdhwbWhzotaX6Wn0bBWV5&#10;mU+36gWPXmap2+on3ZRfSq2Wc7kDEWgO/+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R2d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354" o:spid="_x0000_s137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D6sAA&#10;AADdAAAADwAAAGRycy9kb3ducmV2LnhtbERPTYvCMBC9C/sfwix403RFSrdrlCIIXq0Kexya2bba&#10;TLpJ1PrvjSB4m8f7nMVqMJ24kvOtZQVf0wQEcWV1y7WCw34zyUD4gKyxs0wK7uRhtfwYLTDX9sY7&#10;upahFjGEfY4KmhD6XEpfNWTQT21PHLk/6wyGCF0ttcNbDDednCVJKg22HBsa7GndUHUuL0ZBUZyG&#10;43/5jRsvs8Sleq7r4lep8edQ/IAINIS3+OXe6jh/l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eD6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355" o:spid="_x0000_s138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mccIA&#10;AADdAAAADwAAAGRycy9kb3ducmV2LnhtbERPTWvDMAy9D/ofjAq9LU7L6LI0bgmDwq7LVthRxGqS&#10;NpZT20vSfz8PBrvp8T5VHGbTi5Gc7ywrWCcpCOLa6o4bBZ8fx8cMhA/IGnvLpOBOHg77xUOBubYT&#10;v9NYhUbEEPY5KmhDGHIpfd2SQZ/YgThyZ+sMhghdI7XDKYabXm7SdCsNdhwbWhzotaX6Wn0bBWV5&#10;mU+36gWPXmap2+on3ZRfSq2Wc7kDEWgO/+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yZx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356" o:spid="_x0000_s138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yA8MA&#10;AADdAAAADwAAAGRycy9kb3ducmV2LnhtbESPQWvCQBCF7wX/wzJCb3VTKRJTVwmC4LVRweOQHZO0&#10;2dm4u2r67zuHgrcZ3pv3vlltRterO4XYeTbwPstAEdfedtwYOB52bzmomJAt9p7JwC9F2KwnLyss&#10;rH/wF92r1CgJ4ViggTalodA61i05jDM/EIt28cFhkjU02gZ8SLjr9TzLFtphx9LQ4kDbluqf6uYM&#10;lOX3eLpWS9xFnWdhYT9sU56NeZ2O5SeoRGN6mv+v91bw5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SyA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357" o:spid="_x0000_s138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XmMEA&#10;AADdAAAADwAAAGRycy9kb3ducmV2LnhtbERPTWvCQBC9F/oflhF6azZKkRizSigIXk0VPA7ZMYlm&#10;Z9PdbZL++26h0Ns83ucU+9n0YiTnO8sKlkkKgri2uuNGwfnj8JqB8AFZY2+ZFHyTh/3u+anAXNuJ&#10;TzRWoRExhH2OCtoQhlxKX7dk0Cd2II7czTqDIULXSO1wiuGml6s0XUuDHceGFgd6b6l+VF9GQVne&#10;58tntcGDl1nq1vpNN+VVqZfFXG5BBJrDv/jPfdRx/irb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4F5jBAAAA3QAAAA8AAAAAAAAAAAAAAAAAmAIAAGRycy9kb3du&#10;cmV2LnhtbFBLBQYAAAAABAAEAPUAAACGAwAAAAA=&#10;" filled="f" stroked="f" strokeweight=".25pt">
              <v:textbox inset="1pt,1pt,1pt,1pt">
                <w:txbxContent>
                  <w:p w:rsidR="00045CE2" w:rsidRPr="00220264" w:rsidRDefault="00045CE2" w:rsidP="008715C1">
                    <w:pPr>
                      <w:jc w:val="center"/>
                    </w:pPr>
                  </w:p>
                </w:txbxContent>
              </v:textbox>
            </v:rect>
            <v:rect id="Rectangle 358" o:spid="_x0000_s138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o2MMA&#10;AADdAAAADwAAAGRycy9kb3ducmV2LnhtbESPQWvCQBCF7wX/wzJCb3WjFNHoKkEQvDYq9Dhkp0k0&#10;Oxt3V03/fedQ8DbDe/PeN+vt4Dr1oBBbzwamkwwUceVty7WB03H/sQAVE7LFzjMZ+KUI283obY25&#10;9U/+okeZaiUhHHM00KTU51rHqiGHceJ7YtF+fHCYZA21tgGfEu46PcuyuXbYsjQ02NOuoepa3p2B&#10;orgM51u5xH3UiyzM7aeti29j3sdDsQKVaEgv8//1wQr+bCn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so2M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Несмотря на такое разнообразие макарон, позднее в средневековой Италии за ними закрепилось название </w:t>
      </w:r>
      <w:r w:rsidRPr="005530AD">
        <w:rPr>
          <w:rFonts w:ascii="Times New Roman" w:hAnsi="Times New Roman"/>
          <w:iCs/>
          <w:snapToGrid w:val="0"/>
          <w:sz w:val="24"/>
          <w:szCs w:val="24"/>
          <w:lang w:eastAsia="ru-RU"/>
        </w:rPr>
        <w:t>macaroni</w:t>
      </w:r>
      <w:r w:rsidRPr="005530AD">
        <w:rPr>
          <w:rFonts w:ascii="Times New Roman" w:hAnsi="Times New Roman"/>
          <w:snapToGrid w:val="0"/>
          <w:sz w:val="24"/>
          <w:szCs w:val="24"/>
          <w:lang w:eastAsia="ru-RU"/>
        </w:rPr>
        <w:t>. В </w:t>
      </w:r>
      <w:r w:rsidRPr="005530AD">
        <w:rPr>
          <w:rFonts w:ascii="Times New Roman" w:hAnsi="Times New Roman"/>
          <w:bCs/>
          <w:snapToGrid w:val="0"/>
          <w:sz w:val="24"/>
          <w:szCs w:val="24"/>
          <w:lang w:eastAsia="ru-RU"/>
        </w:rPr>
        <w:t>XIV веке</w:t>
      </w:r>
      <w:r w:rsidRPr="005530AD">
        <w:rPr>
          <w:rFonts w:ascii="Times New Roman" w:hAnsi="Times New Roman"/>
          <w:snapToGrid w:val="0"/>
          <w:sz w:val="24"/>
          <w:szCs w:val="24"/>
          <w:lang w:eastAsia="ru-RU"/>
        </w:rPr>
        <w:t> в английской кулинарной книге </w:t>
      </w:r>
      <w:hyperlink r:id="rId8" w:history="1">
        <w:r w:rsidRPr="005530AD">
          <w:rPr>
            <w:rStyle w:val="Hyperlink"/>
            <w:rFonts w:ascii="Times New Roman" w:hAnsi="Times New Roman"/>
            <w:snapToGrid w:val="0"/>
            <w:color w:val="auto"/>
            <w:sz w:val="24"/>
            <w:szCs w:val="24"/>
            <w:u w:val="none"/>
            <w:lang w:eastAsia="ru-RU"/>
          </w:rPr>
          <w:t>Forme of Cury</w:t>
        </w:r>
      </w:hyperlink>
      <w:r w:rsidRPr="005530AD">
        <w:rPr>
          <w:rFonts w:ascii="Times New Roman" w:hAnsi="Times New Roman"/>
          <w:snapToGrid w:val="0"/>
          <w:sz w:val="24"/>
          <w:szCs w:val="24"/>
          <w:lang w:eastAsia="ru-RU"/>
        </w:rPr>
        <w:t> дается рецепт </w:t>
      </w:r>
      <w:r w:rsidRPr="005530AD">
        <w:rPr>
          <w:rFonts w:ascii="Times New Roman" w:hAnsi="Times New Roman"/>
          <w:iCs/>
          <w:snapToGrid w:val="0"/>
          <w:sz w:val="24"/>
          <w:szCs w:val="24"/>
          <w:lang w:eastAsia="ru-RU"/>
        </w:rPr>
        <w:t>macrows</w:t>
      </w:r>
      <w:r w:rsidRPr="005530AD">
        <w:rPr>
          <w:rFonts w:ascii="Times New Roman" w:hAnsi="Times New Roman"/>
          <w:snapToGrid w:val="0"/>
          <w:sz w:val="24"/>
          <w:szCs w:val="24"/>
          <w:lang w:eastAsia="ru-RU"/>
        </w:rPr>
        <w:t>. В результате получаются плоские макароны, которые советуют подавать изысканно с маленьким кусочком масла и с тертым сыром на гарнир. Но на родине к макаронам не относились в это время как к еде высших слоев общества.</w:t>
      </w:r>
      <w:r w:rsidRPr="005530AD">
        <w:rPr>
          <w:rFonts w:ascii="Times New Roman" w:hAnsi="Times New Roman"/>
          <w:snapToGrid w:val="0"/>
          <w:sz w:val="24"/>
          <w:szCs w:val="24"/>
          <w:lang w:eastAsia="ru-RU"/>
        </w:rPr>
        <w:br/>
        <w:t>К </w:t>
      </w:r>
      <w:r w:rsidRPr="005530AD">
        <w:rPr>
          <w:rFonts w:ascii="Times New Roman" w:hAnsi="Times New Roman"/>
          <w:bCs/>
          <w:snapToGrid w:val="0"/>
          <w:sz w:val="24"/>
          <w:szCs w:val="24"/>
          <w:lang w:eastAsia="ru-RU"/>
        </w:rPr>
        <w:t>XVIII веку</w:t>
      </w:r>
      <w:r w:rsidRPr="005530AD">
        <w:rPr>
          <w:rFonts w:ascii="Times New Roman" w:hAnsi="Times New Roman"/>
          <w:snapToGrid w:val="0"/>
          <w:sz w:val="24"/>
          <w:szCs w:val="24"/>
          <w:lang w:eastAsia="ru-RU"/>
        </w:rPr>
        <w:t> макароны напрочь укрепились в европейской мифологии. Недалекие путешественники среднего класса могли не любить их, как они не любили любую иностранную еду, но молодые образованные аристократы не были столь консервативны. К этому времени их не столь хорошо образованные современники были настолько утомлены эскизами итальянских руин, античными бюстами, итальянскими манерами и поэмами, прославляющими макароны, что всех итальянцев они назвали одним емким словом "макаронники".</w:t>
      </w:r>
    </w:p>
    <w:p w:rsidR="00045CE2" w:rsidRDefault="00045CE2" w:rsidP="00B53B42">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bCs/>
          <w:snapToGrid w:val="0"/>
          <w:sz w:val="24"/>
          <w:szCs w:val="24"/>
          <w:lang w:eastAsia="ru-RU"/>
        </w:rPr>
        <w:t>I век</w:t>
      </w:r>
      <w:r w:rsidRPr="005530AD">
        <w:rPr>
          <w:rFonts w:ascii="Times New Roman" w:hAnsi="Times New Roman"/>
          <w:snapToGrid w:val="0"/>
          <w:sz w:val="24"/>
          <w:szCs w:val="24"/>
          <w:lang w:eastAsia="ru-RU"/>
        </w:rPr>
        <w:t xml:space="preserve">В книге Апикуса об искусстве кулинарии найдено первое упоминание о существовании блюда, довольно сильно напоминающего макароны. Он пишет о приготовлении блюда из фарша или рыбы, проложенного слоями "лазаньи". Макароны в виде листов лазаньи </w:t>
      </w:r>
      <w:r>
        <w:rPr>
          <w:rFonts w:ascii="Times New Roman" w:hAnsi="Times New Roman"/>
          <w:snapToGrid w:val="0"/>
          <w:sz w:val="24"/>
          <w:szCs w:val="24"/>
          <w:lang w:eastAsia="ru-RU"/>
        </w:rPr>
        <w:t xml:space="preserve"> </w:t>
      </w:r>
      <w:r w:rsidRPr="005530AD">
        <w:rPr>
          <w:rFonts w:ascii="Times New Roman" w:hAnsi="Times New Roman"/>
          <w:snapToGrid w:val="0"/>
          <w:sz w:val="24"/>
          <w:szCs w:val="24"/>
          <w:lang w:eastAsia="ru-RU"/>
        </w:rPr>
        <w:t>были известны в Древней Греции и Риме, а вермишель - позднее в средневековой Италии.</w:t>
      </w:r>
      <w:r w:rsidRPr="005530AD">
        <w:rPr>
          <w:rFonts w:ascii="Times New Roman" w:hAnsi="Times New Roman"/>
          <w:bCs/>
          <w:snapToGrid w:val="0"/>
          <w:sz w:val="24"/>
          <w:szCs w:val="24"/>
          <w:lang w:eastAsia="ru-RU"/>
        </w:rPr>
        <w:t>XII век </w:t>
      </w:r>
      <w:r w:rsidRPr="005530AD">
        <w:rPr>
          <w:rFonts w:ascii="Times New Roman" w:hAnsi="Times New Roman"/>
          <w:snapToGrid w:val="0"/>
          <w:sz w:val="24"/>
          <w:szCs w:val="24"/>
          <w:lang w:eastAsia="ru-RU"/>
        </w:rPr>
        <w:t>До XII века макароны не упоминаются. Джульелмо ди Малавалле (Guglielmo di Malavalle) пишет в своей книге о банкете, на котором подавали блюдо, состоящее из макарон, перемешанных с соусом, которое он назвал 'macarrones sen logana'.</w:t>
      </w:r>
      <w:r w:rsidRPr="005530AD">
        <w:rPr>
          <w:rFonts w:ascii="Times New Roman" w:hAnsi="Times New Roman"/>
          <w:bCs/>
          <w:snapToGrid w:val="0"/>
          <w:sz w:val="24"/>
          <w:szCs w:val="24"/>
          <w:lang w:eastAsia="ru-RU"/>
        </w:rPr>
        <w:t>XIII век </w:t>
      </w:r>
      <w:r w:rsidRPr="005530AD">
        <w:rPr>
          <w:rFonts w:ascii="Times New Roman" w:hAnsi="Times New Roman"/>
          <w:snapToGrid w:val="0"/>
          <w:sz w:val="24"/>
          <w:szCs w:val="24"/>
          <w:lang w:eastAsia="ru-RU"/>
        </w:rPr>
        <w:t>На век позже макароны упоминаются Jacopore da Todi, и затем в следующем веке появляется знаменитая история Boccaccio, в которой художник Бруно (Bruno) рассказывает о о земле Cockaigne, где "была целая гора тертого сыра Пармезан и сверху стояли люди, которые ничего не делали, кроме как делали макароны и равиоли и варили их в бульоне из каплуна".Появилась необходимость сушить макароны, которые веками ели свежими, так как в результате появления морвских республик Венеция, Геную, Пиза и Амалфи, увеличилась торговля. Нужно было придумать продукт, который легко хранится на борту корабля долгие месяцы в море. Моряки из Амалфи на одном из частых путешествий на Сицилию переняли искусство высушивания макарон. В результате район Неаполя начал производить свои собственные сушеные макароны. Ранние макаронные мастера должны были быть прекрасными предсказателями погоды, так как им нужно было решить, производить короткие или длинные макароны в зависимости от влажности и ветра в этот день.</w:t>
      </w:r>
      <w:r w:rsidRPr="005530AD">
        <w:rPr>
          <w:rFonts w:ascii="Times New Roman" w:hAnsi="Times New Roman"/>
          <w:bCs/>
          <w:snapToGrid w:val="0"/>
          <w:sz w:val="24"/>
          <w:szCs w:val="24"/>
          <w:lang w:eastAsia="ru-RU"/>
        </w:rPr>
        <w:t>XV век </w:t>
      </w:r>
      <w:r w:rsidRPr="005530AD">
        <w:rPr>
          <w:rFonts w:ascii="Times New Roman" w:hAnsi="Times New Roman"/>
          <w:snapToGrid w:val="0"/>
          <w:sz w:val="24"/>
          <w:szCs w:val="24"/>
          <w:lang w:eastAsia="ru-RU"/>
        </w:rPr>
        <w:t>Написан первый рецепт лазаньи. В этом же веке отец Bartolomeo Secchi, De Honesta Voluptate, упоминает длинные и полые макароны, а также макароны, похожие на сегодняшнюю лапшу</w:t>
      </w:r>
      <w:r>
        <w:rPr>
          <w:rFonts w:ascii="Times New Roman" w:hAnsi="Times New Roman"/>
          <w:snapToGrid w:val="0"/>
          <w:sz w:val="24"/>
          <w:szCs w:val="24"/>
          <w:lang w:eastAsia="ru-RU"/>
        </w:rPr>
        <w:t xml:space="preserve"> </w:t>
      </w:r>
    </w:p>
    <w:p w:rsidR="00045CE2" w:rsidRDefault="00045CE2" w:rsidP="00B53B42">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bCs/>
          <w:snapToGrid w:val="0"/>
          <w:sz w:val="24"/>
          <w:szCs w:val="24"/>
          <w:lang w:eastAsia="ru-RU"/>
        </w:rPr>
        <w:t>XVI век </w:t>
      </w:r>
      <w:r w:rsidRPr="005530AD">
        <w:rPr>
          <w:rFonts w:ascii="Times New Roman" w:hAnsi="Times New Roman"/>
          <w:snapToGrid w:val="0"/>
          <w:sz w:val="24"/>
          <w:szCs w:val="24"/>
          <w:lang w:eastAsia="ru-RU"/>
        </w:rPr>
        <w:t xml:space="preserve">До 16 века макаронные изделия не играют большую роль в обеде. Неапольцы употребляли макароны иногда, как изысканное угощение или даже десерт, так как особые </w:t>
      </w:r>
      <w:r>
        <w:rPr>
          <w:noProof/>
          <w:lang w:eastAsia="ru-RU"/>
        </w:rPr>
        <w:pict>
          <v:group id="Группа 1291" o:spid="_x0000_s1384" style="position:absolute;left:0;text-align:left;margin-left:43.15pt;margin-top:22.05pt;width:518.8pt;height:802.3pt;z-index:251641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">
            <v:rect id="Rectangle 360" o:spid="_x0000_s138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W6sIA&#10;AADdAAAADwAAAGRycy9kb3ducmV2LnhtbERPzYrCMBC+L/gOYYS9rak9iK1GqYLgSXarDzA0Y1ts&#10;JrWJbd2n3ywI3ubj+531djSN6KlztWUF81kEgriwuuZSweV8+FqCcB5ZY2OZFDzJwXYz+Vhjqu3A&#10;P9TnvhQhhF2KCirv21RKV1Rk0M1sSxy4q+0M+gC7UuoOhxBuGhlH0UIarDk0VNjSvqLilj+Mgpsf&#10;+1NW5r+H5LJLiu9dNjzumVKf0zFbgfA0+rf45T7qMD9OYv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1bqwgAAAN0AAAAPAAAAAAAAAAAAAAAAAJgCAABkcnMvZG93&#10;bnJldi54bWxQSwUGAAAAAAQABAD1AAAAhwMAAAAA&#10;" filled="f" strokeweight="2pt"/>
            <v:line id="Line 361" o:spid="_x0000_s138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V2cIAAADdAAAADwAAAGRycy9kb3ducmV2LnhtbERPS4vCMBC+C/sfwix403SV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VV2cIAAADdAAAADwAAAAAAAAAAAAAA&#10;AAChAgAAZHJzL2Rvd25yZXYueG1sUEsFBgAAAAAEAAQA+QAAAJADAAAAAA==&#10;" strokeweight="2pt"/>
            <v:line id="Line 362" o:spid="_x0000_s138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rcIAAADdAAAADwAAAGRycy9kb3ducmV2LnhtbERPS4vCMBC+C/sfwix403TF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NrcIAAADdAAAADwAAAAAAAAAAAAAA&#10;AAChAgAAZHJzL2Rvd25yZXYueG1sUEsFBgAAAAAEAAQA+QAAAJADAAAAAA==&#10;" strokeweight="2pt"/>
            <v:line id="Line 363" o:spid="_x0000_s138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oNr4AAADdAAAADwAAAGRycy9kb3ducmV2LnhtbERPvQrCMBDeBd8hnOCmqYKi1SgiVNzE&#10;6uJ2NmdbbC6liVrf3giC2318v7dct6YST2pcaVnBaBiBIM6sLjlXcD4lgxkI55E1VpZJwZscrFfd&#10;zhJjbV98pGfqcxFC2MWooPC+jqV0WUEG3dDWxIG72cagD7DJpW7wFcJNJcdRNJUGSw4NBda0LSi7&#10;pw+j4H45T5LdYatPVbrR1zzxl+tNK9XvtZsFCE+t/4t/7r0O8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oGg2vgAAAN0AAAAPAAAAAAAAAAAAAAAAAKEC&#10;AABkcnMvZG93bnJldi54bWxQSwUGAAAAAAQABAD5AAAAjAMAAAAA&#10;" strokeweight="2pt"/>
            <v:line id="Line 364" o:spid="_x0000_s138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2Qb4AAADdAAAADwAAAGRycy9kb3ducmV2LnhtbERPvQrCMBDeBd8hnOCmqYKi1SgiVNzE&#10;6uJ2NmdbbC6liVrf3giC2318v7dct6YST2pcaVnBaBiBIM6sLjlXcD4lgxkI55E1VpZJwZscrFfd&#10;zhJjbV98pGfqcxFC2MWooPC+jqV0WUEG3dDWxIG72cagD7DJpW7wFcJNJcdRNJUGSw4NBda0LSi7&#10;pw+j4H45T5LdYatPVbrR1zzxl+tNK9XvtZsFCE+t/4t/7r0O88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cvZBvgAAAN0AAAAPAAAAAAAAAAAAAAAAAKEC&#10;AABkcnMvZG93bnJldi54bWxQSwUGAAAAAAQABAD5AAAAjAMAAAAA&#10;" strokeweight="2pt"/>
            <v:line id="Line 365" o:spid="_x0000_s139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2sIAAADdAAAADwAAAGRycy9kb3ducmV2LnhtbERPS4vCMBC+C/sfwix403QFV+02iggV&#10;b7KtF29jM31gMylN1PrvzcKCt/n4npNsBtOKO/WusazgaxqBIC6sbrhScMrTyRKE88gaW8uk4EkO&#10;NuuPUYKxtg/+pXvmKxFC2MWooPa+i6V0RU0G3dR2xIErbW/QB9hXUvf4COGmlbMo+pYGGw4NNXa0&#10;q6m4Zjej4Ho+zd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5T2sIAAADdAAAADwAAAAAAAAAAAAAA&#10;AAChAgAAZHJzL2Rvd25yZXYueG1sUEsFBgAAAAAEAAQA+QAAAJADAAAAAA==&#10;" strokeweight="2pt"/>
            <v:line id="Line 366" o:spid="_x0000_s139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HqMQAAADdAAAADwAAAGRycy9kb3ducmV2LnhtbESPQYvCQAyF74L/YYiwN50qrOx2HUWE&#10;irfF2ou32IltsZMpnVHrvzeHhb0lvJf3vqw2g2vVg/rQeDYwnyWgiEtvG64MFKds+gUqRGSLrWcy&#10;8KIAm/V4tMLU+icf6ZHHSkkIhxQN1DF2qdahrMlhmPmOWLSr7x1GWftK2x6fEu5avUiSpXbYsDTU&#10;2NGupvKW352B27n4zPa/O3tq8629VFk8X67WmI/JsP0BFWmI/+a/64MV/MW3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ceoxAAAAN0AAAAPAAAAAAAAAAAA&#10;AAAAAKECAABkcnMvZG93bnJldi54bWxQSwUGAAAAAAQABAD5AAAAkgMAAAAA&#10;" strokeweight="2pt"/>
            <v:line id="Line 367" o:spid="_x0000_s139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1iM74AAADdAAAADwAAAGRycy9kb3ducmV2LnhtbERPvQrCMBDeBd8hnOCmqYKi1SgiVNzE&#10;6uJ2NmdbbC6liVrf3giC2318v7dct6YST2pcaVnBaBiBIM6sLjlXcD4lgxkI55E1VpZJwZscrFfd&#10;zhJjbV98pGfqcxFC2MWooPC+jqV0WUEG3dDWxIG72cagD7DJpW7wFcJNJcdRNJUGSw4NBda0LSi7&#10;pw+j4H45T5LdYatPVbrR1zzxl+tNK9XvtZsFCE+t/4t/7r0O88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7WIzvgAAAN0AAAAPAAAAAAAAAAAAAAAAAKEC&#10;AABkcnMvZG93bnJldi54bWxQSwUGAAAAAAQABAD5AAAAjAMAAAAA&#10;" strokeweight="2pt"/>
            <v:line id="Line 368" o:spid="_x0000_s139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3XsYAAADdAAAADwAAAGRycy9kb3ducmV2LnhtbESPzWoDMQyE74W8g1Ggt8abFEqzjRNK&#10;fqChh5KfB1DW6nqbtbzYTrLt01eHQm8SM5r5NFv0vlVXiqkJbGA8KkARV8E2XBs4HjYPz6BSRrbY&#10;BiYD35RgMR/czbC04cY7uu5zrSSEU4kGXM5dqXWqHHlMo9ARi/YZoscsa6y1jXiTcN/qSVE8aY8N&#10;S4PDjpaOqvP+4g1s4+n9PP6pnT7xNq7bj9U0+S9j7of96wuoTH3+N/9dv1nBfyyE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5N17GAAAA3QAAAA8AAAAAAAAA&#10;AAAAAAAAoQIAAGRycy9kb3ducmV2LnhtbFBLBQYAAAAABAAEAPkAAACUAwAAAAA=&#10;" strokeweight="1pt"/>
            <v:line id="Line 369" o:spid="_x0000_s139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0L74AAADdAAAADwAAAGRycy9kb3ducmV2LnhtbERPvQrCMBDeBd8hnOCmqYoi1SgiVNzE&#10;6uJ2NmdbbC6liVrf3giC2318v7dct6YST2pcaVnBaBiBIM6sLjlXcD4lgzkI55E1VpZJwZscrFfd&#10;zhJjbV98pGfqcxFC2MWooPC+jqV0WUEG3dDWxIG72cagD7DJpW7wFcJNJcdRNJMGSw4NBda0LSi7&#10;pw+j4H45T5PdYatPVbrR1zzxl+tNK9XvtZsFCE+t/4t/7r0O8yfR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cPQvvgAAAN0AAAAPAAAAAAAAAAAAAAAAAKEC&#10;AABkcnMvZG93bnJldi54bWxQSwUGAAAAAAQABAD5AAAAjAMAAAAA&#10;" strokeweight="2pt"/>
            <v:line id="Line 370" o:spid="_x0000_s139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MssMAAADdAAAADwAAAGRycy9kb3ducmV2LnhtbERPzWoCMRC+C32HMAVvNauF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nDLLDAAAA3QAAAA8AAAAAAAAAAAAA&#10;AAAAoQIAAGRycy9kb3ducmV2LnhtbFBLBQYAAAAABAAEAPkAAACRAwAAAAA=&#10;" strokeweight="1pt"/>
            <v:rect id="Rectangle 371" o:spid="_x0000_s139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stcEA&#10;AADdAAAADwAAAGRycy9kb3ducmV2LnhtbERPS2sCMRC+C/0PYYTeNPGBrFujLILQa1cFj8Nmurvt&#10;ZrJNUt3++0YQvM3H95zNbrCduJIPrWMNs6kCQVw503Kt4XQ8TDIQISIb7ByThj8KsNu+jDaYG3fj&#10;D7qWsRYphEOOGpoY+1zKUDVkMUxdT5y4T+ctxgR9LY3HWwq3nZwrtZIWW04NDfa0b6j6Ln+thqL4&#10;Gs4/5RoPQWbKr8zS1MVF69fxULyBiDTEp/jhfjdp/kIt4P5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iLLX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372" o:spid="_x0000_s139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0wcEA&#10;AADdAAAADwAAAGRycy9kb3ducmV2LnhtbERP32vCMBB+F/Y/hBP2polOpHZGKYKw11UFH4/m1nZr&#10;Ll2SafffG0Hw7T6+n7feDrYTF/KhdaxhNlUgiCtnWq41HA/7SQYiRGSDnWPS8E8BtpuX0Rpz4678&#10;SZcy1iKFcMhRQxNjn0sZqoYshqnriRP35bzFmKCvpfF4TeG2k3OlltJiy6mhwZ52DVU/5Z/VUBTf&#10;w+m3XOE+yEz5pVmYujhr/ToeincQkYb4FD/cHybNf1M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tMH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373" o:spid="_x0000_s139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RWsEA&#10;AADdAAAADwAAAGRycy9kb3ducmV2LnhtbERPS2sCMRC+F/wPYQRvNfFRsVujLILgtVsFj8Nmurt1&#10;M1mTqOu/b4RCb/PxPWe16W0rbuRD41jDZKxAEJfONFxpOHztXpcgQkQ22DomDQ8KsFkPXlaYGXfn&#10;T7oVsRIphEOGGuoYu0zKUNZkMYxdR5y4b+ctxgR9JY3Hewq3rZwqtZAWG04NNXa0rak8F1erIc9/&#10;+uOleMddkEvlF2Zuqvyk9WjY5x8gIvXxX/zn3ps0f6be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EVr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374" o:spid="_x0000_s139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PLcEA&#10;AADdAAAADwAAAGRycy9kb3ducmV2LnhtbERPS2vCQBC+C/0PyxS86W4fBI3ZSCgIvZpa6HHIjkls&#10;djbd3Wr8926h4G0+vucU28kO4kw+9I41PC0VCOLGmZ5bDYeP3WIFIkRkg4Nj0nClANvyYVZgbtyF&#10;93SuYytSCIccNXQxjrmUoenIYli6kThxR+ctxgR9K43HSwq3g3xWKpMWe04NHY701lHzXf9aDVV1&#10;mj5/6jXuglwpn5lX01ZfWs8fp2oDItIU7+J/97tJ819U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Vjy3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375" o:spid="_x0000_s140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qtsEA&#10;AADdAAAADwAAAGRycy9kb3ducmV2LnhtbERP32vCMBB+H+x/CCf4NhM3Udc1lTIQfLVT2OPR3Npq&#10;c+mSTOt/bwaDvd3H9/PyzWh7cSEfOsca5jMFgrh2puNGw+Fj+7QGESKywd4xabhRgE3x+JBjZtyV&#10;93SpYiNSCIcMNbQxDpmUoW7JYpi5gThxX85bjAn6RhqP1xRue/ms1FJa7Dg1tDjQe0v1ufqxGsry&#10;NB6/q1fcBrlWfmkWpik/tZ5OxvINRKQx/ov/3DuT5r+oFf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Krb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376" o:spid="_x0000_s140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xMQA&#10;AADdAAAADwAAAGRycy9kb3ducmV2LnhtbESPT2/CMAzF70h8h8iTdoNkf4RYIaBqEtKuKyDtaDWm&#10;LTROSTLovv18mLSbrff83s/r7eh7daOYusAWnuYGFHEdXMeNhcN+N1uCShnZYR+YLPxQgu1mOllj&#10;4cKdP+lW5UZJCKcCLbQ5D4XWqW7JY5qHgVi0U4ges6yx0S7iXcJ9r5+NWWiPHUtDiwO9t1Rfqm9v&#10;oSzP4/FaveEu6aWJC/fqmvLL2seHsVyByjTmf/Pf9YcT/Bcj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vsT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377" o:spid="_x0000_s140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bX8EA&#10;AADdAAAADwAAAGRycy9kb3ducmV2LnhtbERP32vCMBB+H/g/hBP2NpPpEO2aShEEX+0m+Hg0Z9ut&#10;udQkavffm8Fgb/fx/bx8M9pe3MiHzrGG15kCQVw703Gj4fNj97ICESKywd4xafihAJti8pRjZtyd&#10;D3SrYiNSCIcMNbQxDpmUoW7JYpi5gThxZ+ctxgR9I43Hewq3vZwrtZQWO04NLQ60ban+rq5WQ1l+&#10;jcdLtcZdkCvll+bNNOVJ6+fpWL6DiDTGf/Gfe2/S/IV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G1/BAAAA3QAAAA8AAAAAAAAAAAAAAAAAmAIAAGRycy9kb3du&#10;cmV2LnhtbFBLBQYAAAAABAAEAPUAAACGAwAAAAA=&#10;" filled="f" stroked="f" strokeweight=".25pt">
              <v:textbox inset="1pt,1pt,1pt,1pt">
                <w:txbxContent>
                  <w:p w:rsidR="00045CE2" w:rsidRPr="00220264" w:rsidRDefault="00045CE2" w:rsidP="008715C1">
                    <w:pPr>
                      <w:jc w:val="center"/>
                    </w:pPr>
                  </w:p>
                </w:txbxContent>
              </v:textbox>
            </v:rect>
            <v:rect id="Rectangle 378" o:spid="_x0000_s140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kH8MA&#10;AADdAAAADwAAAGRycy9kb3ducmV2LnhtbESPQWvCQBCF7wX/wzKCt7qxFtHoKqEgeDVtocchOybR&#10;7GzcXTX++86h0NsM781732x2g+vUnUJsPRuYTTNQxJW3LdcGvj73r0tQMSFb7DyTgSdF2G1HLxvM&#10;rX/wke5lqpWEcMzRQJNSn2sdq4YcxqnviUU7+eAwyRpqbQM+JNx1+i3LFtphy9LQYE8fDVWX8uYM&#10;FMV5+L6WK9xHvczCwr7buvgxZjIeijWoREP6N/9dH6zgz2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kH8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твердые сорта пшеницы, необходимые для приготовления макарон, нужно было импортировать из регионов Сицилии и Апульи, поэтому цена на макароны делала их доступными только для богатых людей. Производство макарон на продажу восходит к средневековью. Существуют документальные доказательства, подтверждающие, что уже в 16 веке массовые производители макарон активно использовали винтовой пресс для производства макарон.</w:t>
      </w:r>
    </w:p>
    <w:p w:rsidR="00045CE2" w:rsidRDefault="00045CE2" w:rsidP="00B53B42">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bCs/>
          <w:snapToGrid w:val="0"/>
          <w:sz w:val="24"/>
          <w:szCs w:val="24"/>
          <w:lang w:eastAsia="ru-RU"/>
        </w:rPr>
        <w:t>XVII век</w:t>
      </w:r>
      <w:r>
        <w:rPr>
          <w:rFonts w:ascii="Times New Roman" w:hAnsi="Times New Roman"/>
          <w:bCs/>
          <w:snapToGrid w:val="0"/>
          <w:sz w:val="24"/>
          <w:szCs w:val="24"/>
          <w:lang w:eastAsia="ru-RU"/>
        </w:rPr>
        <w:t xml:space="preserve"> </w:t>
      </w:r>
      <w:r w:rsidRPr="005530AD">
        <w:rPr>
          <w:rFonts w:ascii="Times New Roman" w:hAnsi="Times New Roman"/>
          <w:snapToGrid w:val="0"/>
          <w:sz w:val="24"/>
          <w:szCs w:val="24"/>
          <w:lang w:eastAsia="ru-RU"/>
        </w:rPr>
        <w:t>Наконец-то макароны стали ежедневной пищей южных итальянцев. Появились условия для распространения твердых сортов пшеницы - основа для дешевого производства макарон, доступных бедным слоям общества.</w:t>
      </w:r>
      <w:r w:rsidRPr="005530AD">
        <w:rPr>
          <w:rFonts w:ascii="Times New Roman" w:hAnsi="Times New Roman"/>
          <w:snapToGrid w:val="0"/>
          <w:sz w:val="24"/>
          <w:szCs w:val="24"/>
          <w:lang w:eastAsia="ru-RU"/>
        </w:rPr>
        <w:br/>
      </w:r>
      <w:r>
        <w:rPr>
          <w:rFonts w:ascii="Times New Roman" w:hAnsi="Times New Roman"/>
          <w:bCs/>
          <w:snapToGrid w:val="0"/>
          <w:sz w:val="24"/>
          <w:szCs w:val="24"/>
          <w:lang w:eastAsia="ru-RU"/>
        </w:rPr>
        <w:t>XVIII век.</w:t>
      </w:r>
      <w:r w:rsidRPr="005530AD">
        <w:rPr>
          <w:rFonts w:ascii="Times New Roman" w:hAnsi="Times New Roman"/>
          <w:snapToGrid w:val="0"/>
          <w:sz w:val="24"/>
          <w:szCs w:val="24"/>
          <w:lang w:eastAsia="ru-RU"/>
        </w:rPr>
        <w:t>К 1770 году в английском языке появилось слово "macaroni". В Англии слово "макарони" означало совершенство и элегантность. Фраза "that's macaroni" означала что-то особенно хорошее. Также в XVIII веке Екатерина Медичи представила макароны во Франции, и уже тогда они стали набирать популярность во всем мире.</w:t>
      </w:r>
    </w:p>
    <w:p w:rsidR="00045CE2" w:rsidRDefault="00045CE2" w:rsidP="00B53B42">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bCs/>
          <w:snapToGrid w:val="0"/>
          <w:sz w:val="24"/>
          <w:szCs w:val="24"/>
          <w:lang w:eastAsia="ru-RU"/>
        </w:rPr>
        <w:t xml:space="preserve">XIX век  </w:t>
      </w:r>
      <w:r w:rsidRPr="005530AD">
        <w:rPr>
          <w:rFonts w:ascii="Times New Roman" w:hAnsi="Times New Roman"/>
          <w:snapToGrid w:val="0"/>
          <w:sz w:val="24"/>
          <w:szCs w:val="24"/>
          <w:lang w:eastAsia="ru-RU"/>
        </w:rPr>
        <w:t>Появилась самая первая компания, производящая макароны 'Il Pastifico Buitoni', основанная в 1827 году женщиной по имени Giulia Buitoni. Эта компания до сих пор существует и сегодня, и является одной из крупнейших производителей макарон в мире.</w:t>
      </w:r>
    </w:p>
    <w:p w:rsidR="00045CE2" w:rsidRPr="005530AD" w:rsidRDefault="00045CE2" w:rsidP="00B53B42">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bCs/>
          <w:snapToGrid w:val="0"/>
          <w:sz w:val="24"/>
          <w:szCs w:val="24"/>
          <w:lang w:eastAsia="ru-RU"/>
        </w:rPr>
        <w:t>XX </w:t>
      </w:r>
      <w:r w:rsidRPr="005530AD">
        <w:rPr>
          <w:rFonts w:ascii="Times New Roman" w:hAnsi="Times New Roman"/>
          <w:snapToGrid w:val="0"/>
          <w:sz w:val="24"/>
          <w:szCs w:val="24"/>
          <w:lang w:eastAsia="ru-RU"/>
        </w:rPr>
        <w:t>Производство макарон сегодня очень продвинулось. Когда было открыто электричество в 1900-х, жизнь стала намного проще для макаронной индустрии. Были изобретены машины для смешивания теста и для электрического высушивания макарон, весь процесс приговления макарон полностью автоматизирован.</w:t>
      </w:r>
      <w:r>
        <w:rPr>
          <w:rFonts w:ascii="Times New Roman" w:hAnsi="Times New Roman"/>
          <w:snapToGrid w:val="0"/>
          <w:sz w:val="24"/>
          <w:szCs w:val="24"/>
          <w:lang w:eastAsia="ru-RU"/>
        </w:rPr>
        <w:t xml:space="preserve"> </w:t>
      </w:r>
    </w:p>
    <w:p w:rsidR="00045CE2" w:rsidRDefault="00045CE2" w:rsidP="005530AD">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Блок-схема</w:t>
      </w:r>
      <w:r w:rsidRPr="005530AD">
        <w:rPr>
          <w:rFonts w:ascii="Times New Roman" w:hAnsi="Times New Roman"/>
          <w:snapToGrid w:val="0"/>
          <w:sz w:val="24"/>
          <w:szCs w:val="24"/>
          <w:lang w:eastAsia="ru-RU"/>
        </w:rPr>
        <w:t xml:space="preserve"> </w:t>
      </w:r>
      <w:r>
        <w:rPr>
          <w:rFonts w:ascii="Times New Roman" w:hAnsi="Times New Roman"/>
          <w:snapToGrid w:val="0"/>
          <w:sz w:val="24"/>
          <w:szCs w:val="24"/>
          <w:lang w:eastAsia="ru-RU"/>
        </w:rPr>
        <w:t>технологического</w:t>
      </w:r>
      <w:r w:rsidRPr="005530AD">
        <w:rPr>
          <w:rFonts w:ascii="Times New Roman" w:hAnsi="Times New Roman"/>
          <w:snapToGrid w:val="0"/>
          <w:sz w:val="24"/>
          <w:szCs w:val="24"/>
          <w:lang w:eastAsia="ru-RU"/>
        </w:rPr>
        <w:t xml:space="preserve"> цикл</w:t>
      </w:r>
      <w:r>
        <w:rPr>
          <w:rFonts w:ascii="Times New Roman" w:hAnsi="Times New Roman"/>
          <w:snapToGrid w:val="0"/>
          <w:sz w:val="24"/>
          <w:szCs w:val="24"/>
          <w:lang w:eastAsia="ru-RU"/>
        </w:rPr>
        <w:t>а</w:t>
      </w:r>
      <w:r w:rsidRPr="005530AD">
        <w:rPr>
          <w:rFonts w:ascii="Times New Roman" w:hAnsi="Times New Roman"/>
          <w:snapToGrid w:val="0"/>
          <w:sz w:val="24"/>
          <w:szCs w:val="24"/>
          <w:lang w:eastAsia="ru-RU"/>
        </w:rPr>
        <w:t xml:space="preserve"> </w:t>
      </w:r>
      <w:r>
        <w:rPr>
          <w:rFonts w:ascii="Times New Roman" w:hAnsi="Times New Roman"/>
          <w:snapToGrid w:val="0"/>
          <w:sz w:val="24"/>
          <w:szCs w:val="24"/>
          <w:lang w:eastAsia="ru-RU"/>
        </w:rPr>
        <w:t xml:space="preserve">рассматриваемого предприятия по </w:t>
      </w:r>
      <w:r w:rsidRPr="005530AD">
        <w:rPr>
          <w:rFonts w:ascii="Times New Roman" w:hAnsi="Times New Roman"/>
          <w:snapToGrid w:val="0"/>
          <w:sz w:val="24"/>
          <w:szCs w:val="24"/>
          <w:lang w:eastAsia="ru-RU"/>
        </w:rPr>
        <w:t>производств</w:t>
      </w:r>
      <w:r>
        <w:rPr>
          <w:rFonts w:ascii="Times New Roman" w:hAnsi="Times New Roman"/>
          <w:snapToGrid w:val="0"/>
          <w:sz w:val="24"/>
          <w:szCs w:val="24"/>
          <w:lang w:eastAsia="ru-RU"/>
        </w:rPr>
        <w:t>у макаронных изделий указан в п</w:t>
      </w:r>
      <w:r w:rsidRPr="005530AD">
        <w:rPr>
          <w:rFonts w:ascii="Times New Roman" w:hAnsi="Times New Roman"/>
          <w:snapToGrid w:val="0"/>
          <w:sz w:val="24"/>
          <w:szCs w:val="24"/>
          <w:lang w:eastAsia="ru-RU"/>
        </w:rPr>
        <w:t>риложении</w:t>
      </w:r>
      <w:r>
        <w:rPr>
          <w:rFonts w:ascii="Times New Roman" w:hAnsi="Times New Roman"/>
          <w:snapToGrid w:val="0"/>
          <w:sz w:val="24"/>
          <w:szCs w:val="24"/>
          <w:lang w:eastAsia="ru-RU"/>
        </w:rPr>
        <w:t xml:space="preserve"> 1.</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2.1.Приемка и хранение сырья</w:t>
      </w:r>
    </w:p>
    <w:p w:rsidR="00045CE2"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Всё сырье, применяемое в хлебопекарном производстве, подразделяется</w:t>
      </w:r>
      <w:r>
        <w:rPr>
          <w:rFonts w:ascii="Times New Roman" w:hAnsi="Times New Roman"/>
          <w:snapToGrid w:val="0"/>
          <w:sz w:val="24"/>
          <w:szCs w:val="24"/>
          <w:lang w:eastAsia="ru-RU"/>
        </w:rPr>
        <w:t xml:space="preserve"> </w:t>
      </w:r>
      <w:r w:rsidRPr="005530AD">
        <w:rPr>
          <w:rFonts w:ascii="Times New Roman" w:hAnsi="Times New Roman"/>
          <w:snapToGrid w:val="0"/>
          <w:sz w:val="24"/>
          <w:szCs w:val="24"/>
          <w:lang w:eastAsia="ru-RU"/>
        </w:rPr>
        <w:t xml:space="preserve"> на основное и дополнительное. Основное сырьё является необходимой составной частью хлебобулочных </w:t>
      </w:r>
      <w:r>
        <w:rPr>
          <w:rFonts w:ascii="Times New Roman" w:hAnsi="Times New Roman"/>
          <w:snapToGrid w:val="0"/>
          <w:sz w:val="24"/>
          <w:szCs w:val="24"/>
          <w:lang w:eastAsia="ru-RU"/>
        </w:rPr>
        <w:t>изделий. К нему относятся: мука,</w:t>
      </w:r>
      <w:r w:rsidRPr="005530AD">
        <w:rPr>
          <w:rFonts w:ascii="Times New Roman" w:hAnsi="Times New Roman"/>
          <w:snapToGrid w:val="0"/>
          <w:sz w:val="24"/>
          <w:szCs w:val="24"/>
          <w:lang w:eastAsia="ru-RU"/>
        </w:rPr>
        <w:t xml:space="preserve"> соль и вода. Дополнительное сырьё, применяется по рецептуре</w:t>
      </w:r>
      <w:r>
        <w:rPr>
          <w:rFonts w:ascii="Times New Roman" w:hAnsi="Times New Roman"/>
          <w:snapToGrid w:val="0"/>
          <w:sz w:val="24"/>
          <w:szCs w:val="24"/>
          <w:lang w:eastAsia="ru-RU"/>
        </w:rPr>
        <w:t>. Д</w:t>
      </w:r>
      <w:r w:rsidRPr="005530AD">
        <w:rPr>
          <w:rFonts w:ascii="Times New Roman" w:hAnsi="Times New Roman"/>
          <w:snapToGrid w:val="0"/>
          <w:sz w:val="24"/>
          <w:szCs w:val="24"/>
          <w:lang w:eastAsia="ru-RU"/>
        </w:rPr>
        <w:t>ля повышения пищевой ценности, обеспечения специфических и физико-химических показателей качества хлебобулочных изделий. Для выработки хлеба высшего сорта согласно рецептуре ис</w:t>
      </w:r>
      <w:r>
        <w:rPr>
          <w:rFonts w:ascii="Times New Roman" w:hAnsi="Times New Roman"/>
          <w:snapToGrid w:val="0"/>
          <w:sz w:val="24"/>
          <w:szCs w:val="24"/>
          <w:lang w:eastAsia="ru-RU"/>
        </w:rPr>
        <w:t>пользуются следующие виды сырья рассматриваемые ниже.</w:t>
      </w:r>
    </w:p>
    <w:p w:rsidR="00045CE2"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2.1.1 Приемка и хранение муки</w:t>
      </w:r>
    </w:p>
    <w:p w:rsidR="00045CE2" w:rsidRDefault="00045CE2" w:rsidP="003D22BA">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Основным сырьем  приготовления хлеба высшего сорта является мука</w:t>
      </w:r>
      <w:r>
        <w:rPr>
          <w:rFonts w:ascii="Times New Roman" w:hAnsi="Times New Roman"/>
          <w:snapToGrid w:val="0"/>
          <w:sz w:val="24"/>
          <w:szCs w:val="24"/>
          <w:lang w:eastAsia="ru-RU"/>
        </w:rPr>
        <w:t xml:space="preserve"> </w:t>
      </w:r>
      <w:r w:rsidRPr="005530AD">
        <w:rPr>
          <w:rFonts w:ascii="Times New Roman" w:hAnsi="Times New Roman"/>
          <w:snapToGrid w:val="0"/>
          <w:sz w:val="24"/>
          <w:szCs w:val="24"/>
          <w:lang w:eastAsia="ru-RU"/>
        </w:rPr>
        <w:t>пшеничная хлебопекарная  высшего сорта по ГОСТ Р 52189-03. После договоренности с поставщиками  муку на хлебозавод доставляют и хранят бестарным способом (основной запас), либо в мешках (запас на одни сутки работы предприятия). Доставляют автомуковозами.</w:t>
      </w:r>
      <w:r>
        <w:rPr>
          <w:rFonts w:ascii="Times New Roman" w:hAnsi="Times New Roman"/>
          <w:snapToGrid w:val="0"/>
          <w:sz w:val="24"/>
          <w:szCs w:val="24"/>
          <w:lang w:eastAsia="ru-RU"/>
        </w:rPr>
        <w:t xml:space="preserve"> </w:t>
      </w:r>
      <w:r w:rsidRPr="005530AD">
        <w:rPr>
          <w:rFonts w:ascii="Times New Roman" w:hAnsi="Times New Roman"/>
          <w:snapToGrid w:val="0"/>
          <w:sz w:val="24"/>
          <w:szCs w:val="24"/>
          <w:lang w:eastAsia="ru-RU"/>
        </w:rPr>
        <w:t xml:space="preserve">Размещают на складе </w:t>
      </w:r>
      <w:r>
        <w:rPr>
          <w:noProof/>
          <w:lang w:eastAsia="ru-RU"/>
        </w:rPr>
        <w:pict>
          <v:group id="Группа 1311" o:spid="_x0000_s1404" style="position:absolute;left:0;text-align:left;margin-left:42.45pt;margin-top:22.05pt;width:518.8pt;height:802.3pt;z-index:251642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">
            <v:rect id="Rectangle 380" o:spid="_x0000_s140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aLcIA&#10;AADdAAAADwAAAGRycy9kb3ducmV2LnhtbERPzYrCMBC+C75DGGFvmqqw2K5RqiB4Erf6AEMz2xab&#10;SW1i2/XpzcKCt/n4fme9HUwtOmpdZVnBfBaBIM6trrhQcL0cpisQziNrrC2Tgl9ysN2MR2tMtO35&#10;m7rMFyKEsEtQQel9k0jp8pIMupltiAP3Y1uDPsC2kLrFPoSbWi6i6FMarDg0lNjQvqT8lj2Mgpsf&#10;ulNaZM9DfN3F+XmX9o97qtTHZEi/QHga/Fv87z7qMH85X8D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VotwgAAAN0AAAAPAAAAAAAAAAAAAAAAAJgCAABkcnMvZG93&#10;bnJldi54bWxQSwUGAAAAAAQABAD1AAAAhwMAAAAA&#10;" filled="f" strokeweight="2pt"/>
            <v:line id="Line 381" o:spid="_x0000_s140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ZHr4AAADdAAAADwAAAGRycy9kb3ducmV2LnhtbERPvQrCMBDeBd8hnOCmqYo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N1kevgAAAN0AAAAPAAAAAAAAAAAAAAAAAKEC&#10;AABkcnMvZG93bnJldi54bWxQSwUGAAAAAAQABAD5AAAAjAMAAAAA&#10;" strokeweight="2pt"/>
            <v:line id="Line 382" o:spid="_x0000_s140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BasEAAADdAAAADwAAAGRycy9kb3ducmV2LnhtbERPS4vCMBC+C/6HMII3m/pEqlFE6LK3&#10;xerF27QZ22IzKU1Wu/9+Iwje5uN7znbfm0Y8qHO1ZQXTKAZBXFhdc6ngck4naxDOI2tsLJOCP3Kw&#10;3w0HW0y0ffKJHpkvRQhhl6CCyvs2kdIVFRl0kW2JA3eznUEfYFdK3eEzhJtGzuJ4JQ3WHBoqbOlY&#10;UXHPfo2C+/WyTL9+jvrcZAedl6m/5jet1HjUHzYgPPX+I367v3WYP58u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3sFqwQAAAN0AAAAPAAAAAAAAAAAAAAAA&#10;AKECAABkcnMvZG93bnJldi54bWxQSwUGAAAAAAQABAD5AAAAjwMAAAAA&#10;" strokeweight="2pt"/>
            <v:line id="Line 383" o:spid="_x0000_s140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k8b4AAADdAAAADwAAAGRycy9kb3ducmV2LnhtbERPvQrCMBDeBd8hnOCmqYo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kmTxvgAAAN0AAAAPAAAAAAAAAAAAAAAAAKEC&#10;AABkcnMvZG93bnJldi54bWxQSwUGAAAAAAQABAD5AAAAjAMAAAAA&#10;" strokeweight="2pt"/>
            <v:line id="Line 384" o:spid="_x0000_s140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6hr4AAADdAAAADwAAAGRycy9kb3ducmV2LnhtbERPvQrCMBDeBd8hnOCmqYo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PqGvgAAAN0AAAAPAAAAAAAAAAAAAAAAAKEC&#10;AABkcnMvZG93bnJldi54bWxQSwUGAAAAAAQABAD5AAAAjAMAAAAA&#10;" strokeweight="2pt"/>
            <v:line id="Line 385" o:spid="_x0000_s141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fHcEAAADdAAAADwAAAGRycy9kb3ducmV2LnhtbERPS4vCMBC+C/6HMII3m6r4oBpFhC57&#10;W6xevE2bsS02k9JktfvvN4LgbT6+52z3vWnEgzpXW1YwjWIQxIXVNZcKLud0sgbhPLLGxjIp+CMH&#10;+91wsMVE2yef6JH5UoQQdgkqqLxvEyldUZFBF9mWOHA32xn0AXal1B0+Q7hp5CyOl9JgzaGhwpaO&#10;FRX37NcouF8vi/Tr56jPTXbQeZn6a37TSo1H/WEDwlPvP+K3+1uH+fPpCl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DF8dwQAAAN0AAAAPAAAAAAAAAAAAAAAA&#10;AKECAABkcnMvZG93bnJldi54bWxQSwUGAAAAAAQABAD5AAAAjwMAAAAA&#10;" strokeweight="2pt"/>
            <v:line id="Line 386" o:spid="_x0000_s141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Lb8MAAADdAAAADwAAAGRycy9kb3ducmV2LnhtbESPQYvCQAyF7wv+hyGCt3Wq4iLVUUSo&#10;eFusXrzFTmyLnUzpjFr/vTks7C3hvbz3ZbXpXaOe1IXas4HJOAFFXHhbc2ngfMq+F6BCRLbYeCYD&#10;bwqwWQ++Vpha/+IjPfNYKgnhkKKBKsY21ToUFTkMY98Si3bzncMoa1dq2+FLwl2jp0nyox3WLA0V&#10;trSrqLjnD2fgfjnPs/3vzp6afGuvZRYv15s1ZjTst0tQkfr4b/67PljBn0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y2/DAAAA3QAAAA8AAAAAAAAAAAAA&#10;AAAAoQIAAGRycy9kb3ducmV2LnhtbFBLBQYAAAAABAAEAPkAAACRAwAAAAA=&#10;" strokeweight="2pt"/>
            <v:line id="Line 387" o:spid="_x0000_s141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u9MEAAADdAAAADwAAAGRycy9kb3ducmV2LnhtbERPTYvCMBC9C/6HMII3m6ooWo0iQpe9&#10;LVYv3qbN2BabSWmy2v33G0HwNo/3Odt9bxrxoM7VlhVMoxgEcWF1zaWCyzmdrEA4j6yxsUwK/sjB&#10;fjccbDHR9sknemS+FCGEXYIKKu/bREpXVGTQRbYlDtzNdgZ9gF0pdYfPEG4aOYvjpTRYc2iosKVj&#10;RcU9+zUK7tfLIv36Oepzkx10Xqb+mt+0UuNRf9iA8NT7j/jt/tZh/ny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3270wQAAAN0AAAAPAAAAAAAAAAAAAAAA&#10;AKECAABkcnMvZG93bnJldi54bWxQSwUGAAAAAAQABAD5AAAAjwMAAAAA&#10;" strokeweight="2pt"/>
            <v:line id="Line 388" o:spid="_x0000_s141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xrPsYAAADdAAAADwAAAGRycy9kb3ducmV2LnhtbESPQWsCMRCF74X+hzAFbzWrQmm3RilV&#10;oeKhaPsDxs24Wd1MliTqtr/eORR6m+G9ee+b6bz3rbpQTE1gA6NhAYq4Crbh2sD31+rxGVTKyBbb&#10;wGTghxLMZ/d3UyxtuPKWLrtcKwnhVKIBl3NXap0qRx7TMHTEoh1C9JhljbW2Ea8S7ls9Loon7bFh&#10;aXDY0buj6rQ7ewPruN+cRr+103tex2X7uXhJ/mjM4K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az7GAAAA3QAAAA8AAAAAAAAA&#10;AAAAAAAAoQIAAGRycy9kb3ducmV2LnhtbFBLBQYAAAAABAAEAPkAAACUAwAAAAA=&#10;" strokeweight="1pt"/>
            <v:line id="Line 389" o:spid="_x0000_s141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oT74AAADdAAAADwAAAGRycy9kb3ducmV2LnhtbERPvQrCMBDeBd8hnOCmqYoi1SgiVNzE&#10;6uJ2NmdbbC6liVrf3giC2318v7dct6YST2pcaVnBaBiBIM6sLjlXcD4lgzkI55E1VpZJwZscrFfd&#10;zhJjbV98pGfqcxFC2MWooPC+jqV0WUEG3dDWxIG72cagD7DJpW7wFcJNJcdRNJMGSw4NBda0LSi7&#10;pw+j4H45T5PdYatPVbrR1zzxl+tNK9XvtZsFCE+t/4t/7r0O8yfj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ahPvgAAAN0AAAAPAAAAAAAAAAAAAAAAAKEC&#10;AABkcnMvZG93bnJldi54bWxQSwUGAAAAAAQABAD5AAAAjAMAAAAA&#10;" strokeweight="2pt"/>
            <v:line id="Line 390" o:spid="_x0000_s141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Q0sMAAADdAAAADwAAAGRycy9kb3ducmV2LnhtbERPzWoCMRC+C75DGMGbZl2htFujFK2g&#10;9FC6+gDjZrrZupksSarbPn1TELzNx/c7i1VvW3EhHxrHCmbTDARx5XTDtYLjYTt5BBEissbWMSn4&#10;oQCr5XCwwEK7K3/QpYy1SCEcClRgYuwKKUNlyGKYuo44cZ/OW4wJ+lpqj9cUbluZZ9mDtNhwajDY&#10;0dpQdS6/rYK9P72dZ7+1kSfe+9f2ffMU7JdS41H/8gwiUh/v4pt7p9P8eZ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UNLDAAAA3QAAAA8AAAAAAAAAAAAA&#10;AAAAoQIAAGRycy9kb3ducmV2LnhtbFBLBQYAAAAABAAEAPkAAACRAwAAAAA=&#10;" strokeweight="1pt"/>
            <v:rect id="Rectangle 391" o:spid="_x0000_s141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w1cIA&#10;AADdAAAADwAAAGRycy9kb3ducmV2LnhtbERPTWvDMAy9D/YfjAa7rc7SUbKsbgmDQK9NW+hRxFqS&#10;LZYz202yf18PCr3p8T613s6mFyM531lW8LpIQBDXVnfcKDgeypcMhA/IGnvLpOCPPGw3jw9rzLWd&#10;eE9jFRoRQ9jnqKANYcil9HVLBv3CDsSR+7LOYIjQNVI7nGK46WWaJCtpsOPY0OJAny3VP9XFKCiK&#10;7/n0W71j6WWWuJV+001xVur5aS4+QASaw118c+90nL9M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3DV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392" o:spid="_x0000_s141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oocIA&#10;AADdAAAADwAAAGRycy9kb3ducmV2LnhtbERPTWvDMAy9D/YfjAa7rc66ELKsbgmFwq7NWuhRxFqS&#10;LZZT20vSf18XBr3p8T612symFyM531lW8LpIQBDXVnfcKDh87V5yED4ga+wtk4ILedisHx9WWGg7&#10;8Z7GKjQihrAvUEEbwlBI6euWDPqFHYgj922dwRCha6R2OMVw08tlkmTSYMexocWBti3Vv9WfUVCW&#10;P/PxXL3jzss8cZlOdVOelHp+mssPEIHmcBf/uz91nP+2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h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393" o:spid="_x0000_s141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OsIA&#10;AADdAAAADwAAAGRycy9kb3ducmV2LnhtbERPTWvCQBC9C/6HZQredFNtQ5q6SigIXk0Vehyy0yRt&#10;djbubpP4791Cobd5vM/Z7ifTiYGcby0reFwlIIgrq1uuFZzfD8sMhA/IGjvLpOBGHva7+WyLubYj&#10;n2goQy1iCPscFTQh9LmUvmrIoF/Znjhyn9YZDBG6WmqHYww3nVwnSSoNthwbGuzpraHqu/wxCori&#10;a7pcyxc8eJklLtVPui4+lFo8TMUriEBT+Bf/uY86zt+sn+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06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394" o:spid="_x0000_s141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TTcIA&#10;AADdAAAADwAAAGRycy9kb3ducmV2LnhtbERPTWvDMAy9D/ofjAq9LU67EbK0bgmDwK7LVthRxGqS&#10;NpZT20vTfz8PBrvp8T61O8xmEBM531tWsE5SEMSN1T23Cj4/qscchA/IGgfLpOBOHg77xcMOC21v&#10;/E5THVoRQ9gXqKALYSyk9E1HBn1iR+LInawzGCJ0rdQObzHcDHKTppk02HNs6HCk146aS/1tFJTl&#10;eT5e6xesvMxTl+ln3ZZfSq2Wc7kFEWgO/+I/95uO8582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NNN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395" o:spid="_x0000_s142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21sIA&#10;AADdAAAADwAAAGRycy9kb3ducmV2LnhtbERPTWvCQBC9F/oflil4q5umxWrMJgRB8Nqo0OOQHZPY&#10;7Gzc3Wr677uFgrd5vM/Jy8kM4krO95YVvMwTEMSN1T23Cg777fMShA/IGgfLpOCHPJTF40OOmbY3&#10;/qBrHVoRQ9hnqKALYcyk9E1HBv3cjsSRO1lnMEToWqkd3mK4GWSaJAtpsOfY0OFIm46ar/rbKKiq&#10;83S81CvcerlM3EK/6bb6VGr2NFVrEIGmcBf/u3c6zn9N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HbW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396" o:spid="_x0000_s142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ipMMA&#10;AADdAAAADwAAAGRycy9kb3ducmV2LnhtbESPQWvCQBCF7wX/wzKCt7pRi2h0lSAIvZq20OOQHZNo&#10;djbubjX++86h0NsM781732z3g+vUnUJsPRuYTTNQxJW3LdcGPj+OrytQMSFb7DyTgSdF2O9GL1vM&#10;rX/wie5lqpWEcMzRQJNSn2sdq4YcxqnviUU7++AwyRpqbQM+JNx1ep5lS+2wZWlosKdDQ9W1/HEG&#10;iuIyfN3KNR6jXmVhad9sXXwbMxkPxQZUoiH9m/+u363gL+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Pip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397" o:spid="_x0000_s142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P8AA&#10;AADdAAAADwAAAGRycy9kb3ducmV2LnhtbERPS4vCMBC+C/6HMII3TX0g2jVKWRC8WhU8Ds1s291m&#10;UpOs1n9vBMHbfHzPWW8704gbOV9bVjAZJyCIC6trLhWcjrvREoQPyBoby6TgQR62m35vjam2dz7Q&#10;LQ+liCHsU1RQhdCmUvqiIoN+bFviyP1YZzBE6EqpHd5juGnkNEkW0mDNsaHClr4rKv7yf6Mgy367&#10;8zVf4c7LZeIWeq7L7KLUcNBlXyACdeEjfrv3Os6fTV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HP8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398" o:spid="_x0000_s142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4f8MA&#10;AADdAAAADwAAAGRycy9kb3ducmV2LnhtbESPQWvCQBCF7wX/wzKCt7qxFtHoKkEQvJq20OOQHZNo&#10;djbubjX++86h0NsM781732x2g+vUnUJsPRuYTTNQxJW3LdcGPj8Or0tQMSFb7DyTgSdF2G1HLxvM&#10;rX/wie5lqpWEcMzRQJNSn2sdq4YcxqnviUU7++AwyRpqbQM+JNx1+i3LFtphy9LQYE/7hqpr+eMM&#10;FMVl+LqVKzxEvczCwr7buvg2ZjIeijWoREP6N/9dH63gz+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x4f8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бестарного хранения муки. Хранение осуществляют в специальных емкостях – силосах (Силос для хранения муки марки ХЕ-160А). Запас муки каждого сорта должен соответствовать семисуточной потребности предприятия.Мука пшеничная – важнейший продукт переработки зерна, являющейся  главным ингридиетом в приготовлении хлеба высшего сорта</w:t>
      </w:r>
      <w:r>
        <w:rPr>
          <w:rFonts w:ascii="Times New Roman" w:hAnsi="Times New Roman"/>
          <w:snapToGrid w:val="0"/>
          <w:sz w:val="24"/>
          <w:szCs w:val="24"/>
          <w:lang w:eastAsia="ru-RU"/>
        </w:rPr>
        <w:t xml:space="preserve">. </w:t>
      </w:r>
      <w:r w:rsidRPr="005530AD">
        <w:rPr>
          <w:rFonts w:ascii="Times New Roman" w:hAnsi="Times New Roman"/>
          <w:snapToGrid w:val="0"/>
          <w:sz w:val="24"/>
          <w:szCs w:val="24"/>
          <w:lang w:eastAsia="ru-RU"/>
        </w:rPr>
        <w:t>В соответствии с требованиями СанПиН 2.3.4.545-96 муку хранят отдельно</w:t>
      </w:r>
      <w:r>
        <w:rPr>
          <w:rFonts w:ascii="Times New Roman" w:hAnsi="Times New Roman"/>
          <w:snapToGrid w:val="0"/>
          <w:sz w:val="24"/>
          <w:szCs w:val="24"/>
          <w:lang w:eastAsia="ru-RU"/>
        </w:rPr>
        <w:t xml:space="preserve"> </w:t>
      </w:r>
      <w:r w:rsidRPr="005530AD">
        <w:rPr>
          <w:rFonts w:ascii="Times New Roman" w:hAnsi="Times New Roman"/>
          <w:snapToGrid w:val="0"/>
          <w:sz w:val="24"/>
          <w:szCs w:val="24"/>
          <w:lang w:eastAsia="ru-RU"/>
        </w:rPr>
        <w:t>от всех видов сырья. Мучной склад должен быть сухим, чистым, отапливаемым, с хорошей вентиляцией; пол – плотным, без щелей, зацементированным или асфальтированным. Стены должены быть гладкими, побеленными или облицованными керамической плиткой. Хранение муки ведётся по ГОСТ 26791-89. Температуру в мучных складах следует поддерживать не ниже 8ºC .</w:t>
      </w:r>
    </w:p>
    <w:p w:rsidR="00045CE2" w:rsidRDefault="00045CE2" w:rsidP="00BB0687">
      <w:pPr>
        <w:spacing w:after="0" w:line="360" w:lineRule="auto"/>
        <w:ind w:left="-284" w:right="-143" w:firstLine="851"/>
        <w:jc w:val="both"/>
        <w:rPr>
          <w:rFonts w:ascii="Times New Roman" w:hAnsi="Times New Roman"/>
          <w:snapToGrid w:val="0"/>
          <w:sz w:val="24"/>
          <w:szCs w:val="24"/>
          <w:lang w:eastAsia="ru-RU"/>
        </w:rPr>
      </w:pPr>
      <w:r w:rsidRPr="00BB0687">
        <w:rPr>
          <w:rFonts w:ascii="Times New Roman" w:hAnsi="Times New Roman"/>
          <w:snapToGrid w:val="0"/>
          <w:sz w:val="24"/>
          <w:szCs w:val="24"/>
          <w:lang w:eastAsia="ru-RU"/>
        </w:rPr>
        <w:t xml:space="preserve">Мука поступает на фабрику и хранится бестарным способом </w:t>
      </w:r>
      <w:r>
        <w:rPr>
          <w:rFonts w:ascii="Times New Roman" w:hAnsi="Times New Roman"/>
          <w:snapToGrid w:val="0"/>
          <w:sz w:val="24"/>
          <w:szCs w:val="24"/>
          <w:lang w:eastAsia="ru-RU"/>
        </w:rPr>
        <w:t xml:space="preserve">в силосах марки ХЕ-160А </w:t>
      </w:r>
      <w:r w:rsidRPr="00831351">
        <w:rPr>
          <w:rFonts w:ascii="Times New Roman" w:hAnsi="Times New Roman"/>
          <w:snapToGrid w:val="0"/>
          <w:sz w:val="24"/>
          <w:szCs w:val="24"/>
          <w:lang w:eastAsia="ru-RU"/>
        </w:rPr>
        <w:t>показанный на рисунке 2</w:t>
      </w:r>
      <w:r>
        <w:rPr>
          <w:rFonts w:ascii="Times New Roman" w:hAnsi="Times New Roman"/>
          <w:snapToGrid w:val="0"/>
          <w:sz w:val="24"/>
          <w:szCs w:val="24"/>
          <w:lang w:eastAsia="ru-RU"/>
        </w:rPr>
        <w:t xml:space="preserve">, где он хранится </w:t>
      </w:r>
      <w:r w:rsidRPr="00BB0687">
        <w:rPr>
          <w:rFonts w:ascii="Times New Roman" w:hAnsi="Times New Roman"/>
          <w:snapToGrid w:val="0"/>
          <w:sz w:val="24"/>
          <w:szCs w:val="24"/>
          <w:lang w:eastAsia="ru-RU"/>
        </w:rPr>
        <w:t xml:space="preserve">до пуска в производство. </w:t>
      </w:r>
    </w:p>
    <w:p w:rsidR="00045CE2" w:rsidRPr="00BB0687" w:rsidRDefault="00045CE2" w:rsidP="00BB0687">
      <w:pPr>
        <w:spacing w:after="0" w:line="360" w:lineRule="auto"/>
        <w:ind w:left="-284" w:right="-143" w:firstLine="851"/>
        <w:jc w:val="both"/>
        <w:rPr>
          <w:rFonts w:ascii="Times New Roman" w:hAnsi="Times New Roman"/>
          <w:snapToGrid w:val="0"/>
          <w:sz w:val="24"/>
          <w:szCs w:val="24"/>
          <w:lang w:eastAsia="ru-RU"/>
        </w:rPr>
      </w:pPr>
    </w:p>
    <w:p w:rsidR="00045CE2" w:rsidRPr="00BB0687" w:rsidRDefault="00045CE2" w:rsidP="00A2038C">
      <w:pPr>
        <w:spacing w:after="0" w:line="360" w:lineRule="auto"/>
        <w:ind w:left="-284" w:right="-143" w:firstLine="851"/>
        <w:jc w:val="center"/>
        <w:rPr>
          <w:rFonts w:ascii="Times New Roman" w:hAnsi="Times New Roman"/>
          <w:snapToGrid w:val="0"/>
          <w:sz w:val="24"/>
          <w:szCs w:val="24"/>
          <w:lang w:eastAsia="ru-RU"/>
        </w:rPr>
      </w:pPr>
      <w:r w:rsidRPr="00257BB2">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4" o:spid="_x0000_i1025" type="#_x0000_t75" alt="http://komsomol.com.ua/assets/media/%D0%A1%D0%B8%D0%BB%D0%BE%D1%81_%D0%A5%D0%95-160%D0%90_(%D0%BD%D0%BE%D1%80%D0%BC%D0%B0%D0%BB%D1%8C)1_thumb.JPG" style="width:145.5pt;height:194.25pt;visibility:visible">
            <v:imagedata r:id="rId9" o:title="" croptop="2570f" cropbottom="6328f" cropright="1439f"/>
          </v:shape>
        </w:pict>
      </w:r>
    </w:p>
    <w:p w:rsidR="00045CE2" w:rsidRPr="00BB0687" w:rsidRDefault="00045CE2" w:rsidP="00B53B42">
      <w:pPr>
        <w:spacing w:after="0" w:line="360" w:lineRule="auto"/>
        <w:ind w:left="-284" w:right="-143" w:firstLine="851"/>
        <w:jc w:val="both"/>
        <w:rPr>
          <w:rFonts w:ascii="Times New Roman" w:hAnsi="Times New Roman"/>
          <w:snapToGrid w:val="0"/>
          <w:sz w:val="24"/>
          <w:szCs w:val="24"/>
          <w:lang w:eastAsia="ru-RU"/>
        </w:rPr>
      </w:pPr>
      <w:r w:rsidRPr="00BB0687">
        <w:rPr>
          <w:rFonts w:ascii="Times New Roman" w:hAnsi="Times New Roman"/>
          <w:snapToGrid w:val="0"/>
          <w:sz w:val="24"/>
          <w:szCs w:val="24"/>
          <w:lang w:eastAsia="ru-RU"/>
        </w:rPr>
        <w:t xml:space="preserve">Рисунок </w:t>
      </w:r>
      <w:r>
        <w:rPr>
          <w:rFonts w:ascii="Times New Roman" w:hAnsi="Times New Roman"/>
          <w:snapToGrid w:val="0"/>
          <w:sz w:val="24"/>
          <w:szCs w:val="24"/>
          <w:lang w:eastAsia="ru-RU"/>
        </w:rPr>
        <w:t>2</w:t>
      </w:r>
      <w:r w:rsidRPr="00BB0687">
        <w:rPr>
          <w:rFonts w:ascii="Times New Roman" w:hAnsi="Times New Roman"/>
          <w:snapToGrid w:val="0"/>
          <w:sz w:val="24"/>
          <w:szCs w:val="24"/>
          <w:lang w:eastAsia="ru-RU"/>
        </w:rPr>
        <w:t xml:space="preserve">. Силос для хранения муки </w:t>
      </w:r>
      <w:r w:rsidRPr="00BB0687">
        <w:rPr>
          <w:rFonts w:ascii="Times New Roman" w:hAnsi="Times New Roman"/>
          <w:snapToGrid w:val="0"/>
          <w:sz w:val="24"/>
          <w:szCs w:val="24"/>
          <w:lang w:val="en-US" w:eastAsia="ru-RU"/>
        </w:rPr>
        <w:t>XE</w:t>
      </w:r>
      <w:r w:rsidRPr="00BB0687">
        <w:rPr>
          <w:rFonts w:ascii="Times New Roman" w:hAnsi="Times New Roman"/>
          <w:snapToGrid w:val="0"/>
          <w:sz w:val="24"/>
          <w:szCs w:val="24"/>
          <w:lang w:eastAsia="ru-RU"/>
        </w:rPr>
        <w:t>-160А</w:t>
      </w:r>
    </w:p>
    <w:p w:rsidR="00045CE2" w:rsidRDefault="00045CE2" w:rsidP="00BB0687">
      <w:pPr>
        <w:spacing w:after="0" w:line="360" w:lineRule="auto"/>
        <w:ind w:left="-284" w:right="-143" w:firstLine="851"/>
        <w:jc w:val="both"/>
        <w:rPr>
          <w:rFonts w:ascii="Times New Roman" w:hAnsi="Times New Roman"/>
          <w:snapToGrid w:val="0"/>
          <w:sz w:val="24"/>
          <w:szCs w:val="24"/>
          <w:lang w:eastAsia="ru-RU"/>
        </w:rPr>
      </w:pPr>
    </w:p>
    <w:p w:rsidR="00045CE2" w:rsidRDefault="00045CE2" w:rsidP="00BB0687">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Характеристики данного силоса представлен в таблице .</w:t>
      </w:r>
    </w:p>
    <w:p w:rsidR="00045CE2" w:rsidRDefault="00045CE2" w:rsidP="00BB0687">
      <w:pPr>
        <w:spacing w:after="0" w:line="360" w:lineRule="auto"/>
        <w:ind w:left="-284" w:right="-143" w:firstLine="851"/>
        <w:jc w:val="both"/>
        <w:rPr>
          <w:rFonts w:ascii="Times New Roman" w:hAnsi="Times New Roman"/>
          <w:snapToGrid w:val="0"/>
          <w:sz w:val="24"/>
          <w:szCs w:val="24"/>
          <w:lang w:eastAsia="ru-RU"/>
        </w:rPr>
      </w:pPr>
    </w:p>
    <w:p w:rsidR="00045CE2" w:rsidRDefault="00045CE2" w:rsidP="00BB0687">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Таблица 2 Технические характеристика силоса марки </w:t>
      </w:r>
      <w:r w:rsidRPr="00BB0687">
        <w:rPr>
          <w:rFonts w:ascii="Times New Roman" w:hAnsi="Times New Roman"/>
          <w:snapToGrid w:val="0"/>
          <w:sz w:val="24"/>
          <w:szCs w:val="24"/>
          <w:lang w:val="en-US" w:eastAsia="ru-RU"/>
        </w:rPr>
        <w:t>XE</w:t>
      </w:r>
      <w:r w:rsidRPr="00BB0687">
        <w:rPr>
          <w:rFonts w:ascii="Times New Roman" w:hAnsi="Times New Roman"/>
          <w:snapToGrid w:val="0"/>
          <w:sz w:val="24"/>
          <w:szCs w:val="24"/>
          <w:lang w:eastAsia="ru-RU"/>
        </w:rPr>
        <w:t>-160А</w:t>
      </w:r>
    </w:p>
    <w:tbl>
      <w:tblPr>
        <w:tblW w:w="0" w:type="auto"/>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20"/>
        <w:gridCol w:w="2393"/>
        <w:gridCol w:w="2393"/>
      </w:tblGrid>
      <w:tr w:rsidR="00045CE2" w:rsidRPr="007E6563" w:rsidTr="00257BB2">
        <w:trPr>
          <w:jc w:val="center"/>
        </w:trPr>
        <w:tc>
          <w:tcPr>
            <w:tcW w:w="4220"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Геометрический объем силоса м3</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26</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52</w:t>
            </w:r>
          </w:p>
        </w:tc>
      </w:tr>
      <w:tr w:rsidR="00045CE2" w:rsidRPr="00D22399" w:rsidTr="00257BB2">
        <w:trPr>
          <w:jc w:val="center"/>
        </w:trPr>
        <w:tc>
          <w:tcPr>
            <w:tcW w:w="4220" w:type="dxa"/>
          </w:tcPr>
          <w:p w:rsidR="00045CE2" w:rsidRPr="00257BB2" w:rsidRDefault="00045CE2" w:rsidP="00257BB2">
            <w:pPr>
              <w:spacing w:after="0" w:line="360" w:lineRule="auto"/>
              <w:ind w:right="-143"/>
              <w:jc w:val="center"/>
              <w:rPr>
                <w:rFonts w:ascii="Times New Roman" w:hAnsi="Times New Roman"/>
                <w:snapToGrid w:val="0"/>
                <w:sz w:val="24"/>
                <w:szCs w:val="24"/>
                <w:vertAlign w:val="superscript"/>
                <w:lang w:eastAsia="ru-RU"/>
              </w:rPr>
            </w:pPr>
            <w:r w:rsidRPr="00257BB2">
              <w:rPr>
                <w:rFonts w:ascii="Times New Roman" w:hAnsi="Times New Roman"/>
                <w:snapToGrid w:val="0"/>
                <w:sz w:val="24"/>
                <w:szCs w:val="24"/>
                <w:lang w:eastAsia="ru-RU"/>
              </w:rPr>
              <w:t>Рабочий объем,м</w:t>
            </w:r>
            <w:r w:rsidRPr="00257BB2">
              <w:rPr>
                <w:rFonts w:ascii="Times New Roman" w:hAnsi="Times New Roman"/>
                <w:snapToGrid w:val="0"/>
                <w:sz w:val="24"/>
                <w:szCs w:val="24"/>
                <w:vertAlign w:val="superscript"/>
                <w:lang w:eastAsia="ru-RU"/>
              </w:rPr>
              <w:t>3</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24,75</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50,7</w:t>
            </w:r>
          </w:p>
        </w:tc>
      </w:tr>
      <w:tr w:rsidR="00045CE2" w:rsidRPr="00D22399" w:rsidTr="00257BB2">
        <w:trPr>
          <w:jc w:val="center"/>
        </w:trPr>
        <w:tc>
          <w:tcPr>
            <w:tcW w:w="4220"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Внутренний диаметр мм</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2492</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2492</w:t>
            </w:r>
          </w:p>
        </w:tc>
      </w:tr>
      <w:tr w:rsidR="00045CE2" w:rsidRPr="00D22399" w:rsidTr="00257BB2">
        <w:trPr>
          <w:jc w:val="center"/>
        </w:trPr>
        <w:tc>
          <w:tcPr>
            <w:tcW w:w="4220"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Габаритные размеры,высота,мм</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5675</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12180</w:t>
            </w:r>
          </w:p>
        </w:tc>
      </w:tr>
      <w:tr w:rsidR="00045CE2" w:rsidRPr="00D22399" w:rsidTr="00257BB2">
        <w:trPr>
          <w:jc w:val="center"/>
        </w:trPr>
        <w:tc>
          <w:tcPr>
            <w:tcW w:w="4220"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Размеры выходного отверствия,мм</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1000</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1000</w:t>
            </w:r>
          </w:p>
        </w:tc>
      </w:tr>
      <w:tr w:rsidR="00045CE2" w:rsidRPr="00D22399" w:rsidTr="00257BB2">
        <w:trPr>
          <w:jc w:val="center"/>
        </w:trPr>
        <w:tc>
          <w:tcPr>
            <w:tcW w:w="4220"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Диаметр,мм</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2652</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2652</w:t>
            </w:r>
          </w:p>
        </w:tc>
      </w:tr>
      <w:tr w:rsidR="00045CE2" w:rsidRPr="00D22399" w:rsidTr="00257BB2">
        <w:trPr>
          <w:jc w:val="center"/>
        </w:trPr>
        <w:tc>
          <w:tcPr>
            <w:tcW w:w="4220"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Масса,кг не более</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1740</w:t>
            </w:r>
          </w:p>
        </w:tc>
        <w:tc>
          <w:tcPr>
            <w:tcW w:w="2393" w:type="dxa"/>
          </w:tcPr>
          <w:p w:rsidR="00045CE2" w:rsidRPr="00257BB2" w:rsidRDefault="00045CE2" w:rsidP="00257BB2">
            <w:pPr>
              <w:spacing w:after="0" w:line="360" w:lineRule="auto"/>
              <w:ind w:right="-143"/>
              <w:jc w:val="center"/>
              <w:rPr>
                <w:rFonts w:ascii="Times New Roman" w:hAnsi="Times New Roman"/>
                <w:snapToGrid w:val="0"/>
                <w:sz w:val="24"/>
                <w:szCs w:val="24"/>
                <w:lang w:eastAsia="ru-RU"/>
              </w:rPr>
            </w:pPr>
            <w:r w:rsidRPr="00257BB2">
              <w:rPr>
                <w:rFonts w:ascii="Times New Roman" w:hAnsi="Times New Roman"/>
                <w:snapToGrid w:val="0"/>
                <w:sz w:val="24"/>
                <w:szCs w:val="24"/>
                <w:lang w:eastAsia="ru-RU"/>
              </w:rPr>
              <w:t>3000</w:t>
            </w:r>
          </w:p>
        </w:tc>
      </w:tr>
    </w:tbl>
    <w:p w:rsidR="00045CE2" w:rsidRDefault="00045CE2" w:rsidP="00BB0687">
      <w:pPr>
        <w:spacing w:after="0" w:line="360" w:lineRule="auto"/>
        <w:ind w:left="-284" w:right="-143" w:firstLine="851"/>
        <w:jc w:val="both"/>
        <w:rPr>
          <w:rFonts w:ascii="Times New Roman" w:hAnsi="Times New Roman"/>
          <w:snapToGrid w:val="0"/>
          <w:sz w:val="24"/>
          <w:szCs w:val="24"/>
          <w:lang w:eastAsia="ru-RU"/>
        </w:rPr>
      </w:pPr>
    </w:p>
    <w:p w:rsidR="00045CE2" w:rsidRPr="00BB0687" w:rsidRDefault="00045CE2" w:rsidP="00BB0687">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331" o:spid="_x0000_s1424" style="position:absolute;left:0;text-align:left;margin-left:42.45pt;margin-top:22.05pt;width:518.8pt;height:802.3pt;z-index:251643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">
            <v:rect id="Rectangle 400" o:spid="_x0000_s142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GTcEA&#10;AADdAAAADwAAAGRycy9kb3ducmV2LnhtbERPzYrCMBC+C75DmAVvmq6CrF2jVEHwJFp9gKGZbYvN&#10;pDaxrT69EYS9zcf3O8t1byrRUuNKywq+JxEI4szqknMFl/Nu/APCeWSNlWVS8CAH69VwsMRY245P&#10;1KY+FyGEXYwKCu/rWEqXFWTQTWxNHLg/2xj0ATa51A12IdxUchpFc2mw5NBQYE3bgrJrejcKrr5v&#10;D0mePneLy2aRHTdJd78lSo2++uQXhKfe/4s/7r0O82ezKby/C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8Bk3BAAAA3QAAAA8AAAAAAAAAAAAAAAAAmAIAAGRycy9kb3du&#10;cmV2LnhtbFBLBQYAAAAABAAEAPUAAACGAwAAAAA=&#10;" filled="f" strokeweight="2pt"/>
            <v:line id="Line 401" o:spid="_x0000_s142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FfsIAAADdAAAADwAAAGRycy9kb3ducmV2LnhtbERPTYvCMBC9C/6HMII3TXeLIt1GEaHL&#10;3hZrL97GZmxLm0lpslr//UYQvM3jfU66G00nbjS4xrKCj2UEgri0uuFKQXHKFhsQziNr7CyTggc5&#10;2G2nkxQTbe98pFvuKxFC2CWooPa+T6R0ZU0G3dL2xIG72sGgD3CopB7wHsJNJz+jaC0NNhwaauzp&#10;UFPZ5n9GQXsuVtn370GfunyvL1Xmz5erVmo+G/dfIDyN/i1+uX90mB/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IFfsIAAADdAAAADwAAAAAAAAAAAAAA&#10;AAChAgAAZHJzL2Rvd25yZXYueG1sUEsFBgAAAAAEAAQA+QAAAJADAAAAAA==&#10;" strokeweight="2pt"/>
            <v:line id="Line 402" o:spid="_x0000_s142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dCsMAAADdAAAADwAAAGRycy9kb3ducmV2LnhtbERPTWvCQBC9C/0PyxS86aZaS0ldQxAi&#10;vUmTXHIbs2MSzM6G7Krpv3cLBW/zeJ+zTSbTixuNrrOs4G0ZgSCure64UVAW2eIThPPIGnvLpOCX&#10;HCS7l9kWY23v/EO33DcihLCLUUHr/RBL6eqWDLqlHYgDd7ajQR/g2Eg94j2Em16uouhDGuw4NLQ4&#10;0L6l+pJfjYJLVW6yw3Gviz5P9anJfHU6a6Xmr1P6BcLT5J/if/e3DvPX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nQrDAAAA3QAAAA8AAAAAAAAAAAAA&#10;AAAAoQIAAGRycy9kb3ducmV2LnhtbFBLBQYAAAAABAAEAPkAAACRAwAAAAA=&#10;" strokeweight="2pt"/>
            <v:line id="Line 403" o:spid="_x0000_s142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4kb4AAADdAAAADwAAAGRycy9kb3ducmV2LnhtbERPvQrCMBDeBd8hnOCmqYoi1SgiVNzE&#10;6uJ2NmdbbC6liVrf3giC2318v7dct6YST2pcaVnBaBiBIM6sLjlXcD4lgzkI55E1VpZJwZscrFfd&#10;zhJjbV98pGfqcxFC2MWooPC+jqV0WUEG3dDWxIG72cagD7DJpW7wFcJNJcdRNJMGSw4NBda0LSi7&#10;pw+j4H45T5PdYatPVbrR1zzxl+tNK9XvtZsFCE+t/4t/7r0O8y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JziRvgAAAN0AAAAPAAAAAAAAAAAAAAAAAKEC&#10;AABkcnMvZG93bnJldi54bWxQSwUGAAAAAAQABAD5AAAAjAMAAAAA&#10;" strokeweight="2pt"/>
            <v:line id="Line 404" o:spid="_x0000_s142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m5r4AAADdAAAADwAAAGRycy9kb3ducmV2LnhtbERPvQrCMBDeBd8hnOCmqYoi1SgiVNzE&#10;6uJ2NmdbbC6liVrf3giC2318v7dct6YST2pcaVnBaBiBIM6sLjlXcD4lgzkI55E1VpZJwZscrFfd&#10;zhJjbV98pGfqcxFC2MWooPC+jqV0WUEG3dDWxIG72cagD7DJpW7wFcJNJcdRNJMGSw4NBda0LSi7&#10;pw+j4H45T5PdYatPVbrR1zzxl+tNK9XvtZsFCE+t/4t/7r0O8y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9abmvgAAAN0AAAAPAAAAAAAAAAAAAAAAAKEC&#10;AABkcnMvZG93bnJldi54bWxQSwUGAAAAAAQABAD5AAAAjAMAAAAA&#10;" strokeweight="2pt"/>
            <v:line id="Line 405" o:spid="_x0000_s143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kDfcMAAADdAAAADwAAAGRycy9kb3ducmV2LnhtbERPTWvCQBC9C/0PyxS86aZKbUldQxAi&#10;vUmTXHIbs2MSzM6G7Krpv3cLBW/zeJ+zTSbTixuNrrOs4G0ZgSCure64UVAW2eIThPPIGnvLpOCX&#10;HCS7l9kWY23v/EO33DcihLCLUUHr/RBL6eqWDLqlHYgDd7ajQR/g2Eg94j2Em16uomgjDXYcGloc&#10;aN9SfcmvRsGlKt+zw3Gviz5P9anJfHU6a6Xmr1P6BcLT5J/if/e3DvPX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5A33DAAAA3QAAAA8AAAAAAAAAAAAA&#10;AAAAoQIAAGRycy9kb3ducmV2LnhtbFBLBQYAAAAABAAEAPkAAACRAwAAAAA=&#10;" strokeweight="2pt"/>
            <v:line id="Line 406" o:spid="_x0000_s143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XD8MAAADdAAAADwAAAGRycy9kb3ducmV2LnhtbESPQYvCQAyF74L/YYjgTacqLlIdRYQu&#10;3harF2+xE9tiJ1M6s1r/vTks7C3hvbz3ZbPrXaOe1IXas4HZNAFFXHhbc2ngcs4mK1AhIltsPJOB&#10;NwXYbYeDDabWv/hEzzyWSkI4pGigirFNtQ5FRQ7D1LfEot195zDK2pXadviScNfoeZJ8aYc1S0OF&#10;LR0qKh75rzPwuF6W2ffPwZ6bfG9vZRavt7s1Zjzq92tQkfr4b/67PlrBXy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lw/DAAAA3QAAAA8AAAAAAAAAAAAA&#10;AAAAoQIAAGRycy9kb3ducmV2LnhtbFBLBQYAAAAABAAEAPkAAACRAwAAAAA=&#10;" strokeweight="2pt"/>
            <v:line id="Line 407" o:spid="_x0000_s143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ylMMAAADdAAAADwAAAGRycy9kb3ducmV2LnhtbERPTWvCQBC9C/0PyxS86aZKpU1dQxAi&#10;vUmTXHIbs2MSzM6G7Krpv3cLBW/zeJ+zTSbTixuNrrOs4G0ZgSCure64UVAW2eIDhPPIGnvLpOCX&#10;HCS7l9kWY23v/EO33DcihLCLUUHr/RBL6eqWDLqlHYgDd7ajQR/g2Eg94j2Em16uomgjDXYcGloc&#10;aN9SfcmvRsGlKt+zw3Gviz5P9anJfHU6a6Xmr1P6BcLT5J/if/e3DvPX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qMpTDAAAA3QAAAA8AAAAAAAAAAAAA&#10;AAAAoQIAAGRycy9kb3ducmV2LnhtbFBLBQYAAAAABAAEAPkAAACRAwAAAAA=&#10;" strokeweight="2pt"/>
            <v:line id="Line 408" o:spid="_x0000_s143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OnsYAAADdAAAADwAAAGRycy9kb3ducmV2LnhtbESPQU8CMRCF7yb+h2ZMvEkXMAYXCjGC&#10;icQDAfkBw3bcrmynm7bCyq9nDibeZvLevPfNbNH7Vp0opiawgeGgAEVcBdtwbWD/+fYwAZUyssU2&#10;MBn4pQSL+e3NDEsbzryl0y7XSkI4lWjA5dyVWqfKkcc0CB2xaF8hesyyxlrbiGcJ960eFcWT9tiw&#10;NDjs6NVRddz9eAPrePg4Di+10wdex1W7WT4n/23M/V3/MgWVqc//5r/rdyv440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jp7GAAAA3QAAAA8AAAAAAAAA&#10;AAAAAAAAoQIAAGRycy9kb3ducmV2LnhtbFBLBQYAAAAABAAEAPkAAACUAwAAAAA=&#10;" strokeweight="1pt"/>
            <v:line id="Line 409" o:spid="_x0000_s143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N78EAAADdAAAADwAAAGRycy9kb3ducmV2LnhtbERPS4vCMBC+C/6HMII3m/pEqlFE6LK3&#10;xerF27QZ22IzKU1Wu/9+Iwje5uN7znbfm0Y8qHO1ZQXTKAZBXFhdc6ngck4naxDOI2tsLJOCP3Kw&#10;3w0HW0y0ffKJHpkvRQhhl6CCyvs2kdIVFRl0kW2JA3eznUEfYFdK3eEzhJtGzuJ4JQ3WHBoqbOlY&#10;UXHPfo2C+/WyTL9+jvrcZAedl6m/5jet1HjUHzYgPPX+I367v3WYP19M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Gk3vwQAAAN0AAAAPAAAAAAAAAAAAAAAA&#10;AKECAABkcnMvZG93bnJldi54bWxQSwUGAAAAAAQABAD5AAAAjwMAAAAA&#10;" strokeweight="2pt"/>
            <v:line id="Line 410" o:spid="_x0000_s143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21csMAAADdAAAADwAAAGRycy9kb3ducmV2LnhtbERPzWoCMRC+F3yHMIK3mlVLsVujiFqo&#10;eBBtH2DcjJvVzWRJUl19elMo9DYf3+9MZq2txYV8qBwrGPQzEMSF0xWXCr6/Pp7HIEJE1lg7JgU3&#10;CjCbdp4mmGt35R1d9rEUKYRDjgpMjE0uZSgMWQx91xAn7ui8xZigL6X2eE3htpbDLHuVFitODQYb&#10;Whgqzvsfq2DtD5vz4F4aeeC1X9Xb5VuwJ6V63Xb+DiJSG//Ff+5PneaPX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NtXLDAAAA3QAAAA8AAAAAAAAAAAAA&#10;AAAAoQIAAGRycy9kb3ducmV2LnhtbFBLBQYAAAAABAAEAPkAAACRAwAAAAA=&#10;" strokeweight="1pt"/>
            <v:rect id="Rectangle 411" o:spid="_x0000_s143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VdcIA&#10;AADdAAAADwAAAGRycy9kb3ducmV2LnhtbERP32vCMBB+H+x/CDfY25pORbquUYog7HWdgo9Hc0u7&#10;NZeaRO3+eyMMfLuP7+dV68kO4kw+9I4VvGY5COLW6Z6Ngt3X9qUAESKyxsExKfijAOvV40OFpXYX&#10;/qRzE41IIRxKVNDFOJZShrYjiyFzI3Hivp23GBP0RmqPlxRuBznL86W02HNq6HCkTUftb3OyCur6&#10;Z9ofmzfcBlnkfqkX2tQHpZ6fpvodRKQp3sX/7g+d5s8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JV1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412" o:spid="_x0000_s143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NAcIA&#10;AADdAAAADwAAAGRycy9kb3ducmV2LnhtbERPTWvDMAy9D/YfjAa7Lc66ULKsbgmFQq9LV9hRxFqS&#10;NpYz202yf18XCrvp8T612symFyM531lW8JqkIIhrqztuFHwddi85CB+QNfaWScEfedisHx9WWGg7&#10;8SeNVWhEDGFfoII2hKGQ0tctGfSJHYgj92OdwRCha6R2OMVw08tFmi6lwY5jQ4sDbVuqz9XFKCjL&#10;03z8rd5x52WeuqXOdFN+K/X8NJcfIALN4V98d+91nP+W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Q0B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13" o:spid="_x0000_s143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omsAA&#10;AADdAAAADwAAAGRycy9kb3ducmV2LnhtbERPTYvCMBC9C/6HMMLeNNVV0WqUIgh7tSp4HJqx7W4z&#10;qUlWu/9+Iwje5vE+Z73tTCPu5HxtWcF4lIAgLqyuuVRwOu6HCxA+IGtsLJOCP/Kw3fR7a0y1ffCB&#10;7nkoRQxhn6KCKoQ2ldIXFRn0I9sSR+5qncEQoSuldviI4aaRkySZS4M1x4YKW9pVVPzkv0ZBln13&#10;51u+xL2Xi8TN9VSX2UWpj0GXrUAE6sJb/HJ/6Tj/czq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2om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414" o:spid="_x0000_s143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27cAA&#10;AADdAAAADwAAAGRycy9kb3ducmV2LnhtbERPTYvCMBC9C/sfwix403RVinaNUgTB61YFj0Mz21ab&#10;STeJ2v33RhC8zeN9znLdm1bcyPnGsoKvcQKCuLS64UrBYb8dzUH4gKyxtUwK/snDevUxWGKm7Z1/&#10;6FaESsQQ9hkqqEPoMil9WZNBP7YdceR+rTMYInSV1A7vMdy0cpIkqTTYcGyosaNNTeWluBoFeX7u&#10;j3/FArdezhOX6pmu8pNSw88+/wYRqA9v8cu903H+dJb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827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415" o:spid="_x0000_s144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TdsIA&#10;AADdAAAADwAAAGRycy9kb3ducmV2LnhtbERPTWvCQBC9F/wPywje6kYN0aauEgqC16YteByy0yQ1&#10;Oxt3t0n8991Cobd5vM/ZHyfTiYGcby0rWC0TEMSV1S3XCt7fTo87ED4ga+wsk4I7eTgeZg97zLUd&#10;+ZWGMtQihrDPUUETQp9L6auGDPql7Ykj92mdwRChq6V2OMZw08l1kmTSYMuxocGeXhqqruW3UVAU&#10;X9PHrXzCk5e7xGU61XVxUWoxn4pnEIGm8C/+c591nL9J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5N2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416" o:spid="_x0000_s144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BMMA&#10;AADdAAAADwAAAGRycy9kb3ducmV2LnhtbESPQWvCQBCF7wX/wzJCb3VjFdHoKkEQvJq20OOQHZNo&#10;djbubjX9986h0NsM781732x2g+vUnUJsPRuYTjJQxJW3LdcGPj8Ob0tQMSFb7DyTgV+KsNuOXjaY&#10;W//gE93LVCsJ4ZijgSalPtc6Vg05jBPfE4t29sFhkjXU2gZ8SLjr9HuWLbTDlqWhwZ72DVXX8scZ&#10;KIrL8HUrV3iIepmFhZ3buvg25nU8FGtQiYb0b/67PlrBn80F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wHB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17" o:spid="_x0000_s144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n8AA&#10;AADdAAAADwAAAGRycy9kb3ducmV2LnhtbERPS4vCMBC+C/6HMII3m/pAtGuUIgherSt4HJrZtrvN&#10;pCZR67/fLAh7m4/vOZtdb1rxIOcbywqmSQqCuLS64UrB5/kwWYHwAVlja5kUvMjDbjscbDDT9skn&#10;ehShEjGEfYYK6hC6TEpf1mTQJ7YjjtyXdQZDhK6S2uEzhptWztJ0KQ02HBtq7GhfU/lT3I2CPP/u&#10;L7dijQcvV6lb6oWu8qtS41Gff4AI1Id/8dt91HH+fLG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in8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418" o:spid="_x0000_s144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d38QA&#10;AADdAAAADwAAAGRycy9kb3ducmV2LnhtbESPQW/CMAyF75P4D5GRuI2UsSEoBFRNQuK6bpM4Wo1p&#10;C41TkgDdv58Pk3az9Z7f+7zZDa5Tdwqx9WxgNs1AEVfetlwb+PrcPy9BxYRssfNMBn4owm47etpg&#10;bv2DP+heplpJCMccDTQp9bnWsWrIYZz6nli0kw8Ok6yh1jbgQ8Jdp1+ybKEdtiwNDfb03lB1KW/O&#10;QFGch+9rucJ91MssLOyrrYujMZPxUKxBJRrSv/nv+mAFf/4m/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nd/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BB0687">
        <w:rPr>
          <w:rFonts w:ascii="Times New Roman" w:hAnsi="Times New Roman"/>
          <w:snapToGrid w:val="0"/>
          <w:sz w:val="24"/>
          <w:szCs w:val="24"/>
          <w:lang w:eastAsia="ru-RU"/>
        </w:rPr>
        <w:t>Оборудование складов муки предназначено для приемки, хранения и транспортирования ее внутри склада, а также подготовки к производству.</w:t>
      </w:r>
      <w:r w:rsidRPr="00E27E20">
        <w:rPr>
          <w:rFonts w:ascii="Times New Roman" w:hAnsi="Times New Roman"/>
          <w:snapToGrid w:val="0"/>
          <w:sz w:val="24"/>
          <w:szCs w:val="24"/>
          <w:lang w:eastAsia="ru-RU"/>
        </w:rPr>
        <w:t xml:space="preserve"> Схема склада бестарного хранения муки</w:t>
      </w:r>
      <w:r>
        <w:rPr>
          <w:rFonts w:ascii="Times New Roman" w:hAnsi="Times New Roman"/>
          <w:snapToGrid w:val="0"/>
          <w:sz w:val="24"/>
          <w:szCs w:val="24"/>
          <w:lang w:eastAsia="ru-RU"/>
        </w:rPr>
        <w:t xml:space="preserve"> представлена на рисунке 2.</w:t>
      </w:r>
    </w:p>
    <w:p w:rsidR="00045CE2" w:rsidRPr="00BB0687" w:rsidRDefault="00045CE2" w:rsidP="00A2038C">
      <w:pPr>
        <w:spacing w:after="0" w:line="360" w:lineRule="auto"/>
        <w:ind w:left="-284" w:right="-143" w:firstLine="851"/>
        <w:jc w:val="center"/>
        <w:rPr>
          <w:rFonts w:ascii="Times New Roman" w:hAnsi="Times New Roman"/>
          <w:iCs/>
          <w:snapToGrid w:val="0"/>
          <w:sz w:val="24"/>
          <w:szCs w:val="24"/>
          <w:lang w:eastAsia="ru-RU"/>
        </w:rPr>
      </w:pPr>
      <w:r w:rsidRPr="00257BB2">
        <w:rPr>
          <w:rFonts w:ascii="Times New Roman" w:hAnsi="Times New Roman"/>
          <w:noProof/>
          <w:sz w:val="24"/>
          <w:szCs w:val="24"/>
          <w:lang w:eastAsia="ru-RU"/>
        </w:rPr>
        <w:pict>
          <v:shape id="Picture 935" o:spid="_x0000_i1026" type="#_x0000_t75" alt="http://works.tarefer.ru/82/100339/pics/image002.gif" style="width:448.5pt;height:159pt;visibility:visible">
            <v:imagedata r:id="rId10" r:href="rId11"/>
          </v:shape>
        </w:pict>
      </w:r>
    </w:p>
    <w:p w:rsidR="00045CE2" w:rsidRPr="00BB0687" w:rsidRDefault="00045CE2" w:rsidP="00A2038C">
      <w:pPr>
        <w:spacing w:after="0" w:line="360" w:lineRule="auto"/>
        <w:ind w:left="-284" w:right="-143" w:firstLine="851"/>
        <w:jc w:val="center"/>
        <w:rPr>
          <w:rFonts w:ascii="Times New Roman" w:hAnsi="Times New Roman"/>
          <w:snapToGrid w:val="0"/>
          <w:sz w:val="24"/>
          <w:szCs w:val="24"/>
          <w:lang w:eastAsia="ru-RU"/>
        </w:rPr>
      </w:pPr>
    </w:p>
    <w:p w:rsidR="00045CE2" w:rsidRPr="00BB0687" w:rsidRDefault="00045CE2" w:rsidP="00D3794B">
      <w:pPr>
        <w:spacing w:after="0" w:line="360" w:lineRule="auto"/>
        <w:ind w:left="-284" w:right="-143" w:firstLine="851"/>
        <w:rPr>
          <w:rFonts w:ascii="Times New Roman" w:hAnsi="Times New Roman"/>
          <w:snapToGrid w:val="0"/>
          <w:sz w:val="24"/>
          <w:szCs w:val="24"/>
          <w:lang w:eastAsia="ru-RU"/>
        </w:rPr>
      </w:pPr>
      <w:r w:rsidRPr="00BB0687">
        <w:rPr>
          <w:rFonts w:ascii="Times New Roman" w:hAnsi="Times New Roman"/>
          <w:snapToGrid w:val="0"/>
          <w:sz w:val="24"/>
          <w:szCs w:val="24"/>
          <w:lang w:eastAsia="ru-RU"/>
        </w:rPr>
        <w:t>Рисунок 2 -  Схема склада бестарного хранения муки:</w:t>
      </w:r>
    </w:p>
    <w:p w:rsidR="00045CE2" w:rsidRPr="00BB0687" w:rsidRDefault="00045CE2" w:rsidP="00BB0687">
      <w:pPr>
        <w:spacing w:after="0" w:line="360" w:lineRule="auto"/>
        <w:ind w:left="-284" w:right="-143" w:firstLine="851"/>
        <w:jc w:val="both"/>
        <w:rPr>
          <w:rFonts w:ascii="Times New Roman" w:hAnsi="Times New Roman"/>
          <w:iCs/>
          <w:snapToGrid w:val="0"/>
          <w:sz w:val="24"/>
          <w:szCs w:val="24"/>
          <w:lang w:eastAsia="ru-RU"/>
        </w:rPr>
      </w:pPr>
      <w:r w:rsidRPr="00BB0687">
        <w:rPr>
          <w:rFonts w:ascii="Times New Roman" w:hAnsi="Times New Roman"/>
          <w:iCs/>
          <w:snapToGrid w:val="0"/>
          <w:sz w:val="24"/>
          <w:szCs w:val="24"/>
          <w:lang w:eastAsia="ru-RU"/>
        </w:rPr>
        <w:t>автомуковоз</w:t>
      </w:r>
      <w:r>
        <w:rPr>
          <w:rFonts w:ascii="Times New Roman" w:hAnsi="Times New Roman"/>
          <w:iCs/>
          <w:snapToGrid w:val="0"/>
          <w:sz w:val="24"/>
          <w:szCs w:val="24"/>
          <w:lang w:eastAsia="ru-RU"/>
        </w:rPr>
        <w:t xml:space="preserve"> – 1</w:t>
      </w:r>
      <w:r w:rsidRPr="00BB0687">
        <w:rPr>
          <w:rFonts w:ascii="Times New Roman" w:hAnsi="Times New Roman"/>
          <w:iCs/>
          <w:snapToGrid w:val="0"/>
          <w:sz w:val="24"/>
          <w:szCs w:val="24"/>
          <w:lang w:eastAsia="ru-RU"/>
        </w:rPr>
        <w:t>, щиток приемный</w:t>
      </w:r>
      <w:r>
        <w:rPr>
          <w:rFonts w:ascii="Times New Roman" w:hAnsi="Times New Roman"/>
          <w:iCs/>
          <w:snapToGrid w:val="0"/>
          <w:sz w:val="24"/>
          <w:szCs w:val="24"/>
          <w:lang w:eastAsia="ru-RU"/>
        </w:rPr>
        <w:t xml:space="preserve"> - 2</w:t>
      </w:r>
      <w:r w:rsidRPr="00BB0687">
        <w:rPr>
          <w:rFonts w:ascii="Times New Roman" w:hAnsi="Times New Roman"/>
          <w:iCs/>
          <w:snapToGrid w:val="0"/>
          <w:sz w:val="24"/>
          <w:szCs w:val="24"/>
          <w:lang w:eastAsia="ru-RU"/>
        </w:rPr>
        <w:t>, мукопровод</w:t>
      </w:r>
      <w:r w:rsidRPr="00D3794B">
        <w:rPr>
          <w:rFonts w:ascii="Times New Roman" w:hAnsi="Times New Roman"/>
          <w:iCs/>
          <w:snapToGrid w:val="0"/>
          <w:sz w:val="24"/>
          <w:szCs w:val="24"/>
          <w:lang w:eastAsia="ru-RU"/>
        </w:rPr>
        <w:t xml:space="preserve"> —</w:t>
      </w:r>
      <w:r>
        <w:rPr>
          <w:rFonts w:ascii="Times New Roman" w:hAnsi="Times New Roman"/>
          <w:iCs/>
          <w:snapToGrid w:val="0"/>
          <w:sz w:val="24"/>
          <w:szCs w:val="24"/>
          <w:lang w:eastAsia="ru-RU"/>
        </w:rPr>
        <w:t>3</w:t>
      </w:r>
      <w:r w:rsidRPr="00BB0687">
        <w:rPr>
          <w:rFonts w:ascii="Times New Roman" w:hAnsi="Times New Roman"/>
          <w:iCs/>
          <w:snapToGrid w:val="0"/>
          <w:sz w:val="24"/>
          <w:szCs w:val="24"/>
          <w:lang w:eastAsia="ru-RU"/>
        </w:rPr>
        <w:t>, переключатель</w:t>
      </w:r>
      <w:r>
        <w:rPr>
          <w:rFonts w:ascii="Times New Roman" w:hAnsi="Times New Roman"/>
          <w:iCs/>
          <w:snapToGrid w:val="0"/>
          <w:sz w:val="24"/>
          <w:szCs w:val="24"/>
          <w:lang w:eastAsia="ru-RU"/>
        </w:rPr>
        <w:t xml:space="preserve"> - 4, </w:t>
      </w:r>
      <w:r w:rsidRPr="00BB0687">
        <w:rPr>
          <w:rFonts w:ascii="Times New Roman" w:hAnsi="Times New Roman"/>
          <w:iCs/>
          <w:snapToGrid w:val="0"/>
          <w:sz w:val="24"/>
          <w:szCs w:val="24"/>
          <w:lang w:eastAsia="ru-RU"/>
        </w:rPr>
        <w:t>силос</w:t>
      </w:r>
      <w:r>
        <w:rPr>
          <w:rFonts w:ascii="Times New Roman" w:hAnsi="Times New Roman"/>
          <w:iCs/>
          <w:snapToGrid w:val="0"/>
          <w:sz w:val="24"/>
          <w:szCs w:val="24"/>
          <w:lang w:eastAsia="ru-RU"/>
        </w:rPr>
        <w:t xml:space="preserve"> - 5, </w:t>
      </w:r>
      <w:r w:rsidRPr="00BB0687">
        <w:rPr>
          <w:rFonts w:ascii="Times New Roman" w:hAnsi="Times New Roman"/>
          <w:iCs/>
          <w:snapToGrid w:val="0"/>
          <w:sz w:val="24"/>
          <w:szCs w:val="24"/>
          <w:lang w:eastAsia="ru-RU"/>
        </w:rPr>
        <w:t>дозатор шнековый</w:t>
      </w:r>
      <w:r>
        <w:rPr>
          <w:rFonts w:ascii="Times New Roman" w:hAnsi="Times New Roman"/>
          <w:iCs/>
          <w:snapToGrid w:val="0"/>
          <w:sz w:val="24"/>
          <w:szCs w:val="24"/>
          <w:lang w:eastAsia="ru-RU"/>
        </w:rPr>
        <w:t xml:space="preserve"> - 6, </w:t>
      </w:r>
      <w:r w:rsidRPr="00BB0687">
        <w:rPr>
          <w:rFonts w:ascii="Times New Roman" w:hAnsi="Times New Roman"/>
          <w:iCs/>
          <w:snapToGrid w:val="0"/>
          <w:sz w:val="24"/>
          <w:szCs w:val="24"/>
          <w:lang w:eastAsia="ru-RU"/>
        </w:rPr>
        <w:t>шнековый транспортер</w:t>
      </w:r>
      <w:r>
        <w:rPr>
          <w:rFonts w:ascii="Times New Roman" w:hAnsi="Times New Roman"/>
          <w:iCs/>
          <w:snapToGrid w:val="0"/>
          <w:sz w:val="24"/>
          <w:szCs w:val="24"/>
          <w:lang w:eastAsia="ru-RU"/>
        </w:rPr>
        <w:t xml:space="preserve"> - 7,</w:t>
      </w:r>
      <w:r w:rsidRPr="00BB0687">
        <w:rPr>
          <w:rFonts w:ascii="Times New Roman" w:hAnsi="Times New Roman"/>
          <w:iCs/>
          <w:snapToGrid w:val="0"/>
          <w:sz w:val="24"/>
          <w:szCs w:val="24"/>
          <w:lang w:eastAsia="ru-RU"/>
        </w:rPr>
        <w:t>электродвигатель</w:t>
      </w:r>
      <w:r>
        <w:rPr>
          <w:rFonts w:ascii="Times New Roman" w:hAnsi="Times New Roman"/>
          <w:iCs/>
          <w:snapToGrid w:val="0"/>
          <w:sz w:val="24"/>
          <w:szCs w:val="24"/>
          <w:lang w:eastAsia="ru-RU"/>
        </w:rPr>
        <w:t xml:space="preserve"> - 8, воздухо</w:t>
      </w:r>
      <w:r w:rsidRPr="00BB0687">
        <w:rPr>
          <w:rFonts w:ascii="Times New Roman" w:hAnsi="Times New Roman"/>
          <w:iCs/>
          <w:snapToGrid w:val="0"/>
          <w:sz w:val="24"/>
          <w:szCs w:val="24"/>
          <w:lang w:eastAsia="ru-RU"/>
        </w:rPr>
        <w:t>дувка</w:t>
      </w:r>
      <w:r>
        <w:rPr>
          <w:rFonts w:ascii="Times New Roman" w:hAnsi="Times New Roman"/>
          <w:iCs/>
          <w:snapToGrid w:val="0"/>
          <w:sz w:val="24"/>
          <w:szCs w:val="24"/>
          <w:lang w:eastAsia="ru-RU"/>
        </w:rPr>
        <w:t xml:space="preserve"> - 9, </w:t>
      </w:r>
      <w:r w:rsidRPr="00BB0687">
        <w:rPr>
          <w:rFonts w:ascii="Times New Roman" w:hAnsi="Times New Roman"/>
          <w:iCs/>
          <w:snapToGrid w:val="0"/>
          <w:sz w:val="24"/>
          <w:szCs w:val="24"/>
          <w:lang w:eastAsia="ru-RU"/>
        </w:rPr>
        <w:t>центробежное сито</w:t>
      </w:r>
      <w:r>
        <w:rPr>
          <w:rFonts w:ascii="Times New Roman" w:hAnsi="Times New Roman"/>
          <w:iCs/>
          <w:snapToGrid w:val="0"/>
          <w:sz w:val="24"/>
          <w:szCs w:val="24"/>
          <w:lang w:eastAsia="ru-RU"/>
        </w:rPr>
        <w:t xml:space="preserve"> - 10, </w:t>
      </w:r>
      <w:r w:rsidRPr="00BB0687">
        <w:rPr>
          <w:rFonts w:ascii="Times New Roman" w:hAnsi="Times New Roman"/>
          <w:iCs/>
          <w:snapToGrid w:val="0"/>
          <w:sz w:val="24"/>
          <w:szCs w:val="24"/>
          <w:lang w:eastAsia="ru-RU"/>
        </w:rPr>
        <w:t>фильтр воздуха</w:t>
      </w:r>
      <w:r>
        <w:rPr>
          <w:rFonts w:ascii="Times New Roman" w:hAnsi="Times New Roman"/>
          <w:iCs/>
          <w:snapToGrid w:val="0"/>
          <w:sz w:val="24"/>
          <w:szCs w:val="24"/>
          <w:lang w:eastAsia="ru-RU"/>
        </w:rPr>
        <w:t xml:space="preserve"> - 11, бункер над прессом – 12.</w:t>
      </w:r>
    </w:p>
    <w:p w:rsidR="00045CE2" w:rsidRDefault="00045CE2" w:rsidP="00BB0687">
      <w:pPr>
        <w:spacing w:after="0" w:line="360" w:lineRule="auto"/>
        <w:ind w:left="-284" w:right="-143" w:firstLine="851"/>
        <w:jc w:val="both"/>
        <w:rPr>
          <w:rFonts w:ascii="Times New Roman" w:hAnsi="Times New Roman"/>
          <w:snapToGrid w:val="0"/>
          <w:sz w:val="24"/>
          <w:szCs w:val="24"/>
          <w:lang w:eastAsia="ru-RU"/>
        </w:rPr>
      </w:pPr>
      <w:r w:rsidRPr="00BB0687">
        <w:rPr>
          <w:rFonts w:ascii="Times New Roman" w:hAnsi="Times New Roman"/>
          <w:snapToGrid w:val="0"/>
          <w:sz w:val="24"/>
          <w:szCs w:val="24"/>
          <w:lang w:eastAsia="ru-RU"/>
        </w:rPr>
        <w:t>Производство полностью механизировано. Мука подается в мучные силосы марки ХЕ-160</w:t>
      </w:r>
      <w:r>
        <w:rPr>
          <w:rFonts w:ascii="Times New Roman" w:hAnsi="Times New Roman"/>
          <w:snapToGrid w:val="0"/>
          <w:sz w:val="24"/>
          <w:szCs w:val="24"/>
          <w:lang w:eastAsia="ru-RU"/>
        </w:rPr>
        <w:t xml:space="preserve">а </w:t>
      </w:r>
      <w:r w:rsidRPr="00BB0687">
        <w:rPr>
          <w:rFonts w:ascii="Times New Roman" w:hAnsi="Times New Roman"/>
          <w:snapToGrid w:val="0"/>
          <w:sz w:val="24"/>
          <w:szCs w:val="24"/>
          <w:lang w:eastAsia="ru-RU"/>
        </w:rPr>
        <w:t xml:space="preserve"> вместимостью 500 тонн, из них попадает на шнек, которым она через центробежный просеиватель подае</w:t>
      </w:r>
      <w:r>
        <w:rPr>
          <w:rFonts w:ascii="Times New Roman" w:hAnsi="Times New Roman"/>
          <w:snapToGrid w:val="0"/>
          <w:sz w:val="24"/>
          <w:szCs w:val="24"/>
          <w:lang w:eastAsia="ru-RU"/>
        </w:rPr>
        <w:t xml:space="preserve">тся в мучной дозатор пресса. </w:t>
      </w:r>
    </w:p>
    <w:p w:rsidR="00045CE2" w:rsidRPr="005530AD" w:rsidRDefault="00045CE2" w:rsidP="005530AD">
      <w:pPr>
        <w:spacing w:after="0" w:line="360" w:lineRule="auto"/>
        <w:ind w:right="-143"/>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На данном этапе при приемке и хранении муки, на складе образуется мучная пыль и сточные воды.</w:t>
      </w:r>
    </w:p>
    <w:p w:rsidR="00045CE2"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i/>
          <w:snapToGrid w:val="0"/>
          <w:sz w:val="24"/>
          <w:szCs w:val="24"/>
          <w:lang w:eastAsia="ru-RU"/>
        </w:rPr>
      </w:pPr>
      <w:r>
        <w:rPr>
          <w:rFonts w:ascii="Times New Roman" w:hAnsi="Times New Roman"/>
          <w:snapToGrid w:val="0"/>
          <w:sz w:val="24"/>
          <w:szCs w:val="24"/>
          <w:lang w:eastAsia="ru-RU"/>
        </w:rPr>
        <w:t>2.1.2. Подготовка воды</w:t>
      </w:r>
    </w:p>
    <w:p w:rsidR="00045CE2" w:rsidRPr="005530AD" w:rsidRDefault="00045CE2" w:rsidP="005530AD">
      <w:pPr>
        <w:spacing w:after="0" w:line="360" w:lineRule="auto"/>
        <w:ind w:right="-143"/>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Вода питьевая по СанПиН 2.1.4.1074-01 не менее важным компонентом в приготовлении хлеба является питьевая вода. Вода питьевая должна быть безопасна в эпидемиологическом и радиационном отношении, безвредна по химическом составу, иметь благоприятные органолептические свойства быть физиологически полноценной по составу биогенных макро- и микроэлементов и соответствовать требованиям СанПиН 2.1.4.1074-01«Питьевая вода. Гигиенические требования к качеству воды централизованных систем питьевого водоснабжения.</w:t>
      </w:r>
    </w:p>
    <w:p w:rsidR="00045CE2" w:rsidRPr="005530AD" w:rsidRDefault="00045CE2" w:rsidP="005530AD">
      <w:pPr>
        <w:spacing w:after="0" w:line="360" w:lineRule="auto"/>
        <w:ind w:right="-143"/>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 </w:t>
      </w:r>
      <w:r>
        <w:rPr>
          <w:rFonts w:ascii="Times New Roman" w:hAnsi="Times New Roman"/>
          <w:snapToGrid w:val="0"/>
          <w:sz w:val="24"/>
          <w:szCs w:val="24"/>
          <w:lang w:eastAsia="ru-RU"/>
        </w:rPr>
        <w:t>«</w:t>
      </w:r>
      <w:r w:rsidRPr="005530AD">
        <w:rPr>
          <w:rFonts w:ascii="Times New Roman" w:hAnsi="Times New Roman"/>
          <w:snapToGrid w:val="0"/>
          <w:sz w:val="24"/>
          <w:szCs w:val="24"/>
          <w:lang w:eastAsia="ru-RU"/>
        </w:rPr>
        <w:t>Контроль качества». В резерве предприятия имеется скважина. </w:t>
      </w:r>
    </w:p>
    <w:p w:rsidR="00045CE2" w:rsidRPr="005530AD" w:rsidRDefault="00045CE2" w:rsidP="005530AD">
      <w:pPr>
        <w:spacing w:after="0" w:line="360" w:lineRule="auto"/>
        <w:ind w:right="-143"/>
        <w:jc w:val="both"/>
        <w:rPr>
          <w:rFonts w:ascii="Times New Roman" w:hAnsi="Times New Roman"/>
          <w:snapToGrid w:val="0"/>
          <w:sz w:val="24"/>
          <w:szCs w:val="24"/>
          <w:lang w:eastAsia="ru-RU"/>
        </w:rPr>
      </w:pPr>
      <w:r w:rsidRPr="005530AD">
        <w:rPr>
          <w:rFonts w:ascii="Times New Roman" w:hAnsi="Times New Roman"/>
          <w:bCs/>
          <w:snapToGrid w:val="0"/>
          <w:sz w:val="24"/>
          <w:szCs w:val="24"/>
          <w:lang w:eastAsia="ru-RU"/>
        </w:rPr>
        <w:t>Обустройство скважины</w:t>
      </w:r>
      <w:r w:rsidRPr="005530AD">
        <w:rPr>
          <w:rFonts w:ascii="Times New Roman" w:hAnsi="Times New Roman"/>
          <w:snapToGrid w:val="0"/>
          <w:sz w:val="24"/>
          <w:szCs w:val="24"/>
          <w:lang w:eastAsia="ru-RU"/>
        </w:rPr>
        <w:t>. В него входит:</w:t>
      </w:r>
    </w:p>
    <w:p w:rsidR="00045CE2" w:rsidRPr="005530AD" w:rsidRDefault="00045CE2" w:rsidP="005530AD">
      <w:pPr>
        <w:numPr>
          <w:ilvl w:val="0"/>
          <w:numId w:val="38"/>
        </w:num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Установка кессона</w:t>
      </w:r>
    </w:p>
    <w:p w:rsidR="00045CE2" w:rsidRPr="005530AD" w:rsidRDefault="00045CE2" w:rsidP="005530AD">
      <w:pPr>
        <w:numPr>
          <w:ilvl w:val="0"/>
          <w:numId w:val="38"/>
        </w:num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Спуск и монтаж насоса</w:t>
      </w:r>
    </w:p>
    <w:p w:rsidR="00045CE2" w:rsidRPr="005530AD" w:rsidRDefault="00045CE2" w:rsidP="005530AD">
      <w:pPr>
        <w:numPr>
          <w:ilvl w:val="0"/>
          <w:numId w:val="38"/>
        </w:num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Установка электрооборудования;</w:t>
      </w:r>
    </w:p>
    <w:p w:rsidR="00045CE2" w:rsidRPr="005530AD" w:rsidRDefault="00045CE2" w:rsidP="005530AD">
      <w:pPr>
        <w:numPr>
          <w:ilvl w:val="0"/>
          <w:numId w:val="38"/>
        </w:num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351" o:spid="_x0000_s1444" style="position:absolute;left:0;text-align:left;margin-left:43.15pt;margin-top:22.05pt;width:518.8pt;height:802.3pt;z-index:251644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">
            <v:rect id="Rectangle 420" o:spid="_x0000_s144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j7cQA&#10;AADdAAAADwAAAGRycy9kb3ducmV2LnhtbERPzWrCQBC+F3yHZQRvzaZKi6auEgWhp9LGPMCQHbPB&#10;7GzMrknap+8WCr3Nx/c72/1kWzFQ7xvHCp6SFARx5XTDtYLyfHpcg/ABWWPrmBR8kYf9bvawxUy7&#10;kT9pKEItYgj7DBWYELpMSl8ZsugT1xFH7uJ6iyHCvpa6xzGG21Yu0/RFWmw4Nhjs6GiouhZ3q+Aa&#10;puE9r4vv06Y8bKqPQz7eb7lSi/mUv4IINIV/8Z/7Tcf5q+c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4+3EAAAA3QAAAA8AAAAAAAAAAAAAAAAAmAIAAGRycy9k&#10;b3ducmV2LnhtbFBLBQYAAAAABAAEAPUAAACJAwAAAAA=&#10;" filled="f" strokeweight="2pt"/>
            <v:line id="Line 421" o:spid="_x0000_s144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g3r4AAADdAAAADwAAAGRycy9kb3ducmV2LnhtbERPvQrCMBDeBd8hnOCmqYo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XeDevgAAAN0AAAAPAAAAAAAAAAAAAAAAAKEC&#10;AABkcnMvZG93bnJldi54bWxQSwUGAAAAAAQABAD5AAAAjAMAAAAA&#10;" strokeweight="2pt"/>
            <v:line id="Line 422" o:spid="_x0000_s144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4qsEAAADdAAAADwAAAGRycy9kb3ducmV2LnhtbERPTYvCMBC9C/6HMII3TXV1WapRROji&#10;TWy9eBubsS02k9JErf/eCIK3ebzPWa47U4s7ta6yrGAyjkAQ51ZXXCg4ZsnoD4TzyBpry6TgSQ7W&#10;q35vibG2Dz7QPfWFCCHsYlRQet/EUrq8JINubBviwF1sa9AH2BZSt/gI4aaW0yj6lQYrDg0lNrQt&#10;Kb+mN6PgejrOk//9Vmd1utHnIvGn80UrNRx0mwUIT53/ij/unQ7zf+Y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tHiqwQAAAN0AAAAPAAAAAAAAAAAAAAAA&#10;AKECAABkcnMvZG93bnJldi54bWxQSwUGAAAAAAQABAD5AAAAjwMAAAAA&#10;" strokeweight="2pt"/>
            <v:line id="Line 423" o:spid="_x0000_s144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dMcIAAADdAAAADwAAAGRycy9kb3ducmV2LnhtbERPTWvCQBC9F/wPywi9NRst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jdMcIAAADdAAAADwAAAAAAAAAAAAAA&#10;AAChAgAAZHJzL2Rvd25yZXYueG1sUEsFBgAAAAAEAAQA+QAAAJADAAAAAA==&#10;" strokeweight="2pt"/>
            <v:line id="Line 424" o:spid="_x0000_s144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DRr4AAADdAAAADwAAAGRycy9kb3ducmV2LnhtbERPvQrCMBDeBd8hnOCmqYo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KkNGvgAAAN0AAAAPAAAAAAAAAAAAAAAAAKEC&#10;AABkcnMvZG93bnJldi54bWxQSwUGAAAAAAQABAD5AAAAjAMAAAAA&#10;" strokeweight="2pt"/>
            <v:line id="Line 425" o:spid="_x0000_s145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m3cMAAADdAAAADwAAAGRycy9kb3ducmV2LnhtbERPTWvCQBC9C/0PyxS86aYWbUldQxBS&#10;vJUmueQ2ZsckmJ0N2VXjv3cLBW/zeJ+zTSbTiyuNrrOs4G0ZgSCure64UVAW2eIThPPIGnvLpOBO&#10;DpLdy2yLsbY3/qVr7hsRQtjFqKD1foildHVLBt3SDsSBO9nRoA9wbKQe8RbCTS9XUbSRBjsODS0O&#10;tG+pPucXo+Bclevs+2eviz5P9bHJfHU8aaXmr1P6BcLT5J/if/dBh/nv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5t3DAAAA3QAAAA8AAAAAAAAAAAAA&#10;AAAAoQIAAGRycy9kb3ducmV2LnhtbFBLBQYAAAAABAAEAPkAAACRAwAAAAA=&#10;" strokeweight="2pt"/>
            <v:line id="Line 426" o:spid="_x0000_s145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r8MAAADdAAAADwAAAGRycy9kb3ducmV2LnhtbESPQYvCQAyF74L/YYjgTacq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cq/DAAAA3QAAAA8AAAAAAAAAAAAA&#10;AAAAoQIAAGRycy9kb3ducmV2LnhtbFBLBQYAAAAABAAEAPkAAACRAwAAAAA=&#10;" strokeweight="2pt"/>
            <v:line id="Line 427" o:spid="_x0000_s145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XXNMMAAADdAAAADwAAAGRycy9kb3ducmV2LnhtbERPTWvCQBC9C/0PyxS86aYWpU1dQxBS&#10;vJUmueQ2ZsckmJ0N2VXjv3cLBW/zeJ+zTSbTiyuNrrOs4G0ZgSCure64UVAW2eIDhPPIGnvLpOBO&#10;DpLdy2yLsbY3/qVr7hsRQtjFqKD1foildHVLBt3SDsSBO9nRoA9wbKQe8RbCTS9XUbSRBjsODS0O&#10;tG+pPucXo+Bclevs+2eviz5P9bHJfHU8aaXmr1P6BcLT5J/if/dBh/nv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1zTDAAAA3QAAAA8AAAAAAAAAAAAA&#10;AAAAoQIAAGRycy9kb3ducmV2LnhtbFBLBQYAAAAABAAEAPkAAACRAwAAAAA=&#10;" strokeweight="2pt"/>
            <v:line id="Line 428" o:spid="_x0000_s145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S/sYAAADdAAAADwAAAGRycy9kb3ducmV2LnhtbESPQWsCMRCF74X+hzCF3mpWBWm3RilV&#10;oeKhaPsDxs24Wd1MliTqtr/eORR6m+G9ee+b6bz3rbpQTE1gA8NBAYq4Crbh2sD31+rpGVTKyBbb&#10;wGTghxLMZ/d3UyxtuPKWLrtcKwnhVKIBl3NXap0qRx7TIHTEoh1C9JhljbW2Ea8S7ls9KoqJ9tiw&#10;NDjs6N1RddqdvYF13G9Ow9/a6T2v47L9XLwkfzTm8a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m0v7GAAAA3QAAAA8AAAAAAAAA&#10;AAAAAAAAoQIAAGRycy9kb3ducmV2LnhtbFBLBQYAAAAABAAEAPkAAACUAwAAAAA=&#10;" strokeweight="1pt"/>
            <v:line id="Line 429" o:spid="_x0000_s145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8Rj74AAADdAAAADwAAAGRycy9kb3ducmV2LnhtbERPvQrCMBDeBd8hnOCmqYoi1SgiVNzE&#10;6uJ2NmdbbC6liVrf3giC2318v7dct6YST2pcaVnBaBiBIM6sLjlXcD4lgzkI55E1VpZJwZscrFfd&#10;zhJjbV98pGfqcxFC2MWooPC+jqV0WUEG3dDWxIG72cagD7DJpW7wFcJNJcdRNJMGSw4NBda0LSi7&#10;pw+j4H45T5PdYatPVbrR1zzxl+tNK9XvtZsFCE+t/4t/7r0O8ye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rxGPvgAAAN0AAAAPAAAAAAAAAAAAAAAAAKEC&#10;AABkcnMvZG93bnJldi54bWxQSwUGAAAAAAQABAD5AAAAjAMAAAAA&#10;" strokeweight="2pt"/>
            <v:line id="Line 430" o:spid="_x0000_s145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pEsQAAADdAAAADwAAAGRycy9kb3ducmV2LnhtbERP22oCMRB9L/gPYYS+1awWpK5mF1EL&#10;lT4ULx8wbsbN6mayJKlu+/VNodC3OZzrLMretuJGPjSOFYxHGQjiyumGawXHw+vTC4gQkTW2jknB&#10;FwUoi8HDAnPt7ryj2z7WIoVwyFGBibHLpQyVIYth5DrixJ2dtxgT9LXUHu8p3LZykmVTabHh1GCw&#10;o5Wh6rr/tAq2/vR+HX/XRp546zftx3oW7EWpx2G/nIOI1Md/8Z/7Taf5z9M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OkSxAAAAN0AAAAPAAAAAAAAAAAA&#10;AAAAAKECAABkcnMvZG93bnJldi54bWxQSwUGAAAAAAQABAD5AAAAkgMAAAAA&#10;" strokeweight="1pt"/>
            <v:rect id="Rectangle 431" o:spid="_x0000_s145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JFcIA&#10;AADdAAAADwAAAGRycy9kb3ducmV2LnhtbERPTWvDMAy9D/ofjAq7LU7XEbK0bgmDwq7NVthRxGqS&#10;NpZT20uyf18PBrvp8T613c+mFyM531lWsEpSEMS11R03Cj4/Dk85CB+QNfaWScEPedjvFg9bLLSd&#10;+EhjFRoRQ9gXqKANYSik9HVLBn1iB+LIna0zGCJ0jdQOpxhuevmcppk02HFsaHGgt5bqa/VtFJTl&#10;ZT7dqlc8eJmnLtMvuim/lHpczuUGRKA5/Iv/3O86zl9n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ckV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432" o:spid="_x0000_s145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RYcAA&#10;AADdAAAADwAAAGRycy9kb3ducmV2LnhtbERPTYvCMBC9C/sfwix403RVinaNUgTB61YFj0Mz21ab&#10;STeJ2v33RhC8zeN9znLdm1bcyPnGsoKvcQKCuLS64UrBYb8dzUH4gKyxtUwK/snDevUxWGKm7Z1/&#10;6FaESsQQ9hkqqEPoMil9WZNBP7YdceR+rTMYInSV1A7vMdy0cpIkqTTYcGyosaNNTeWluBoFeX7u&#10;j3/FArdezhOX6pmu8pNSw88+/wYRqA9v8cu903H+N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RRY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33" o:spid="_x0000_s145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0+sEA&#10;AADdAAAADwAAAGRycy9kb3ducmV2LnhtbERPTWvCQBC9F/wPywi91U1tGzS6CUEQvDZV8DhkxyQ2&#10;Oxt3V43/vlso9DaP9znrYjS9uJHznWUFr7MEBHFtdceNgv3X9mUBwgdkjb1lUvAgD0U+eVpjpu2d&#10;P+lWhUbEEPYZKmhDGDIpfd2SQT+zA3HkTtYZDBG6RmqH9xhuejlPklQa7Dg2tDjQpqX6u7oaBWV5&#10;Hg+XaolbLxeJS/W7bsqjUs/TsVyBCDSGf/Gfe6fj/Lf0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9Pr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434" o:spid="_x0000_s145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qjcAA&#10;AADdAAAADwAAAGRycy9kb3ducmV2LnhtbERPS4vCMBC+L/gfwgh7W1MfFK1GKYLgdesKHodmbKvN&#10;pCZRu/9+Iwh7m4/vOatNb1rxIOcbywrGowQEcWl1w5WCn8Puaw7CB2SNrWVS8EseNuvBxwozbZ/8&#10;TY8iVCKGsM9QQR1Cl0npy5oM+pHtiCN3ts5giNBVUjt8xnDTykmSpNJgw7Ghxo62NZXX4m4U5Pml&#10;P96KBe68nCcu1TNd5SelPod9vgQRqA//4rd7r+P8aZ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pqj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435" o:spid="_x0000_s146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PFsEA&#10;AADdAAAADwAAAGRycy9kb3ducmV2LnhtbERPTWvCQBC9C/6HZQq96aatRBvdhFAQejUq9DhkxyRt&#10;djbubjX9911B8DaP9zmbYjS9uJDznWUFL/MEBHFtdceNgsN+O1uB8AFZY2+ZFPyRhyKfTjaYaXvl&#10;HV2q0IgYwj5DBW0IQyalr1sy6Od2II7cyTqDIULXSO3wGsNNL1+TJJUGO44NLQ700VL9U/0aBWX5&#10;PR7P1TtuvVwlLtUL3ZRfSj0/jeUaRKAxPMR396eO89/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Gzxb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436" o:spid="_x0000_s146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bZMQA&#10;AADdAAAADwAAAGRycy9kb3ducmV2LnhtbESPQWvCQBCF7wX/wzKCt7qxlqCpq4SC4NW0gschO03S&#10;Zmfj7qrx33cOhd5meG/e+2azG12vbhRi59nAYp6BIq697bgx8Pmxf16BignZYu+ZDDwowm47edpg&#10;Yf2dj3SrUqMkhGOBBtqUhkLrWLfkMM79QCzalw8Ok6yh0TbgXcJdr1+yLNcOO5aGFgd6b6n+qa7O&#10;QFl+j6dLtcZ91Kss5PbVNuXZmNl0LN9AJRrTv/nv+mAFf5k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W2T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37" o:spid="_x0000_s146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8IA&#10;AADdAAAADwAAAGRycy9kb3ducmV2LnhtbERPTWvDMAy9F/YfjAa9Nc66EdK0bgmDwK7LWthRxFqS&#10;LpYz203Tfz8PBr3p8T61O8xmEBM531tW8JSkIIgbq3tuFRw/qlUOwgdkjYNlUnAjD4f9w2KHhbZX&#10;fqepDq2IIewLVNCFMBZS+qYjgz6xI3HkvqwzGCJ0rdQOrzHcDHKdppk02HNs6HCk146a7/piFJTl&#10;eT791BusvMxTl+kX3ZafSi0f53ILItAc7uJ/95uO85+z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f7/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438" o:spid="_x0000_s146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Bv8QA&#10;AADdAAAADwAAAGRycy9kb3ducmV2LnhtbESPT2/CMAzF75P4DpGRuI0UmPhTCKiahLTruk3iaDWm&#10;LTROSTLovv18mLSbrff83s+7w+A6dacQW88GZtMMFHHlbcu1gc+P4/MaVEzIFjvPZOCHIhz2o6cd&#10;5tY/+J3uZaqVhHDM0UCTUp9rHauGHMap74lFO/vgMMkaam0DPiTcdXqeZUvtsGVpaLCn14aqa/nt&#10;DBTFZfi6lRs8Rr3OwtK+2Lo4GTMZD8UWVKIh/Zv/rt+s4C9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2wb/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Прокладка трубопровода до предприятия</w:t>
      </w:r>
    </w:p>
    <w:p w:rsidR="00045CE2" w:rsidRPr="005530AD" w:rsidRDefault="00045CE2" w:rsidP="005530AD">
      <w:pPr>
        <w:numPr>
          <w:ilvl w:val="0"/>
          <w:numId w:val="38"/>
        </w:num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Установка гидроаккумулятора, выход к системе холодной воды</w:t>
      </w:r>
    </w:p>
    <w:p w:rsidR="00045CE2" w:rsidRPr="003D22BA" w:rsidRDefault="00045CE2" w:rsidP="003D22BA">
      <w:pPr>
        <w:numPr>
          <w:ilvl w:val="0"/>
          <w:numId w:val="39"/>
        </w:numPr>
        <w:spacing w:after="0" w:line="360" w:lineRule="auto"/>
        <w:ind w:left="-284" w:right="-143" w:firstLine="851"/>
        <w:jc w:val="both"/>
        <w:rPr>
          <w:rFonts w:ascii="Times New Roman" w:hAnsi="Times New Roman"/>
          <w:snapToGrid w:val="0"/>
          <w:sz w:val="24"/>
          <w:szCs w:val="24"/>
          <w:lang w:eastAsia="ru-RU"/>
        </w:rPr>
      </w:pPr>
      <w:r w:rsidRPr="003D22BA">
        <w:rPr>
          <w:rFonts w:ascii="Times New Roman" w:hAnsi="Times New Roman"/>
          <w:bCs/>
          <w:snapToGrid w:val="0"/>
          <w:sz w:val="24"/>
          <w:szCs w:val="24"/>
          <w:lang w:eastAsia="ru-RU"/>
        </w:rPr>
        <w:t>Кессон</w:t>
      </w:r>
    </w:p>
    <w:p w:rsidR="00045CE2" w:rsidRPr="005530AD" w:rsidRDefault="00045CE2" w:rsidP="003D22BA">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Вокруг обсадной колонны на глубине 2 м удаляется грунт и осуществляется</w:t>
      </w:r>
      <w:r>
        <w:rPr>
          <w:rFonts w:ascii="Times New Roman" w:hAnsi="Times New Roman"/>
          <w:snapToGrid w:val="0"/>
          <w:sz w:val="24"/>
          <w:szCs w:val="24"/>
          <w:lang w:eastAsia="ru-RU"/>
        </w:rPr>
        <w:t xml:space="preserve"> </w:t>
      </w:r>
      <w:r w:rsidRPr="005530AD">
        <w:rPr>
          <w:rFonts w:ascii="Times New Roman" w:hAnsi="Times New Roman"/>
          <w:snapToGrid w:val="0"/>
          <w:sz w:val="24"/>
          <w:szCs w:val="24"/>
          <w:lang w:eastAsia="ru-RU"/>
        </w:rPr>
        <w:t xml:space="preserve">спуск кессона. Таким образом скважина оказывается внутри кессона, герметично к нему </w:t>
      </w:r>
      <w:r>
        <w:rPr>
          <w:rFonts w:ascii="Times New Roman" w:hAnsi="Times New Roman"/>
          <w:snapToGrid w:val="0"/>
          <w:sz w:val="24"/>
          <w:szCs w:val="24"/>
          <w:lang w:eastAsia="ru-RU"/>
        </w:rPr>
        <w:t>крепится и завершается оголовком.</w:t>
      </w:r>
      <w:hyperlink r:id="rId12" w:history="1">
        <w:r w:rsidRPr="003D22BA">
          <w:rPr>
            <w:rStyle w:val="Hyperlink"/>
            <w:rFonts w:ascii="Times New Roman" w:hAnsi="Times New Roman"/>
            <w:snapToGrid w:val="0"/>
            <w:color w:val="000000"/>
            <w:sz w:val="24"/>
            <w:szCs w:val="24"/>
            <w:u w:val="none"/>
            <w:lang w:eastAsia="ru-RU"/>
          </w:rPr>
          <w:t>Кессон</w:t>
        </w:r>
      </w:hyperlink>
      <w:r>
        <w:rPr>
          <w:rFonts w:ascii="Times New Roman" w:hAnsi="Times New Roman"/>
          <w:snapToGrid w:val="0"/>
          <w:sz w:val="24"/>
          <w:szCs w:val="24"/>
          <w:lang w:eastAsia="ru-RU"/>
        </w:rPr>
        <w:t xml:space="preserve"> </w:t>
      </w:r>
      <w:r w:rsidRPr="005530AD">
        <w:rPr>
          <w:rFonts w:ascii="Times New Roman" w:hAnsi="Times New Roman"/>
          <w:snapToGrid w:val="0"/>
          <w:sz w:val="24"/>
          <w:szCs w:val="24"/>
          <w:lang w:eastAsia="ru-RU"/>
        </w:rPr>
        <w:t xml:space="preserve">предназначен для предотвращения попадания грунтовых вод в скважину, а также для незамерзания ее устья. Он представляет собой отрезок трубы D=1м (толщина стенки 4 мм) высотой 2 м, крышка D=1м. Изнутри покрыт антикоррозийным составом, снаружи - гидроизоляцией. </w:t>
      </w:r>
    </w:p>
    <w:p w:rsidR="00045CE2" w:rsidRPr="005530AD" w:rsidRDefault="00045CE2" w:rsidP="003D22BA">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Возможно изготовление кессона по индивидуальному проекту. </w:t>
      </w:r>
      <w:r w:rsidRPr="005530AD">
        <w:rPr>
          <w:rFonts w:ascii="Times New Roman" w:hAnsi="Times New Roman"/>
          <w:snapToGrid w:val="0"/>
          <w:sz w:val="24"/>
          <w:szCs w:val="24"/>
          <w:lang w:eastAsia="ru-RU"/>
        </w:rPr>
        <w:br/>
        <w:t>Трубопровод, выходя из кессона, залегает на глубине 1,8 м, т.е. ниже зоны промерзания грунта.</w:t>
      </w:r>
    </w:p>
    <w:p w:rsidR="00045CE2" w:rsidRPr="003D22BA" w:rsidRDefault="00045CE2" w:rsidP="005530AD">
      <w:pPr>
        <w:numPr>
          <w:ilvl w:val="0"/>
          <w:numId w:val="40"/>
        </w:numPr>
        <w:spacing w:after="0" w:line="360" w:lineRule="auto"/>
        <w:ind w:left="-284" w:right="-143" w:firstLine="851"/>
        <w:jc w:val="both"/>
        <w:rPr>
          <w:rFonts w:ascii="Times New Roman" w:hAnsi="Times New Roman"/>
          <w:snapToGrid w:val="0"/>
          <w:sz w:val="24"/>
          <w:szCs w:val="24"/>
          <w:lang w:eastAsia="ru-RU"/>
        </w:rPr>
      </w:pPr>
      <w:r w:rsidRPr="003D22BA">
        <w:rPr>
          <w:rFonts w:ascii="Times New Roman" w:hAnsi="Times New Roman"/>
          <w:bCs/>
          <w:snapToGrid w:val="0"/>
          <w:sz w:val="24"/>
          <w:szCs w:val="24"/>
          <w:lang w:eastAsia="ru-RU"/>
        </w:rPr>
        <w:t>Насос для скважины</w:t>
      </w:r>
    </w:p>
    <w:p w:rsidR="00045CE2" w:rsidRPr="005530AD" w:rsidRDefault="00045CE2" w:rsidP="003D22BA">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Правильно подобранный </w:t>
      </w:r>
      <w:hyperlink r:id="rId13" w:history="1">
        <w:r w:rsidRPr="003264DD">
          <w:rPr>
            <w:rStyle w:val="Hyperlink"/>
            <w:rFonts w:ascii="Times New Roman" w:hAnsi="Times New Roman"/>
            <w:snapToGrid w:val="0"/>
            <w:color w:val="000000"/>
            <w:sz w:val="24"/>
            <w:szCs w:val="24"/>
            <w:u w:val="none"/>
            <w:lang w:eastAsia="ru-RU"/>
          </w:rPr>
          <w:t>насос</w:t>
        </w:r>
      </w:hyperlink>
      <w:r>
        <w:rPr>
          <w:rFonts w:ascii="Times New Roman" w:hAnsi="Times New Roman"/>
          <w:snapToGrid w:val="0"/>
          <w:color w:val="000000"/>
          <w:sz w:val="24"/>
          <w:szCs w:val="24"/>
          <w:lang w:eastAsia="ru-RU"/>
        </w:rPr>
        <w:t xml:space="preserve"> </w:t>
      </w:r>
      <w:r w:rsidRPr="005530AD">
        <w:rPr>
          <w:rFonts w:ascii="Times New Roman" w:hAnsi="Times New Roman"/>
          <w:snapToGrid w:val="0"/>
          <w:sz w:val="24"/>
          <w:szCs w:val="24"/>
          <w:lang w:eastAsia="ru-RU"/>
        </w:rPr>
        <w:t>обеспечивает долгосрочную и стабильную подачу воды из скважины. Предпочтение отдается насосам немецкой фирмы GRUNDFOS. К насосу монтируется кабель (водостойкий), пластиковая труба и страховочный трос, которые выводятся на устье скважины в кессон и крепятся на оголовке. Оголовок крепится герметичнок обсадной колонне.</w:t>
      </w:r>
    </w:p>
    <w:p w:rsidR="00045CE2" w:rsidRPr="003D22BA" w:rsidRDefault="00045CE2" w:rsidP="005530AD">
      <w:pPr>
        <w:numPr>
          <w:ilvl w:val="0"/>
          <w:numId w:val="41"/>
        </w:numPr>
        <w:spacing w:after="0" w:line="360" w:lineRule="auto"/>
        <w:ind w:left="-284" w:right="-143" w:firstLine="851"/>
        <w:jc w:val="both"/>
        <w:rPr>
          <w:rFonts w:ascii="Times New Roman" w:hAnsi="Times New Roman"/>
          <w:snapToGrid w:val="0"/>
          <w:sz w:val="24"/>
          <w:szCs w:val="24"/>
          <w:lang w:eastAsia="ru-RU"/>
        </w:rPr>
      </w:pPr>
      <w:r w:rsidRPr="003D22BA">
        <w:rPr>
          <w:rFonts w:ascii="Times New Roman" w:hAnsi="Times New Roman"/>
          <w:bCs/>
          <w:snapToGrid w:val="0"/>
          <w:sz w:val="24"/>
          <w:szCs w:val="24"/>
          <w:lang w:eastAsia="ru-RU"/>
        </w:rPr>
        <w:t>Труба. Кабель. Трос</w:t>
      </w:r>
    </w:p>
    <w:p w:rsidR="00045CE2" w:rsidRDefault="00045CE2" w:rsidP="003264D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Труба, кабель и трос подбираются соответс</w:t>
      </w:r>
      <w:r>
        <w:rPr>
          <w:rFonts w:ascii="Times New Roman" w:hAnsi="Times New Roman"/>
          <w:snapToGrid w:val="0"/>
          <w:sz w:val="24"/>
          <w:szCs w:val="24"/>
          <w:lang w:eastAsia="ru-RU"/>
        </w:rPr>
        <w:t xml:space="preserve">твенно исходя из данных насоса. </w:t>
      </w:r>
      <w:r w:rsidRPr="003D22BA">
        <w:rPr>
          <w:rFonts w:ascii="Times New Roman" w:hAnsi="Times New Roman"/>
          <w:bCs/>
          <w:snapToGrid w:val="0"/>
          <w:sz w:val="24"/>
          <w:szCs w:val="24"/>
          <w:lang w:eastAsia="ru-RU"/>
        </w:rPr>
        <w:t>Нержавеющий трос</w:t>
      </w:r>
      <w:r w:rsidRPr="003D22BA">
        <w:rPr>
          <w:rFonts w:ascii="Times New Roman" w:hAnsi="Times New Roman"/>
          <w:snapToGrid w:val="0"/>
          <w:sz w:val="24"/>
          <w:szCs w:val="24"/>
          <w:lang w:eastAsia="ru-RU"/>
        </w:rPr>
        <w:t> служит д</w:t>
      </w:r>
      <w:r>
        <w:rPr>
          <w:rFonts w:ascii="Times New Roman" w:hAnsi="Times New Roman"/>
          <w:snapToGrid w:val="0"/>
          <w:sz w:val="24"/>
          <w:szCs w:val="24"/>
          <w:lang w:eastAsia="ru-RU"/>
        </w:rPr>
        <w:t xml:space="preserve">ля страховки погружного насоса. </w:t>
      </w:r>
      <w:r w:rsidRPr="005530AD">
        <w:rPr>
          <w:rFonts w:ascii="Times New Roman" w:hAnsi="Times New Roman"/>
          <w:snapToGrid w:val="0"/>
          <w:sz w:val="24"/>
          <w:szCs w:val="24"/>
          <w:lang w:eastAsia="ru-RU"/>
        </w:rPr>
        <w:t xml:space="preserve">Трос D=2мм, допустимая нагрузка 100 кг (при D=5мм допустимая нагрузка - 650 кг) с учетом уменьшения веса в </w:t>
      </w:r>
      <w:r>
        <w:rPr>
          <w:rFonts w:ascii="Times New Roman" w:hAnsi="Times New Roman"/>
          <w:snapToGrid w:val="0"/>
          <w:sz w:val="24"/>
          <w:szCs w:val="24"/>
          <w:lang w:eastAsia="ru-RU"/>
        </w:rPr>
        <w:t xml:space="preserve">скважине, заполненной водой. </w:t>
      </w:r>
    </w:p>
    <w:p w:rsidR="00045CE2" w:rsidRPr="005530AD" w:rsidRDefault="00045CE2" w:rsidP="003264DD">
      <w:pPr>
        <w:spacing w:after="0" w:line="360" w:lineRule="auto"/>
        <w:ind w:left="-284" w:right="-143" w:firstLine="851"/>
        <w:jc w:val="both"/>
        <w:rPr>
          <w:rFonts w:ascii="Times New Roman" w:hAnsi="Times New Roman"/>
          <w:snapToGrid w:val="0"/>
          <w:sz w:val="24"/>
          <w:szCs w:val="24"/>
          <w:lang w:eastAsia="ru-RU"/>
        </w:rPr>
      </w:pPr>
      <w:r w:rsidRPr="003264DD">
        <w:rPr>
          <w:rFonts w:ascii="Times New Roman" w:hAnsi="Times New Roman"/>
          <w:bCs/>
          <w:snapToGrid w:val="0"/>
          <w:sz w:val="24"/>
          <w:szCs w:val="24"/>
          <w:lang w:eastAsia="ru-RU"/>
        </w:rPr>
        <w:t>Труба</w:t>
      </w:r>
      <w:r w:rsidRPr="005530AD">
        <w:rPr>
          <w:rFonts w:ascii="Times New Roman" w:hAnsi="Times New Roman"/>
          <w:snapToGrid w:val="0"/>
          <w:sz w:val="24"/>
          <w:szCs w:val="24"/>
          <w:lang w:eastAsia="ru-RU"/>
        </w:rPr>
        <w:t xml:space="preserve">  D=50мм пластиковая, </w:t>
      </w:r>
      <w:r w:rsidRPr="003264DD">
        <w:rPr>
          <w:rFonts w:ascii="Times New Roman" w:hAnsi="Times New Roman"/>
          <w:bCs/>
          <w:snapToGrid w:val="0"/>
          <w:sz w:val="24"/>
          <w:szCs w:val="24"/>
          <w:lang w:eastAsia="ru-RU"/>
        </w:rPr>
        <w:t>Кабель</w:t>
      </w:r>
      <w:r>
        <w:rPr>
          <w:rFonts w:ascii="Times New Roman" w:hAnsi="Times New Roman"/>
          <w:snapToGrid w:val="0"/>
          <w:sz w:val="24"/>
          <w:szCs w:val="24"/>
          <w:lang w:eastAsia="ru-RU"/>
        </w:rPr>
        <w:t xml:space="preserve"> </w:t>
      </w:r>
      <w:r w:rsidRPr="003264DD">
        <w:rPr>
          <w:rFonts w:ascii="Times New Roman" w:hAnsi="Times New Roman"/>
          <w:snapToGrid w:val="0"/>
          <w:sz w:val="24"/>
          <w:szCs w:val="24"/>
          <w:lang w:eastAsia="ru-RU"/>
        </w:rPr>
        <w:t xml:space="preserve">немецкого производства (водостойкий) </w:t>
      </w:r>
      <w:r w:rsidRPr="005530AD">
        <w:rPr>
          <w:rFonts w:ascii="Times New Roman" w:hAnsi="Times New Roman"/>
          <w:snapToGrid w:val="0"/>
          <w:sz w:val="24"/>
          <w:szCs w:val="24"/>
          <w:lang w:eastAsia="ru-RU"/>
        </w:rPr>
        <w:t>монтируется к электродвигателю насоса с помощьютермоусадочной водонепроницаемой муфты. Из кессона трубопровод и кабель по траншее проводятся в здание.</w:t>
      </w:r>
    </w:p>
    <w:p w:rsidR="00045CE2" w:rsidRPr="003264DD" w:rsidRDefault="00045CE2" w:rsidP="005530AD">
      <w:pPr>
        <w:numPr>
          <w:ilvl w:val="0"/>
          <w:numId w:val="42"/>
        </w:numPr>
        <w:spacing w:after="0" w:line="360" w:lineRule="auto"/>
        <w:ind w:left="-284" w:right="-143" w:firstLine="851"/>
        <w:jc w:val="both"/>
        <w:rPr>
          <w:rFonts w:ascii="Times New Roman" w:hAnsi="Times New Roman"/>
          <w:snapToGrid w:val="0"/>
          <w:sz w:val="24"/>
          <w:szCs w:val="24"/>
          <w:lang w:eastAsia="ru-RU"/>
        </w:rPr>
      </w:pPr>
      <w:r w:rsidRPr="003264DD">
        <w:rPr>
          <w:rFonts w:ascii="Times New Roman" w:hAnsi="Times New Roman"/>
          <w:bCs/>
          <w:snapToGrid w:val="0"/>
          <w:sz w:val="24"/>
          <w:szCs w:val="24"/>
          <w:lang w:eastAsia="ru-RU"/>
        </w:rPr>
        <w:t>Автоматика</w:t>
      </w:r>
    </w:p>
    <w:p w:rsidR="00045CE2" w:rsidRDefault="00045CE2" w:rsidP="003264D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Затем следует установка пульта управления насосом и реле давления мембранного бака (гидроаккумулятора).</w:t>
      </w:r>
      <w:r w:rsidRPr="003264DD">
        <w:rPr>
          <w:rFonts w:ascii="Times New Roman" w:hAnsi="Times New Roman"/>
          <w:bCs/>
          <w:snapToGrid w:val="0"/>
          <w:sz w:val="24"/>
          <w:szCs w:val="24"/>
          <w:lang w:eastAsia="ru-RU"/>
        </w:rPr>
        <w:t>Пульт управления</w:t>
      </w:r>
      <w:r w:rsidRPr="003264DD">
        <w:rPr>
          <w:rFonts w:ascii="Times New Roman" w:hAnsi="Times New Roman"/>
          <w:snapToGrid w:val="0"/>
          <w:sz w:val="24"/>
          <w:szCs w:val="24"/>
          <w:lang w:eastAsia="ru-RU"/>
        </w:rPr>
        <w:t> </w:t>
      </w:r>
      <w:r w:rsidRPr="005530AD">
        <w:rPr>
          <w:rFonts w:ascii="Times New Roman" w:hAnsi="Times New Roman"/>
          <w:snapToGrid w:val="0"/>
          <w:sz w:val="24"/>
          <w:szCs w:val="24"/>
          <w:lang w:eastAsia="ru-RU"/>
        </w:rPr>
        <w:t xml:space="preserve">представляет собой коммутационный аппарат для автоматического - в зависимости от давления в системе - включения </w:t>
      </w:r>
      <w:r>
        <w:rPr>
          <w:rFonts w:ascii="Times New Roman" w:hAnsi="Times New Roman"/>
          <w:snapToGrid w:val="0"/>
          <w:sz w:val="24"/>
          <w:szCs w:val="24"/>
          <w:lang w:eastAsia="ru-RU"/>
        </w:rPr>
        <w:t xml:space="preserve">и отключения погружного насоса, </w:t>
      </w:r>
      <w:r w:rsidRPr="005530AD">
        <w:rPr>
          <w:rFonts w:ascii="Times New Roman" w:hAnsi="Times New Roman"/>
          <w:snapToGrid w:val="0"/>
          <w:sz w:val="24"/>
          <w:szCs w:val="24"/>
          <w:lang w:eastAsia="ru-RU"/>
        </w:rPr>
        <w:t>оснащенно</w:t>
      </w:r>
      <w:r>
        <w:rPr>
          <w:rFonts w:ascii="Times New Roman" w:hAnsi="Times New Roman"/>
          <w:snapToGrid w:val="0"/>
          <w:sz w:val="24"/>
          <w:szCs w:val="24"/>
          <w:lang w:eastAsia="ru-RU"/>
        </w:rPr>
        <w:t>го погружным электродвигателем.</w:t>
      </w:r>
    </w:p>
    <w:p w:rsidR="00045CE2" w:rsidRDefault="00045CE2" w:rsidP="003264D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Этот аппарат обеспечивает: защиту электродвигателя через тепловое реле; подключение датчика при необходимости через однополосное реле давления; подключение датчика для защиты от работы в режиме "сухого хода", а также защиту от повышенного и </w:t>
      </w:r>
      <w:r>
        <w:rPr>
          <w:rFonts w:ascii="Times New Roman" w:hAnsi="Times New Roman"/>
          <w:snapToGrid w:val="0"/>
          <w:sz w:val="24"/>
          <w:szCs w:val="24"/>
          <w:lang w:eastAsia="ru-RU"/>
        </w:rPr>
        <w:t>пониженного напряжения.</w:t>
      </w:r>
    </w:p>
    <w:p w:rsidR="00045CE2" w:rsidRPr="005530AD" w:rsidRDefault="00045CE2" w:rsidP="003264DD">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371" o:spid="_x0000_s1464" style="position:absolute;left:0;text-align:left;margin-left:43.15pt;margin-top:22.05pt;width:518.8pt;height:802.3pt;z-index:251645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">
            <v:rect id="Rectangle 440" o:spid="_x0000_s146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jcQA&#10;AADdAAAADwAAAGRycy9kb3ducmV2LnhtbERPzWrCQBC+F3yHZQRvzaYKraauEgWhp9LGPMCQHbPB&#10;7GzMrknap+8WCr3Nx/c72/1kWzFQ7xvHCp6SFARx5XTDtYLyfHpcg/ABWWPrmBR8kYf9bvawxUy7&#10;kT9pKEItYgj7DBWYELpMSl8ZsugT1xFH7uJ6iyHCvpa6xzGG21Yu0/RZWmw4Nhjs6GiouhZ3q+Aa&#10;puE9r4vv06Y8bKqPQz7eb7lSi/mUv4IINIV/8Z/7Tcf5q5c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v43EAAAA3QAAAA8AAAAAAAAAAAAAAAAAmAIAAGRycy9k&#10;b3ducmV2LnhtbFBLBQYAAAAABAAEAPUAAACJAwAAAAA=&#10;" filled="f" strokeweight="2pt"/>
            <v:line id="Line 441" o:spid="_x0000_s146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8vsMAAADdAAAADwAAAGRycy9kb3ducmV2LnhtbERPTWvCQBC9C/0PyxS86aZK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vL7DAAAA3QAAAA8AAAAAAAAAAAAA&#10;AAAAoQIAAGRycy9kb3ducmV2LnhtbFBLBQYAAAAABAAEAPkAAACRAwAAAAA=&#10;" strokeweight="2pt"/>
            <v:line id="Line 442" o:spid="_x0000_s146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kysIAAADdAAAADwAAAGRycy9kb3ducmV2LnhtbERPS4vCMBC+C/6HMII3TX2sSjWKCBVv&#10;y1Yv3qbN9IHNpDRRu/9+s7Cwt/n4nrM79KYRL+pcbVnBbBqBIM6trrlUcLsmkw0I55E1NpZJwTc5&#10;OOyHgx3G2r75i16pL0UIYRejgsr7NpbS5RUZdFPbEgeusJ1BH2BXSt3hO4SbRs6jaCUN1hwaKmzp&#10;VFH+SJ9GweN++0jOnyd9bdKjzsrE37NCKzUe9cctCE+9/xf/uS86zF+sl/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EkysIAAADdAAAADwAAAAAAAAAAAAAA&#10;AAChAgAAZHJzL2Rvd25yZXYueG1sUEsFBgAAAAAEAAQA+QAAAJADAAAAAA==&#10;" strokeweight="2pt"/>
            <v:line id="Line 443" o:spid="_x0000_s146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BUcMAAADdAAAADwAAAGRycy9kb3ducmV2LnhtbERPTWvCQBC9C/0PyxS86aYW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NgVHDAAAA3QAAAA8AAAAAAAAAAAAA&#10;AAAAoQIAAGRycy9kb3ducmV2LnhtbFBLBQYAAAAABAAEAPkAAACRAwAAAAA=&#10;" strokeweight="2pt"/>
            <v:line id="Line 444" o:spid="_x0000_s146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fJsEAAADdAAAADwAAAGRycy9kb3ducmV2LnhtbERPTYvCMBC9C/6HMII3TXXR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x8mwQAAAN0AAAAPAAAAAAAAAAAAAAAA&#10;AKECAABkcnMvZG93bnJldi54bWxQSwUGAAAAAAQABAD5AAAAjwMAAAAA&#10;" strokeweight="2pt"/>
            <v:line id="Line 445" o:spid="_x0000_s147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6vcEAAADdAAAADwAAAGRycy9kb3ducmV2LnhtbERPS4vCMBC+C/6HMII3TVV8UI0iQpe9&#10;LVYv3qbN9IHNpDRZ7f77jSB4m4/vObtDbxrxoM7VlhXMphEI4tzqmksF10sy2YBwHlljY5kU/JGD&#10;w3442GGs7ZPP9Eh9KUIIuxgVVN63sZQur8igm9qWOHCF7Qz6ALtS6g6fIdw0ch5FK2mw5tBQYUun&#10;ivJ7+msU3G/XZfL1c9KXJj3qrEz8LSu0UuNRf9yC8NT7j/jt/tZh/mK9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07q9wQAAAN0AAAAPAAAAAAAAAAAAAAAA&#10;AKECAABkcnMvZG93bnJldi54bWxQSwUGAAAAAAQABAD5AAAAjwMAAAAA&#10;" strokeweight="2pt"/>
            <v:line id="Line 446" o:spid="_x0000_s147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z8QAAADdAAAADwAAAGRycy9kb3ducmV2LnhtbESPQYvCQAyF7wv+hyHC3tapL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C7PxAAAAN0AAAAPAAAAAAAAAAAA&#10;AAAAAKECAABkcnMvZG93bnJldi54bWxQSwUGAAAAAAQABAD5AAAAkgMAAAAA&#10;" strokeweight="2pt"/>
            <v:line id="Line 447" o:spid="_x0000_s147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LVMIAAADdAAAADwAAAGRycy9kb3ducmV2LnhtbERPS4vCMBC+C/6HMII3TVVctRpFhIq3&#10;ZasXb9Nm+sBmUpqo3X+/WVjY23x8z9kdetOIF3WutqxgNo1AEOdW11wquF2TyRqE88gaG8uk4Jsc&#10;HPbDwQ5jbd/8Ra/UlyKEsItRQeV9G0vp8ooMuqltiQNX2M6gD7Arpe7wHcJNI+dR9CEN1hwaKmzp&#10;VFH+SJ9GweN+Wybnz5O+NulRZ2Xi71mhlRqP+uMWhKfe/4v/3Bcd5i9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CLVMIAAADdAAAADwAAAAAAAAAAAAAA&#10;AAChAgAAZHJzL2Rvd25yZXYueG1sUEsFBgAAAAAEAAQA+QAAAJADAAAAAA==&#10;" strokeweight="2pt"/>
            <v:line id="Line 448" o:spid="_x0000_s147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0BMYAAADdAAAADwAAAGRycy9kb3ducmV2LnhtbESPzU7DMBCE70i8g7VI3FqnIKE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qNATGAAAA3QAAAA8AAAAAAAAA&#10;AAAAAAAAoQIAAGRycy9kb3ducmV2LnhtbFBLBQYAAAAABAAEAPkAAACUAwAAAAA=&#10;" strokeweight="1pt"/>
            <v:line id="Line 449" o:spid="_x0000_s147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3db4AAADdAAAADwAAAGRycy9kb3ducmV2LnhtbERPvQrCMBDeBd8hnOCmqYoi1SgiVNzE&#10;6uJ2NmdbbC6liVrf3giC2318v7dct6YST2pcaVnBaBiBIM6sLjlXcD4lgzkI55E1VpZJwZscrFfd&#10;zhJjbV98pGfqcxFC2MWooPC+jqV0WUEG3dDWxIG72cagD7DJpW7wFcJNJcdRNJMGSw4NBda0LSi7&#10;pw+j4H45T5P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o/d1vgAAAN0AAAAPAAAAAAAAAAAAAAAAAKEC&#10;AABkcnMvZG93bnJldi54bWxQSwUGAAAAAAQABAD5AAAAjAMAAAAA&#10;" strokeweight="2pt"/>
            <v:line id="Line 450" o:spid="_x0000_s147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P6MQAAADdAAAADwAAAGRycy9kb3ducmV2LnhtbERP22oCMRB9L/gPYYS+aVYLRVezi9gW&#10;Kn0oXj5g3Iyb1c1kSVLd9uubgtC3OZzrLMvetuJKPjSOFUzGGQjiyumGawWH/dtoBiJEZI2tY1Lw&#10;TQHKYvCwxFy7G2/puou1SCEcclRgYuxyKUNlyGIYu444cSfnLcYEfS21x1sKt62cZtmztNhwajDY&#10;0dpQddl9WQUbf/y4TH5qI4+88a/t58s82LNSj8N+tQARqY//4rv7Xaf5T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A/oxAAAAN0AAAAPAAAAAAAAAAAA&#10;AAAAAKECAABkcnMvZG93bnJldi54bWxQSwUGAAAAAAQABAD5AAAAkgMAAAAA&#10;" strokeweight="1pt"/>
            <v:rect id="Rectangle 451" o:spid="_x0000_s147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452" o:spid="_x0000_s147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3m8IA&#10;AADdAAAADwAAAGRycy9kb3ducmV2LnhtbERPTWvDMAy9D/ofjAq7LU63UrI0bgmDwK7NVthRxGqS&#10;NpZT20vTfz8PBrvp8T5V7GcziImc7y0rWCUpCOLG6p5bBZ8f1VMGwgdkjYNlUnAnD/vd4qHAXNsb&#10;H2iqQytiCPscFXQhjLmUvunIoE/sSBy5k3UGQ4SuldrhLYabQT6n6UYa7Dk2dDjSW0fNpf42Csry&#10;PB+v9StWXmap2+i1bssvpR6Xc7kFEWgO/+I/97uO81+y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Leb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53" o:spid="_x0000_s147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SAMEA&#10;AADdAAAADwAAAGRycy9kb3ducmV2LnhtbERPTWvCQBC9C/0PyxS86caqIY2uEgpCr0YLPQ7ZaRLN&#10;zqa7W03/vSsI3ubxPme9HUwnLuR8a1nBbJqAIK6sbrlWcDzsJhkIH5A1dpZJwT952G5eRmvMtb3y&#10;ni5lqEUMYZ+jgiaEPpfSVw0Z9FPbE0fuxzqDIUJXS+3wGsNNJ9+SJJUGW44NDfb00VB1Lv+MgqI4&#10;DV+/5TvuvMwSl+qFrotvpcavQ7ECEWgIT/HD/anj/Hm2hP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EgD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454" o:spid="_x0000_s147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Md8IA&#10;AADdAAAADwAAAGRycy9kb3ducmV2LnhtbERPTWvDMAy9D/YfjAa7Lc7WEbI0TgmDQq9NW+hRxFqS&#10;LpYz22uzf18PCr3p8T5VrmYzijM5P1hW8JqkIIhbqwfuFOx365cchA/IGkfLpOCPPKyqx4cSC20v&#10;vKVzEzoRQ9gXqKAPYSqk9G1PBn1iJ+LIfVlnMEToOqkdXmK4GeVbmmbS4MCxoceJPntqv5tfo6Cu&#10;T/Php/nAtZd56jL9rrv6qNTz01wvQQSaw118c290nL/I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ox3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455" o:spid="_x0000_s148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p7MEA&#10;AADdAAAADwAAAGRycy9kb3ducmV2LnhtbERPTWvCQBC9C/0PywjedKMtNkbXEISA16YWPA7ZMYlm&#10;Z9Pdrab/vlso9DaP9zm7fDS9uJPznWUFy0UCgri2uuNGwem9nKcgfEDW2FsmBd/kId8/TXaYafvg&#10;N7pXoRExhH2GCtoQhkxKX7dk0C/sQBy5i3UGQ4SukdrhI4abXq6SZC0NdhwbWhzo0FJ9q76MgqK4&#10;jh+f1QZLL9PErfWLboqzUrPpWGxBBBrDv/jPfdRx/nP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KKez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456" o:spid="_x0000_s148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9nsQA&#10;AADdAAAADwAAAGRycy9kb3ducmV2LnhtbESPQWvCQBCF7wX/wzKCt7qxFompq4SC4NW0gschO03S&#10;Zmfj7qrx33cOhd5meG/e+2azG12vbhRi59nAYp6BIq697bgx8Pmxf85BxYRssfdMBh4UYbedPG2w&#10;sP7OR7pVqVESwrFAA21KQ6F1rFtyGOd+IBbtyweHSdbQaBvwLuGu1y9ZttIOO5aGFgd6b6n+qa7O&#10;QFl+j6dLtcZ91HkWVvbVNuXZmNl0LN9AJRrTv/nv+mAFf5k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VvZ7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57" o:spid="_x0000_s148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YBcIA&#10;AADdAAAADwAAAGRycy9kb3ducmV2LnhtbERPTWvDMAy9D/ofjAq7LU63UZK0bgmFwq7LVuhRxGqS&#10;NpZT20uyfz8PBrvp8T613c+mFyM531lWsEpSEMS11R03Cj4/jk8ZCB+QNfaWScE3edjvFg9bLLSd&#10;+J3GKjQihrAvUEEbwlBI6euWDPrEDsSRu1hnMEToGqkdTjHc9PI5TdfSYMexocWBDi3Vt+rLKCjL&#10;63y6VzkevcxSt9avuinPSj0u53IDItAc/sV/7jcd579k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RgF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458" o:spid="_x0000_s148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nRcMA&#10;AADdAAAADwAAAGRycy9kb3ducmV2LnhtbESPQWvCQBCF7wX/wzKCt7qxFtHoKqEgeDVtocchOybR&#10;7GzcXTX++86h0NsM781732x2g+vUnUJsPRuYTTNQxJW3LdcGvj73r0tQMSFb7DyTgSdF2G1HLxvM&#10;rX/wke5lqpWEcMzRQJNSn2sdq4YcxqnviUU7+eAwyRpqbQM+JNx1+i3LFtphy9LQYE8fDVWX8uYM&#10;FMV5+L6WK9xHvczCwr7buvgxZjIeijWoREP6N/9dH6zgz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onRc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3264DD">
        <w:rPr>
          <w:rFonts w:ascii="Times New Roman" w:hAnsi="Times New Roman"/>
          <w:bCs/>
          <w:snapToGrid w:val="0"/>
          <w:sz w:val="24"/>
          <w:szCs w:val="24"/>
          <w:lang w:eastAsia="ru-RU"/>
        </w:rPr>
        <w:t>Пульт управления</w:t>
      </w:r>
      <w:r w:rsidRPr="005530AD">
        <w:rPr>
          <w:rFonts w:ascii="Times New Roman" w:hAnsi="Times New Roman"/>
          <w:snapToGrid w:val="0"/>
          <w:sz w:val="24"/>
          <w:szCs w:val="24"/>
          <w:lang w:eastAsia="ru-RU"/>
        </w:rPr>
        <w:t> представляет собой настенный ящик небольших габаритов,</w:t>
      </w:r>
      <w:r>
        <w:rPr>
          <w:rFonts w:ascii="Times New Roman" w:hAnsi="Times New Roman"/>
          <w:snapToGrid w:val="0"/>
          <w:sz w:val="24"/>
          <w:szCs w:val="24"/>
          <w:lang w:eastAsia="ru-RU"/>
        </w:rPr>
        <w:t xml:space="preserve"> эстетично выполненный.</w:t>
      </w:r>
      <w:r w:rsidRPr="003264DD">
        <w:rPr>
          <w:rFonts w:ascii="Times New Roman" w:hAnsi="Times New Roman"/>
          <w:bCs/>
          <w:snapToGrid w:val="0"/>
          <w:sz w:val="24"/>
          <w:szCs w:val="24"/>
          <w:lang w:eastAsia="ru-RU"/>
        </w:rPr>
        <w:t xml:space="preserve"> Реле давления</w:t>
      </w:r>
      <w:r w:rsidRPr="005530AD">
        <w:rPr>
          <w:rFonts w:ascii="Times New Roman" w:hAnsi="Times New Roman"/>
          <w:snapToGrid w:val="0"/>
          <w:sz w:val="24"/>
          <w:szCs w:val="24"/>
          <w:lang w:eastAsia="ru-RU"/>
        </w:rPr>
        <w:t xml:space="preserve"> предназначено для установки диапазона в БАР. </w:t>
      </w:r>
    </w:p>
    <w:p w:rsidR="00045CE2" w:rsidRPr="005530AD" w:rsidRDefault="00045CE2" w:rsidP="003264D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Включено - минимум, выключено - максимум от 0,5 до 8 БАР (реле давления FF (4-8)).] откуда доставляется вода для производства и которая хранится в специальных бачках, в которых создается оперативный запас холодной воды, горячая вода поступает из котельной предприятия. Запас холодной воды должен обеспечивать бесперебойную работу предприятия в течение 8 часов, запас горячей воды – 5-6 часов.</w:t>
      </w:r>
      <w:r>
        <w:rPr>
          <w:rFonts w:ascii="Times New Roman" w:hAnsi="Times New Roman"/>
          <w:snapToGrid w:val="0"/>
          <w:sz w:val="24"/>
          <w:szCs w:val="24"/>
          <w:lang w:eastAsia="ru-RU"/>
        </w:rPr>
        <w:t>Типовая схема обусройства скважины представлена на рисунке 3</w:t>
      </w:r>
    </w:p>
    <w:p w:rsidR="00045CE2" w:rsidRPr="005530AD" w:rsidRDefault="00045CE2" w:rsidP="00A2038C">
      <w:pPr>
        <w:spacing w:after="0" w:line="360" w:lineRule="auto"/>
        <w:ind w:left="-284" w:right="-143" w:firstLine="851"/>
        <w:jc w:val="center"/>
        <w:rPr>
          <w:rFonts w:ascii="Times New Roman" w:hAnsi="Times New Roman"/>
          <w:snapToGrid w:val="0"/>
          <w:sz w:val="24"/>
          <w:szCs w:val="24"/>
          <w:lang w:eastAsia="ru-RU"/>
        </w:rPr>
      </w:pPr>
      <w:r w:rsidRPr="00257BB2">
        <w:rPr>
          <w:rFonts w:ascii="Times New Roman" w:hAnsi="Times New Roman"/>
          <w:noProof/>
          <w:sz w:val="24"/>
          <w:szCs w:val="24"/>
          <w:lang w:eastAsia="ru-RU"/>
        </w:rPr>
        <w:pict>
          <v:shape id="Picture 930" o:spid="_x0000_i1027" type="#_x0000_t75" style="width:217.5pt;height:258pt;visibility:visible">
            <v:imagedata r:id="rId14" o:title=""/>
          </v:shape>
        </w:pict>
      </w:r>
    </w:p>
    <w:p w:rsidR="00045CE2" w:rsidRPr="005530AD" w:rsidRDefault="00045CE2" w:rsidP="00A2038C">
      <w:pPr>
        <w:spacing w:after="0" w:line="360" w:lineRule="auto"/>
        <w:ind w:left="-284" w:right="-143" w:firstLine="851"/>
        <w:jc w:val="center"/>
        <w:rPr>
          <w:rFonts w:ascii="Times New Roman" w:hAnsi="Times New Roman"/>
          <w:snapToGrid w:val="0"/>
          <w:sz w:val="24"/>
          <w:szCs w:val="24"/>
          <w:lang w:eastAsia="ru-RU"/>
        </w:rPr>
      </w:pPr>
    </w:p>
    <w:p w:rsidR="00045CE2" w:rsidRPr="005530AD" w:rsidRDefault="00045CE2" w:rsidP="00D3794B">
      <w:pPr>
        <w:spacing w:after="0" w:line="360" w:lineRule="auto"/>
        <w:ind w:left="-284" w:right="-143" w:firstLine="851"/>
        <w:rPr>
          <w:rFonts w:ascii="Times New Roman" w:hAnsi="Times New Roman"/>
          <w:snapToGrid w:val="0"/>
          <w:sz w:val="24"/>
          <w:szCs w:val="24"/>
          <w:lang w:eastAsia="ru-RU"/>
        </w:rPr>
      </w:pPr>
      <w:r>
        <w:rPr>
          <w:rFonts w:ascii="Times New Roman" w:hAnsi="Times New Roman"/>
          <w:snapToGrid w:val="0"/>
          <w:sz w:val="24"/>
          <w:szCs w:val="24"/>
          <w:lang w:eastAsia="ru-RU"/>
        </w:rPr>
        <w:t xml:space="preserve">Рисунок 3. </w:t>
      </w:r>
      <w:r w:rsidRPr="00E27E20">
        <w:rPr>
          <w:rFonts w:ascii="Times New Roman" w:hAnsi="Times New Roman"/>
          <w:snapToGrid w:val="0"/>
          <w:sz w:val="24"/>
          <w:szCs w:val="24"/>
          <w:lang w:eastAsia="ru-RU"/>
        </w:rPr>
        <w:t>Типовая схема обустройства скважины</w:t>
      </w:r>
    </w:p>
    <w:p w:rsidR="00045CE2" w:rsidRPr="003264DD" w:rsidRDefault="00045CE2" w:rsidP="005530AD">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2.1.3. Хранение пищевой поваренной соли</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Соль поваренная пищевая по ГОСТ Р 51574-2000.</w:t>
      </w:r>
    </w:p>
    <w:p w:rsidR="00045CE2" w:rsidRPr="005530AD" w:rsidRDefault="00045CE2" w:rsidP="008F2F0C">
      <w:pPr>
        <w:spacing w:after="0" w:line="360" w:lineRule="auto"/>
        <w:ind w:right="-143"/>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Представляет собой природный хлорид натрия с очень незначительной  примесью других солей. Соль хорошо растворима в воде. С повышением  температуры её растворимость увеличивается, но весьма незначительно. Пищевая поваренная соль подразделяется по способу производства и</w:t>
      </w:r>
      <w:r>
        <w:rPr>
          <w:rFonts w:ascii="Times New Roman" w:hAnsi="Times New Roman"/>
          <w:snapToGrid w:val="0"/>
          <w:sz w:val="24"/>
          <w:szCs w:val="24"/>
          <w:lang w:eastAsia="ru-RU"/>
        </w:rPr>
        <w:t xml:space="preserve"> </w:t>
      </w:r>
      <w:r w:rsidRPr="005530AD">
        <w:rPr>
          <w:rFonts w:ascii="Times New Roman" w:hAnsi="Times New Roman"/>
          <w:snapToGrid w:val="0"/>
          <w:sz w:val="24"/>
          <w:szCs w:val="24"/>
          <w:lang w:eastAsia="ru-RU"/>
        </w:rPr>
        <w:t>обработки на каменную, самосадочную, садочную и выварочную соль с добавками и без добавок; по качеству на экстра, высший, первый и второй сорта, по гранулометрическому составу – по размерам частиц на сорт «экстра» и помолы №0, №1, №2, №3. Соль улучшает вкус хлебобулочных изделий, укрепляет структурно-механические свойства теста, снижает активность протеолитических ферментовСоль поступает на предприятие в сухом виде - насыпью на самосвалах. Хранится «мокрым» способом в специальных хранилищах – растворителях.Соль ссыпают в приемную емкость железобетонного бункера, где образуется раствор соли плотностью 1,2 кг/л в установке Т1-</w:t>
      </w:r>
      <w:r>
        <w:rPr>
          <w:noProof/>
          <w:lang w:eastAsia="ru-RU"/>
        </w:rPr>
        <w:pict>
          <v:group id="Группа 1391" o:spid="_x0000_s1484" style="position:absolute;left:0;text-align:left;margin-left:43.15pt;margin-top:22.05pt;width:518.8pt;height:802.3pt;z-index:251646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">
            <v:rect id="Rectangle 460" o:spid="_x0000_s148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Zd8IA&#10;AADdAAAADwAAAGRycy9kb3ducmV2LnhtbERPzYrCMBC+C/sOYRa8aboKYqtRqiB4kt3qAwzNbFts&#10;JrWJbfXpN8KCt/n4fme9HUwtOmpdZVnB1zQCQZxbXXGh4HI+TJYgnEfWWFsmBQ9ysN18jNaYaNvz&#10;D3WZL0QIYZeggtL7JpHS5SUZdFPbEAfu17YGfYBtIXWLfQg3tZxF0UIarDg0lNjQvqT8mt2Ngqsf&#10;ulNaZM9DfNnF+fcu7e+3VKnx55CuQHga/Fv87z7qMH8ez+D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ll3wgAAAN0AAAAPAAAAAAAAAAAAAAAAAJgCAABkcnMvZG93&#10;bnJldi54bWxQSwUGAAAAAAQABAD1AAAAhwMAAAAA&#10;" filled="f" strokeweight="2pt"/>
            <v:line id="Line 461" o:spid="_x0000_s148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aRMMAAADdAAAADwAAAGRycy9kb3ducmV2LnhtbERPTWvCQBC9C/0PyxS86aZK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kWkTDAAAA3QAAAA8AAAAAAAAAAAAA&#10;AAAAoQIAAGRycy9kb3ducmV2LnhtbFBLBQYAAAAABAAEAPkAAACRAwAAAAA=&#10;" strokeweight="2pt"/>
            <v:line id="Line 462" o:spid="_x0000_s148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CMMIAAADdAAAADwAAAGRycy9kb3ducmV2LnhtbERPS4vCMBC+C/6HMII3TX2saDWKCBVv&#10;y1Yv3qbN9IHNpDRRu/9+s7Cwt/n4nrM79KYRL+pcbVnBbBqBIM6trrlUcLsmkzUI55E1NpZJwTc5&#10;OOyHgx3G2r75i16pL0UIYRejgsr7NpbS5RUZdFPbEgeusJ1BH2BXSt3hO4SbRs6jaCUN1hwaKmzp&#10;VFH+SJ9GweN++0jOnyd9bdKjzsrE37NCKzUe9cctCE+9/xf/uS86zF9s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3CMMIAAADdAAAADwAAAAAAAAAAAAAA&#10;AAChAgAAZHJzL2Rvd25yZXYueG1sUEsFBgAAAAAEAAQA+QAAAJADAAAAAA==&#10;" strokeweight="2pt"/>
            <v:line id="Line 463" o:spid="_x0000_s148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nq8MAAADdAAAADwAAAGRycy9kb3ducmV2LnhtbERPTWvCQBC9C/0PyxS86aYW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Z6vDAAAA3QAAAA8AAAAAAAAAAAAA&#10;AAAAoQIAAGRycy9kb3ducmV2LnhtbFBLBQYAAAAABAAEAPkAAACRAwAAAAA=&#10;" strokeweight="2pt"/>
            <v:line id="Line 464" o:spid="_x0000_s148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53MEAAADdAAAADwAAAGRycy9kb3ducmV2LnhtbERPTYvCMBC9C/6HMII3TXVR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ncwQAAAN0AAAAPAAAAAAAAAAAAAAAA&#10;AKECAABkcnMvZG93bnJldi54bWxQSwUGAAAAAAQABAD5AAAAjwMAAAAA&#10;" strokeweight="2pt"/>
            <v:line id="Line 465" o:spid="_x0000_s149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cR8IAAADdAAAADwAAAGRycy9kb3ducmV2LnhtbERPS4vCMBC+C/6HMII3TVVctRpFhIq3&#10;ZasXb9Nm+sBmUpqo3X+/WVjY23x8z9kdetOIF3WutqxgNo1AEOdW11wquF2TyRqE88gaG8uk4Jsc&#10;HPbDwQ5jbd/8Ra/UlyKEsItRQeV9G0vp8ooMuqltiQNX2M6gD7Arpe7wHcJNI+dR9CEN1hwaKmzp&#10;VFH+SJ9GweN+Wybnz5O+NulRZ2Xi71mhlRqP+uMWhKfe/4v/3Bcd5i82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9cR8IAAADdAAAADwAAAAAAAAAAAAAA&#10;AAChAgAAZHJzL2Rvd25yZXYueG1sUEsFBgAAAAAEAAQA+QAAAJADAAAAAA==&#10;" strokeweight="2pt"/>
            <v:line id="Line 466" o:spid="_x0000_s149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INcQAAADdAAAADwAAAGRycy9kb3ducmV2LnhtbESPQYvCQAyF7wv+hyHC3tapL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Mg1xAAAAN0AAAAPAAAAAAAAAAAA&#10;AAAAAKECAABkcnMvZG93bnJldi54bWxQSwUGAAAAAAQABAD5AAAAkgMAAAAA&#10;" strokeweight="2pt"/>
            <v:line id="Line 467" o:spid="_x0000_s149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trsEAAADdAAAADwAAAGRycy9kb3ducmV2LnhtbERPS4vCMBC+C/6HMII3TVUUrUYRocve&#10;FqsXb9Nm+sBmUpqsdv/9RhC8zcf3nN2hN414UOdqywpm0wgEcW51zaWC6yWZrEE4j6yxsUwK/sjB&#10;YT8c7DDW9slneqS+FCGEXYwKKu/bWEqXV2TQTW1LHLjCdgZ9gF0pdYfPEG4aOY+ilTRYc2iosKVT&#10;Rfk9/TUK7rfrMvn6OelLkx51Vib+lhVaqfGoP25BeOr9R/x2f+swf7H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G2uwQAAAN0AAAAPAAAAAAAAAAAAAAAA&#10;AKECAABkcnMvZG93bnJldi54bWxQSwUGAAAAAAQABAD5AAAAjwMAAAAA&#10;" strokeweight="2pt"/>
            <v:line id="Line 468" o:spid="_x0000_s149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6O8YAAADdAAAADwAAAGRycy9kb3ducmV2LnhtbESPzWoDMQyE74W8g1Ggt8abUEqzjRNK&#10;fqChh5KfB1DW6nqbtbzYTrLt01eHQm8SM5r5NFv0vlVXiqkJbGA8KkARV8E2XBs4HjYPz6BSRrbY&#10;BiYD35RgMR/czbC04cY7uu5zrSSEU4kGXM5dqXWqHHlMo9ARi/YZoscsa6y1jXiTcN/qSVE8aY8N&#10;S4PDjpaOqvP+4g1s4+n9PP6pnT7xNq7bj9U0+S9j7of96wuoTH3+N/9dv1nBfyyE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T+jvGAAAA3QAAAA8AAAAAAAAA&#10;AAAAAAAAoQIAAGRycy9kb3ducmV2LnhtbFBLBQYAAAAABAAEAPkAAACUAwAAAAA=&#10;" strokeweight="1pt"/>
            <v:line id="Line 469" o:spid="_x0000_s149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5Sr4AAADdAAAADwAAAGRycy9kb3ducmV2LnhtbERPvQrCMBDeBd8hnOCmqaIi1SgiVNzE&#10;6uJ2NmdbbC6liVrf3giC2318v7dct6YST2pcaVnBaBiBIM6sLjlXcD4lgzkI55E1VpZJwZscrFfd&#10;zhJjbV98pGfqcxFC2MWooPC+jqV0WUEG3dDWxIG72cagD7DJpW7wFcJNJcdRNJMGSw4NBda0LSi7&#10;pw+j4H45T5PdYatPVbrR1zzxl+tNK9XvtZsFCE+t/4t/7r0O8yfR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2jlKvgAAAN0AAAAPAAAAAAAAAAAAAAAAAKEC&#10;AABkcnMvZG93bnJldi54bWxQSwUGAAAAAAQABAD5AAAAjAMAAAAA&#10;" strokeweight="2pt"/>
            <v:line id="Line 470" o:spid="_x0000_s149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3B18MAAADdAAAADwAAAGRycy9kb3ducmV2LnhtbERPzWoCMRC+C32HMAVvNauU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wdfDAAAA3QAAAA8AAAAAAAAAAAAA&#10;AAAAoQIAAGRycy9kb3ducmV2LnhtbFBLBQYAAAAABAAEAPkAAACRAwAAAAA=&#10;" strokeweight="1pt"/>
            <v:rect id="Rectangle 471" o:spid="_x0000_s149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h0MEA&#10;AADdAAAADwAAAGRycy9kb3ducmV2LnhtbERP32vCMBB+F/Y/hBP2polOpHZGKYKw11UFH4/m1nZr&#10;Ll2SafffG0Hw7T6+n7feDrYTF/KhdaxhNlUgiCtnWq41HA/7SQYiRGSDnWPS8E8BtpuX0Rpz4678&#10;SZcy1iKFcMhRQxNjn0sZqoYshqnriRP35bzFmKCvpfF4TeG2k3OlltJiy6mhwZ52DVU/5Z/VUBTf&#10;w+m3XOE+yEz5pVmYujhr/ToeincQkYb4FD/cHybNX6g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4dD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472" o:spid="_x0000_s149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5pMAA&#10;AADdAAAADwAAAGRycy9kb3ducmV2LnhtbERPTYvCMBC9L/gfwgje1kQp4lajFEHwancX9jg0Y1tt&#10;JjWJ2v33mwXB2zze56y3g+3EnXxoHWuYTRUI4sqZlmsNX5/79yWIEJENdo5Jwy8F2G5Gb2vMjXvw&#10;ke5lrEUK4ZCjhibGPpcyVA1ZDFPXEyfu5LzFmKCvpfH4SOG2k3OlFtJiy6mhwZ52DVWX8mY1FMV5&#10;+L6WH7gPcqn8wmSmLn60noyHYgUi0hBf4qf7YNL8TG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F5p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73" o:spid="_x0000_s149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cP8EA&#10;AADdAAAADwAAAGRycy9kb3ducmV2LnhtbERP32vCMBB+F/Y/hBP2pomiUjujFEHY66qCj0dza7s1&#10;ly7JtPvvF0Hw7T6+n7fZDbYTV/KhdaxhNlUgiCtnWq41nI6HSQYiRGSDnWPS8EcBdtuX0QZz4278&#10;Qdcy1iKFcMhRQxNjn0sZqoYshqnriRP36bzFmKCvpfF4S+G2k3OlVtJiy6mhwZ72DVXf5a/VUBRf&#10;w/mnXOMhyEz5lVmYurho/ToeijcQkYb4FD/c7ybNX6g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t3D/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474" o:spid="_x0000_s149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CSMEA&#10;AADdAAAADwAAAGRycy9kb3ducmV2LnhtbERP32vCMBB+H/g/hBN8m4lDinbGUgYFX+028PFobm23&#10;5lKTqPW/N4PB3u7j+3m7YrKDuJIPvWMNq6UCQdw403Or4eO9et6ACBHZ4OCYNNwpQLGfPe0wN+7G&#10;R7rWsRUphEOOGroYx1zK0HRkMSzdSJy4L+ctxgR9K43HWwq3g3xRKpMWe04NHY701lHzU1+shrL8&#10;nj7P9RarIDfKZ2Zt2vKk9WI+la8gIk3xX/znPpg0f60y+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Qkj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475" o:spid="_x0000_s150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n08EA&#10;AADdAAAADwAAAGRycy9kb3ducmV2LnhtbERP32vCMBB+F/Y/hBP2pokiWjujFEHY66qCj0dza7s1&#10;ly7JtPvvF0Hw7T6+n7fZDbYTV/KhdaxhNlUgiCtnWq41nI6HSQYiRGSDnWPS8EcBdtuX0QZz4278&#10;Qdcy1iKFcMhRQxNjn0sZqoYshqnriRP36bzFmKCvpfF4S+G2k3OlltJiy6mhwZ72DVXf5a/VUBRf&#10;w/mnXOMhyEz5pVmYurho/ToeijcQkYb4FD/c7ybNX6gV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z59P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476" o:spid="_x0000_s150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zocMA&#10;AADdAAAADwAAAGRycy9kb3ducmV2LnhtbESPQWsCMRCF74X+hzCF3mrSImJXoyyC4NVVweOwme6u&#10;3UzWJNXtv+8cCt5meG/e+2a5Hn2vbhRTF9jC+8SAIq6D67ixcDxs3+agUkZ22AcmC7+UYL16flpi&#10;4cKd93SrcqMkhFOBFtqch0LrVLfkMU3CQCzaV4ges6yx0S7iXcJ9rz+MmWmPHUtDiwNtWqq/qx9v&#10;oSwv4+lafeI26bmJMzd1TXm29vVlLBegMo35Yf6/3jnBnxrBlW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xzo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77" o:spid="_x0000_s150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WOsEA&#10;AADdAAAADwAAAGRycy9kb3ducmV2LnhtbERPTWvDMAy9D/YfjAq9LXZHCE1at4RBYddmG/QoYjXJ&#10;FsuZ7bXpv68Hg930eJ/a7mc7igv5MDjWsMoUCOLWmYE7De9vh6c1iBCRDY6OScONAux3jw9brIy7&#10;8pEuTexECuFQoYY+xqmSMrQ9WQyZm4gTd3beYkzQd9J4vKZwO8pnpQppceDU0ONELz21X82P1VDX&#10;n/PHd1PiIci18oXJTVeftF4u5noDItIc/8V/7leT5ueqhN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g1jrBAAAA3QAAAA8AAAAAAAAAAAAAAAAAmAIAAGRycy9kb3du&#10;cmV2LnhtbFBLBQYAAAAABAAEAPUAAACGAwAAAAA=&#10;" filled="f" stroked="f" strokeweight=".25pt">
              <v:textbox inset="1pt,1pt,1pt,1pt">
                <w:txbxContent>
                  <w:p w:rsidR="00045CE2" w:rsidRPr="00220264" w:rsidRDefault="00045CE2" w:rsidP="008715C1">
                    <w:pPr>
                      <w:jc w:val="center"/>
                    </w:pPr>
                  </w:p>
                </w:txbxContent>
              </v:textbox>
            </v:rect>
            <v:rect id="Rectangle 478" o:spid="_x0000_s150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pesQA&#10;AADdAAAADwAAAGRycy9kb3ducmV2LnhtbESPQWvDMAyF74P+B6PCbouTUUqb1Q1hUNh12QY9ilhL&#10;0sZyZntt9u+rQ2E3iff03qddNbtRXSjEwbOBIstBEbfeDtwZ+Pw4PG1AxYRscfRMBv4oQrVfPOyw&#10;tP7K73RpUqckhGOJBvqUplLr2PbkMGZ+Ihbt2weHSdbQaRvwKuFu1M95vtYOB5aGHid67ak9N7/O&#10;QF2f5q+fZouHqDd5WNuV7eqjMY/LuX4BlWhO/+b79ZsV/FUh/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6Xr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ХСБ-5. Солевой раствор имеет постоянную концентрацию 26 % в интервале температур 10 – 20 ºC. Насосом солевой раствор перекачивается в многосекционный солерастворитель, в котором происходит его очистка.</w:t>
      </w:r>
      <w:r>
        <w:rPr>
          <w:rFonts w:ascii="Times New Roman" w:hAnsi="Times New Roman"/>
          <w:snapToGrid w:val="0"/>
          <w:sz w:val="24"/>
          <w:szCs w:val="24"/>
          <w:lang w:eastAsia="ru-RU"/>
        </w:rPr>
        <w:t xml:space="preserve"> Схема обустройства хранения поваренной соли представлена на рисунке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На данном эпате при хранении соли образуется соляная пыль, сточные выды.</w:t>
      </w:r>
    </w:p>
    <w:p w:rsidR="00045CE2" w:rsidRPr="005530AD" w:rsidRDefault="00045CE2" w:rsidP="00E768FF">
      <w:pPr>
        <w:spacing w:after="0" w:line="360" w:lineRule="auto"/>
        <w:ind w:left="-284" w:right="-143" w:firstLine="851"/>
        <w:jc w:val="center"/>
        <w:rPr>
          <w:rFonts w:ascii="Times New Roman" w:hAnsi="Times New Roman"/>
          <w:snapToGrid w:val="0"/>
          <w:sz w:val="24"/>
          <w:szCs w:val="24"/>
          <w:lang w:eastAsia="ru-RU"/>
        </w:rPr>
      </w:pPr>
    </w:p>
    <w:p w:rsidR="00045CE2" w:rsidRDefault="00045CE2" w:rsidP="00E27E20">
      <w:pPr>
        <w:spacing w:after="0" w:line="360" w:lineRule="auto"/>
        <w:ind w:right="-143"/>
        <w:jc w:val="both"/>
        <w:rPr>
          <w:rFonts w:ascii="Times New Roman" w:hAnsi="Times New Roman"/>
          <w:snapToGrid w:val="0"/>
          <w:sz w:val="24"/>
          <w:szCs w:val="24"/>
          <w:lang w:eastAsia="ru-RU"/>
        </w:rPr>
      </w:pPr>
      <w:r>
        <w:rPr>
          <w:rFonts w:ascii="Times New Roman" w:hAnsi="Times New Roman"/>
          <w:snapToGrid w:val="0"/>
          <w:sz w:val="24"/>
          <w:szCs w:val="24"/>
          <w:lang w:eastAsia="ru-RU"/>
        </w:rPr>
        <w:t>Ход производства макаронных изделий представлен на рисунке 5</w:t>
      </w:r>
    </w:p>
    <w:p w:rsidR="00045CE2" w:rsidRDefault="00045CE2" w:rsidP="00E768FF">
      <w:pPr>
        <w:spacing w:after="0" w:line="360" w:lineRule="auto"/>
        <w:ind w:left="-284" w:right="-143" w:firstLine="851"/>
        <w:jc w:val="center"/>
        <w:rPr>
          <w:rFonts w:ascii="Times New Roman" w:hAnsi="Times New Roman"/>
          <w:snapToGrid w:val="0"/>
          <w:sz w:val="24"/>
          <w:szCs w:val="24"/>
          <w:lang w:eastAsia="ru-RU"/>
        </w:rPr>
      </w:pPr>
      <w:r w:rsidRPr="00257BB2">
        <w:rPr>
          <w:rFonts w:ascii="Times New Roman" w:hAnsi="Times New Roman"/>
          <w:noProof/>
          <w:sz w:val="24"/>
          <w:szCs w:val="24"/>
          <w:lang w:eastAsia="ru-RU"/>
        </w:rPr>
        <w:pict>
          <v:shape id="Picture 936" o:spid="_x0000_i1028" type="#_x0000_t75" alt="сканирование0001" style="width:420pt;height:180pt;visibility:visible">
            <v:imagedata r:id="rId15" o:title=""/>
          </v:shape>
        </w:pict>
      </w:r>
    </w:p>
    <w:p w:rsidR="00045CE2" w:rsidRPr="00193BC9" w:rsidRDefault="00045CE2" w:rsidP="00E768FF">
      <w:pPr>
        <w:spacing w:after="0" w:line="360" w:lineRule="auto"/>
        <w:ind w:left="-284" w:right="-143" w:firstLine="851"/>
        <w:jc w:val="center"/>
        <w:rPr>
          <w:rFonts w:ascii="Times New Roman" w:hAnsi="Times New Roman"/>
          <w:snapToGrid w:val="0"/>
          <w:sz w:val="24"/>
          <w:szCs w:val="24"/>
          <w:lang w:eastAsia="ru-RU"/>
        </w:rPr>
      </w:pPr>
    </w:p>
    <w:p w:rsidR="00045CE2" w:rsidRPr="00193BC9" w:rsidRDefault="00045CE2" w:rsidP="00D3794B">
      <w:pPr>
        <w:spacing w:after="0" w:line="360" w:lineRule="auto"/>
        <w:ind w:left="-284" w:right="-143" w:firstLine="851"/>
        <w:rPr>
          <w:rFonts w:ascii="Times New Roman" w:hAnsi="Times New Roman"/>
          <w:snapToGrid w:val="0"/>
          <w:sz w:val="24"/>
          <w:szCs w:val="24"/>
          <w:lang w:eastAsia="ru-RU"/>
        </w:rPr>
      </w:pPr>
      <w:r w:rsidRPr="00193BC9">
        <w:rPr>
          <w:rFonts w:ascii="Times New Roman" w:hAnsi="Times New Roman"/>
          <w:snapToGrid w:val="0"/>
          <w:sz w:val="24"/>
          <w:szCs w:val="24"/>
          <w:lang w:eastAsia="ru-RU"/>
        </w:rPr>
        <w:t xml:space="preserve">Рисунок </w:t>
      </w:r>
      <w:r>
        <w:rPr>
          <w:rFonts w:ascii="Times New Roman" w:hAnsi="Times New Roman"/>
          <w:snapToGrid w:val="0"/>
          <w:sz w:val="24"/>
          <w:szCs w:val="24"/>
          <w:lang w:eastAsia="ru-RU"/>
        </w:rPr>
        <w:t>5</w:t>
      </w:r>
      <w:r w:rsidRPr="00193BC9">
        <w:rPr>
          <w:rFonts w:ascii="Times New Roman" w:hAnsi="Times New Roman"/>
          <w:snapToGrid w:val="0"/>
          <w:sz w:val="24"/>
          <w:szCs w:val="24"/>
          <w:lang w:eastAsia="ru-RU"/>
        </w:rPr>
        <w:t>. Ход производства</w:t>
      </w:r>
    </w:p>
    <w:p w:rsidR="00045CE2" w:rsidRDefault="00045CE2" w:rsidP="00F32BFF">
      <w:pPr>
        <w:spacing w:after="0" w:line="360" w:lineRule="auto"/>
        <w:ind w:right="-143"/>
        <w:jc w:val="both"/>
        <w:rPr>
          <w:rFonts w:ascii="Times New Roman" w:hAnsi="Times New Roman"/>
          <w:snapToGrid w:val="0"/>
          <w:sz w:val="24"/>
          <w:szCs w:val="24"/>
          <w:lang w:eastAsia="ru-RU"/>
        </w:rPr>
      </w:pPr>
    </w:p>
    <w:p w:rsidR="00045CE2" w:rsidRDefault="00045CE2" w:rsidP="00401441">
      <w:pPr>
        <w:spacing w:after="0" w:line="360" w:lineRule="auto"/>
        <w:ind w:left="-284" w:right="-143" w:firstLine="851"/>
        <w:jc w:val="both"/>
        <w:rPr>
          <w:rFonts w:ascii="Times New Roman" w:hAnsi="Times New Roman"/>
          <w:snapToGrid w:val="0"/>
          <w:sz w:val="24"/>
          <w:szCs w:val="24"/>
          <w:lang w:eastAsia="ru-RU"/>
        </w:rPr>
      </w:pPr>
      <w:r w:rsidRPr="00401441">
        <w:rPr>
          <w:rFonts w:ascii="Times New Roman" w:hAnsi="Times New Roman"/>
          <w:snapToGrid w:val="0"/>
          <w:sz w:val="24"/>
          <w:szCs w:val="24"/>
          <w:lang w:eastAsia="ru-RU"/>
        </w:rPr>
        <w:t>1-воздуходувка, 2-просеиватель, 3-винтовой конвейер,4-шнековый питатель, 5-силос, 6-мукоприемный щиток, 7-циклон, 8-дозатор, 9-шнек макаронного пресса, 10-матрица, 11-ножи, 12-кольцевое сопло, 13- вибрационный подсушиватель, 14-сито, 15-вентилятор, 16-вибролоток, 17-тестосмеситель, 18-элеватор, 19-насос, 20-распределяющее устройство, 22-сушилка, 23-верхний ярус, 24-элеватор, 25-ленточный конвейер, 26-насос, 27-расходный бак,28-дозатор, 29-бункер.</w:t>
      </w:r>
    </w:p>
    <w:p w:rsidR="00045CE2" w:rsidRPr="00401441" w:rsidRDefault="00045CE2" w:rsidP="00401441">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2.2. Подготовка сырья</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Сырьем для производства макаронных изделий являются пшеничная мука, соль, вода.</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Каждую партию муки проверяют на соответствие муки стандартам устанавливают в лаборатории. </w:t>
      </w:r>
      <w:r w:rsidRPr="005530AD">
        <w:rPr>
          <w:rFonts w:ascii="Times New Roman" w:hAnsi="Times New Roman"/>
          <w:bCs/>
          <w:snapToGrid w:val="0"/>
          <w:sz w:val="24"/>
          <w:szCs w:val="24"/>
          <w:lang w:eastAsia="ru-RU"/>
        </w:rPr>
        <w:t>Качество муки должны отвечать требованиям</w:t>
      </w:r>
      <w:r w:rsidRPr="005530AD">
        <w:rPr>
          <w:rFonts w:ascii="Times New Roman" w:hAnsi="Times New Roman"/>
          <w:b/>
          <w:bCs/>
          <w:color w:val="000000"/>
          <w:sz w:val="24"/>
          <w:szCs w:val="24"/>
          <w:shd w:val="clear" w:color="auto" w:fill="FFFFFF"/>
        </w:rPr>
        <w:t xml:space="preserve"> </w:t>
      </w:r>
      <w:r w:rsidRPr="005530AD">
        <w:rPr>
          <w:rFonts w:ascii="Times New Roman" w:hAnsi="Times New Roman"/>
          <w:bCs/>
          <w:snapToGrid w:val="0"/>
          <w:sz w:val="24"/>
          <w:szCs w:val="24"/>
          <w:lang w:eastAsia="ru-RU"/>
        </w:rPr>
        <w:t>ГОСТ 26574-85 «Мука пшеничная хлебопекарная.»</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Мука должна быть обогащена витаминами (витаминизированная мука).</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Показатели качества муки:</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-запах должен быть свойственным нормальной муке, без запаха плесени, затхлости и других посторонних запахов;</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411" o:spid="_x0000_s1504" style="position:absolute;left:0;text-align:left;margin-left:42.45pt;margin-top:22.05pt;width:518.8pt;height:802.3pt;z-index:251647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">
            <v:rect id="Rectangle 480" o:spid="_x0000_s150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SMIA&#10;AADdAAAADwAAAGRycy9kb3ducmV2LnhtbERPzYrCMBC+C75DGGFvmiqy2K5RqiB4Erf6AEMz2xab&#10;SW1i2/XpzcKCt/n4fme9HUwtOmpdZVnBfBaBIM6trrhQcL0cpisQziNrrC2Tgl9ysN2MR2tMtO35&#10;m7rMFyKEsEtQQel9k0jp8pIMupltiAP3Y1uDPsC2kLrFPoSbWi6i6FMarDg0lNjQvqT8lj2Mgpsf&#10;ulNaZM9DfN3F+XmX9o97qtTHZEi/QHga/Fv87z7qMH85X8D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5dIwgAAAN0AAAAPAAAAAAAAAAAAAAAAAJgCAABkcnMvZG93&#10;bnJldi54bWxQSwUGAAAAAAQABAD1AAAAhwMAAAAA&#10;" filled="f" strokeweight="2pt"/>
            <v:line id="Line 481" o:spid="_x0000_s150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Ue8EAAADdAAAADwAAAGRycy9kb3ducmV2LnhtbERPS4vCMBC+C/6HMII3m/pEqlFE6LK3&#10;xerF27QZ22IzKU1Wu/9+Iwje5uN7znbfm0Y8qHO1ZQXTKAZBXFhdc6ngck4naxDOI2tsLJOCP3Kw&#10;3w0HW0y0ffKJHpkvRQhhl6CCyvs2kdIVFRl0kW2JA3eznUEfYFdK3eEzhJtGzuJ4JQ3WHBoqbOlY&#10;UXHPfo2C+/WyTL9+jvrcZAedl6m/5jet1HjUHzYgPPX+I367v3WYv5jO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ZR7wQAAAN0AAAAPAAAAAAAAAAAAAAAA&#10;AKECAABkcnMvZG93bnJldi54bWxQSwUGAAAAAAQABAD5AAAAjwMAAAAA&#10;" strokeweight="2pt"/>
            <v:line id="Line 482" o:spid="_x0000_s150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MD74AAADdAAAADwAAAGRycy9kb3ducmV2LnhtbERPvQrCMBDeBd8hnOCmqaI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dAwPvgAAAN0AAAAPAAAAAAAAAAAAAAAAAKEC&#10;AABkcnMvZG93bnJldi54bWxQSwUGAAAAAAQABAD5AAAAjAMAAAAA&#10;" strokeweight="2pt"/>
            <v:line id="Line 483" o:spid="_x0000_s150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plL4AAADdAAAADwAAAGRycy9kb3ducmV2LnhtbERPvQrCMBDeBd8hnOCmqaI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OKmUvgAAAN0AAAAPAAAAAAAAAAAAAAAAAKEC&#10;AABkcnMvZG93bnJldi54bWxQSwUGAAAAAAQABAD5AAAAjAMAAAAA&#10;" strokeweight="2pt"/>
            <v:line id="Line 484" o:spid="_x0000_s150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474AAADdAAAADwAAAGRycy9kb3ducmV2LnhtbERPvQrCMBDeBd8hnOCmqaI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jfjvgAAAN0AAAAPAAAAAAAAAAAAAAAAAKEC&#10;AABkcnMvZG93bnJldi54bWxQSwUGAAAAAAQABAD5AAAAjAMAAAAA&#10;" strokeweight="2pt"/>
            <v:line id="Line 485" o:spid="_x0000_s151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SeMEAAADdAAAADwAAAGRycy9kb3ducmV2LnhtbERPS4vCMBC+C/6HMII3myq+qEYRocve&#10;FqsXb9NmbIvNpDRZ7f77jSB4m4/vOdt9bxrxoM7VlhVMoxgEcWF1zaWCyzmdrEE4j6yxsUwK/sjB&#10;fjccbDHR9sknemS+FCGEXYIKKu/bREpXVGTQRbYlDtzNdgZ9gF0pdYfPEG4aOYvjpTRYc2iosKVj&#10;RcU9+zUK7tfLIv36Oepzkx10Xqb+mt+0UuNRf9iA8NT7j/jt/tZh/ny6g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ppJ4wQAAAN0AAAAPAAAAAAAAAAAAAAAA&#10;AKECAABkcnMvZG93bnJldi54bWxQSwUGAAAAAAQABAD5AAAAjwMAAAAA&#10;" strokeweight="2pt"/>
            <v:line id="Line 486" o:spid="_x0000_s151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GCsMAAADdAAAADwAAAGRycy9kb3ducmV2LnhtbESPQYvCQAyF7wv+hyGCt3Wq6CLVUUSo&#10;eFusXrzFTmyLnUzpjFr/vTks7C3hvbz3ZbXpXaOe1IXas4HJOAFFXHhbc2ngfMq+F6BCRLbYeCYD&#10;bwqwWQ++Vpha/+IjPfNYKgnhkKKBKsY21ToUFTkMY98Si3bzncMoa1dq2+FLwl2jp0nyox3WLA0V&#10;trSrqLjnD2fgfjnPs/3vzp6afGuvZRYv15s1ZjTst0tQkfr4b/67PljBn0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5BgrDAAAA3QAAAA8AAAAAAAAAAAAA&#10;AAAAoQIAAGRycy9kb3ducmV2LnhtbFBLBQYAAAAABAAEAPkAAACRAwAAAAA=&#10;" strokeweight="2pt"/>
            <v:line id="Line 487" o:spid="_x0000_s151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jkcEAAADdAAAADwAAAGRycy9kb3ducmV2LnhtbERPTYvCMBC9C/6HMII3myoqWo0iQpe9&#10;LVYv3qbN2BabSWmy2v33G0HwNo/3Odt9bxrxoM7VlhVMoxgEcWF1zaWCyzmdrEA4j6yxsUwK/sjB&#10;fjccbDHR9sknemS+FCGEXYIKKu/bREpXVGTQRbYlDtzNdgZ9gF0pdYfPEG4aOYvjpTRYc2iosKVj&#10;RcU9+zUK7tfLIv36Oepzkx10Xqb+mt+0UuNRf9iA8NT7j/jt/tZh/ny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daORwQAAAN0AAAAPAAAAAAAAAAAAAAAA&#10;AKECAABkcnMvZG93bnJldi54bWxQSwUGAAAAAAQABAD5AAAAjwMAAAAA&#10;" strokeweight="2pt"/>
            <v:line id="Line 488" o:spid="_x0000_s151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W8YAAADdAAAADwAAAGRycy9kb3ducmV2LnhtbESPQWsCMRCF74X+hzAFbzWrSGm3RilV&#10;oeKhaPsDxs24Wd1MliTqtr/eORR6m+G9ee+b6bz3rbpQTE1gA6NhAYq4Crbh2sD31+rxGVTKyBbb&#10;wGTghxLMZ/d3UyxtuPKWLrtcKwnhVKIBl3NXap0qRx7TMHTEoh1C9JhljbW2Ea8S7ls9Loon7bFh&#10;aXDY0buj6rQ7ewPruN+cRr+103tex2X7uXhJ/mjM4K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plvGAAAA3QAAAA8AAAAAAAAA&#10;AAAAAAAAoQIAAGRycy9kb3ducmV2LnhtbFBLBQYAAAAABAAEAPkAAACUAwAAAAA=&#10;" strokeweight="1pt"/>
            <v:line id="Line 489" o:spid="_x0000_s151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lKr4AAADdAAAADwAAAGRycy9kb3ducmV2LnhtbERPvQrCMBDeBd8hnOCmqaIi1SgiVNzE&#10;6uJ2NmdbbC6liVrf3giC2318v7dct6YST2pcaVnBaBiBIM6sLjlXcD4lgzkI55E1VpZJwZscrFfd&#10;zhJjbV98pGfqcxFC2MWooPC+jqV0WUEG3dDWxIG72cagD7DJpW7wFcJNJcdRNJMGSw4NBda0LSi7&#10;pw+j4H45T5PdYatPVbrR1zzxl+tNK9XvtZsFCE+t/4t/7r0O8yfj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2UqvgAAAN0AAAAPAAAAAAAAAAAAAAAAAKEC&#10;AABkcnMvZG93bnJldi54bWxQSwUGAAAAAAQABAD5AAAAjAMAAAAA&#10;" strokeweight="2pt"/>
            <v:line id="Line 490" o:spid="_x0000_s151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dt8MAAADdAAAADwAAAGRycy9kb3ducmV2LnhtbERPzWoCMRC+C75DGMGbZl2ktFujFK2g&#10;9FC6+gDjZrrZupksSarbPn1TELzNx/c7i1VvW3EhHxrHCmbTDARx5XTDtYLjYTt5BBEissbWMSn4&#10;oQCr5XCwwEK7K3/QpYy1SCEcClRgYuwKKUNlyGKYuo44cZ/OW4wJ+lpqj9cUbluZZ9mDtNhwajDY&#10;0dpQdS6/rYK9P72dZ7+1kSfe+9f2ffMU7JdS41H/8gwiUh/v4pt7p9P8eZ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4nbfDAAAA3QAAAA8AAAAAAAAAAAAA&#10;AAAAoQIAAGRycy9kb3ducmV2LnhtbFBLBQYAAAAABAAEAPkAAACRAwAAAAA=&#10;" strokeweight="1pt"/>
            <v:rect id="Rectangle 491" o:spid="_x0000_s151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sMIA&#10;AADdAAAADwAAAGRycy9kb3ducmV2LnhtbERPTWvDMAy9D/YfjAa7rc66ELKsbgmFwq7NWuhRxFqS&#10;LZZT20vSf18XBr3p8T612symFyM531lW8LpIQBDXVnfcKDh87V5yED4ga+wtk4ILedisHx9WWGg7&#10;8Z7GKjQihrAvUEEbwlBI6euWDPqFHYgj922dwRCha6R2OMVw08tlkmTSYMexocWBti3Vv9WfUVCW&#10;P/PxXL3jzss8cZlOdVOelHp+mssPEIHmcBf/uz91nJ8u3+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2w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492" o:spid="_x0000_s151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AA&#10;AADdAAAADwAAAGRycy9kb3ducmV2LnhtbERPTYvCMBC9C/sfwizszaZKEbcapSwIXrcqeBya2bba&#10;TLpJ1PrvjSB4m8f7nOV6MJ24kvOtZQWTJAVBXFndcq1gv9uM5yB8QNbYWSYFd/KwXn2Mlphre+Nf&#10;upahFjGEfY4KmhD6XEpfNWTQJ7YnjtyfdQZDhK6W2uEthptOTtN0Jg22HBsa7OmnoepcXoyCojgN&#10;h//yGzdezlM305mui6NSX59DsQARaAhv8cu91XF+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Qlx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93" o:spid="_x0000_s151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X8IA&#10;AADdAAAADwAAAGRycy9kb3ducmV2LnhtbERPTWvDMAy9D/YfjAa7rc5CV7KsbgmDQK9NW+hRxFqS&#10;LZYz202yf18PCr3p8T613s6mFyM531lW8LpIQBDXVnfcKDgeypcMhA/IGnvLpOCPPGw3jw9rzLWd&#10;eE9jFRoRQ9jnqKANYcil9HVLBv3CDsSR+7LOYIjQNVI7nGK46WWaJCtpsOPY0OJAny3VP9XFKCiK&#10;7/n0W71j6WWWuJVe6qY4K/X8NBcfIALN4S6+uXc6zl+m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IBf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494" o:spid="_x0000_s151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KMAA&#10;AADdAAAADwAAAGRycy9kb3ducmV2LnhtbERPTYvCMBC9C/sfwizszaaKFLcapSwIXrcqeBya2bba&#10;TLpJ1PrvjSB4m8f7nOV6MJ24kvOtZQWTJAVBXFndcq1gv9uM5yB8QNbYWSYFd/KwXn2Mlphre+Nf&#10;upahFjGEfY4KmhD6XEpfNWTQJ7YnjtyfdQZDhK6W2uEthptOTtM0kwZbjg0N9vTTUHUuL0ZBUZyG&#10;w3/5jRsv56nL9EzXxVGpr8+hWIAINIS3+OXe6jh/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oeK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495" o:spid="_x0000_s152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s8IA&#10;AADdAAAADwAAAGRycy9kb3ducmV2LnhtbERPTWvDMAy9F/YfjAa7tc5C6bKsbgmDQK9NV+hRxFqS&#10;LZYz202yf18PBr3p8T613c+mFyM531lW8LxKQBDXVnfcKPg4lcsMhA/IGnvLpOCXPOx3D4st5tpO&#10;fKSxCo2IIexzVNCGMORS+rolg35lB+LIfVpnMEToGqkdTjHc9DJNko002HFsaHGg95bq7+pqFBTF&#10;13z+qV6x9DJL3EavdVNclHp6nIs3EIHmcBf/uw86zl+nL/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ruz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496" o:spid="_x0000_s152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vwcQA&#10;AADdAAAADwAAAGRycy9kb3ducmV2LnhtbESPQWvCQBCF70L/wzJCb7oxiNjUNQRB6LVpCz0O2WkS&#10;zc6mu6um/945CL3N8N68982unNygrhRi79nAapmBIm687bk18PlxXGxBxYRscfBMBv4oQrl/mu2w&#10;sP7G73StU6skhGOBBrqUxkLr2HTkMC79SCzajw8Ok6yh1TbgTcLdoPMs22iHPUtDhyMdOmrO9cUZ&#10;qKrT9PVbv+Ax6m0WNnZt2+rbmOf5VL2CSjSlf/Pj+s0K/joXXP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L8H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497" o:spid="_x0000_s152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KWsAA&#10;AADdAAAADwAAAGRycy9kb3ducmV2LnhtbERPTYvCMBC9L/gfwgje1tQiotVYiiB4tbsLexya2bba&#10;TGoStf57syB4m8f7nE0+mE7cyPnWsoLZNAFBXFndcq3g+2v/uQThA7LGzjIpeJCHfDv62GCm7Z2P&#10;dCtDLWII+wwVNCH0mZS+asign9qeOHJ/1hkMEbpaaof3GG46mSbJQhpsOTY02NOuoepcXo2CojgN&#10;P5dyhXsvl4lb6Lmui1+lJuOhWIMINIS3+OU+6Dh/nq7g/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WKWs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498" o:spid="_x0000_s152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1GsMA&#10;AADdAAAADwAAAGRycy9kb3ducmV2LnhtbESPQWvCQBCF7wX/wzJCb3VjFdHoKkEQvJq20OOQHZNo&#10;djbubjX9986h0NsM781732x2g+vUnUJsPRuYTjJQxJW3LdcGPj8Ob0tQMSFb7DyTgV+KsNuOXjaY&#10;W//gE93LVCsJ4ZijgSalPtc6Vg05jBPfE4t29sFhkjXU2gZ8SLjr9HuWLbTDlqWhwZ72DVXX8scZ&#10;KIrL8HUrV3iIepmFhZ3buvg25nU8FGtQiYb0b/67PlrBn8+E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a1Gs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-вкус, свойственный нормальной муке, без кисловатого, горьковатого и других посторонних привкусов;</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-содержание минеральной примеси при разжевывании муки: не должно ощущаться хруста на зубах.</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Зараженность вредителями хлебных запасов или наличие следов заражения не допускается.</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Массовая доля металлопримесей на 1 кг муки – не более 3мг.</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Цвет пшеничной муки определяется органолептически.</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Влажность муки – не более 15,5%</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Качество сырой клейковины в пшеничной муке – не ниже второй группы ( первая группа – клейковина с хорошей эластичностью, по растяжимости длинная или средняя; вторая группа – клейковина с хорошей эластичностью, по растяжению короткая, а также с удовлетворительной эластичностью – короткая, средняя и длинная по растяжимости). Применение муки для выработки макаронных изделий с клейковиной третьей группы не желательно.</w:t>
      </w:r>
    </w:p>
    <w:p w:rsidR="00045CE2" w:rsidRDefault="00045CE2" w:rsidP="005530AD">
      <w:pPr>
        <w:spacing w:after="0" w:line="360" w:lineRule="auto"/>
        <w:ind w:left="-284" w:right="-143" w:firstLine="851"/>
        <w:jc w:val="both"/>
        <w:rPr>
          <w:rFonts w:ascii="Times New Roman" w:hAnsi="Times New Roman"/>
          <w:snapToGrid w:val="0"/>
          <w:sz w:val="24"/>
          <w:szCs w:val="24"/>
        </w:rPr>
      </w:pPr>
      <w:r w:rsidRPr="005530AD">
        <w:rPr>
          <w:rFonts w:ascii="Times New Roman" w:hAnsi="Times New Roman"/>
          <w:snapToGrid w:val="0"/>
          <w:sz w:val="24"/>
          <w:szCs w:val="24"/>
          <w:lang w:eastAsia="ru-RU"/>
        </w:rPr>
        <w:t>Подготовка муки к пуску в производство сводится к составлению смеси отдельных партий, эта операция называется технологическим соображением, очистке ее от примесей и взвешивание.</w:t>
      </w:r>
      <w:r w:rsidRPr="005530AD">
        <w:rPr>
          <w:rFonts w:ascii="Times New Roman" w:hAnsi="Times New Roman"/>
          <w:b/>
          <w:bCs/>
          <w:color w:val="000000"/>
          <w:sz w:val="24"/>
          <w:szCs w:val="24"/>
          <w:lang w:eastAsia="ru-RU"/>
        </w:rPr>
        <w:t xml:space="preserve"> </w:t>
      </w:r>
      <w:r w:rsidRPr="005530AD">
        <w:rPr>
          <w:rFonts w:ascii="Times New Roman" w:hAnsi="Times New Roman"/>
          <w:bCs/>
          <w:snapToGrid w:val="0"/>
          <w:sz w:val="24"/>
          <w:szCs w:val="24"/>
        </w:rPr>
        <w:t>Просеивание муки</w:t>
      </w:r>
      <w:r w:rsidRPr="005530AD">
        <w:rPr>
          <w:rFonts w:ascii="Times New Roman" w:hAnsi="Times New Roman"/>
          <w:snapToGrid w:val="0"/>
          <w:sz w:val="24"/>
          <w:szCs w:val="24"/>
        </w:rPr>
        <w:t> осуществляется с целью удаления посторонних частиц, отличающихся по размерам от частиц муки. Кроме того, мука при просеивании разрыхляется, согревается и насыщается воздухом. Для просеивания муки применяются просеивающие машины различных типов, основными  рабочими органами которых являются сита</w:t>
      </w:r>
      <w:r>
        <w:rPr>
          <w:rFonts w:ascii="Times New Roman" w:hAnsi="Times New Roman"/>
          <w:snapToGrid w:val="0"/>
          <w:sz w:val="24"/>
          <w:szCs w:val="24"/>
        </w:rPr>
        <w:t xml:space="preserve"> марки </w:t>
      </w:r>
      <w:r>
        <w:rPr>
          <w:rFonts w:ascii="Times New Roman" w:hAnsi="Times New Roman"/>
          <w:snapToGrid w:val="0"/>
          <w:sz w:val="24"/>
          <w:szCs w:val="24"/>
          <w:lang w:val="en-US"/>
        </w:rPr>
        <w:t>FS</w:t>
      </w:r>
      <w:r>
        <w:rPr>
          <w:rFonts w:ascii="Times New Roman" w:hAnsi="Times New Roman"/>
          <w:snapToGrid w:val="0"/>
          <w:sz w:val="24"/>
          <w:szCs w:val="24"/>
        </w:rPr>
        <w:t>-1000 показанный на рисунке 6</w:t>
      </w:r>
    </w:p>
    <w:p w:rsidR="00045CE2" w:rsidRDefault="00045CE2" w:rsidP="005530AD">
      <w:pPr>
        <w:spacing w:after="0" w:line="360" w:lineRule="auto"/>
        <w:ind w:left="-284" w:right="-143" w:firstLine="851"/>
        <w:jc w:val="both"/>
        <w:rPr>
          <w:rFonts w:ascii="Times New Roman" w:hAnsi="Times New Roman"/>
          <w:snapToGrid w:val="0"/>
          <w:sz w:val="24"/>
          <w:szCs w:val="24"/>
        </w:rPr>
      </w:pPr>
    </w:p>
    <w:p w:rsidR="00045CE2" w:rsidRDefault="00045CE2" w:rsidP="00D3794B">
      <w:pPr>
        <w:spacing w:after="0" w:line="360" w:lineRule="auto"/>
        <w:ind w:left="-284" w:right="-143" w:firstLine="851"/>
        <w:jc w:val="center"/>
        <w:rPr>
          <w:rFonts w:ascii="Times New Roman" w:hAnsi="Times New Roman"/>
          <w:snapToGrid w:val="0"/>
          <w:sz w:val="24"/>
          <w:szCs w:val="24"/>
        </w:rPr>
      </w:pPr>
      <w:r w:rsidRPr="00257BB2">
        <w:rPr>
          <w:rFonts w:ascii="Times New Roman" w:hAnsi="Times New Roman"/>
          <w:noProof/>
          <w:sz w:val="24"/>
          <w:szCs w:val="24"/>
          <w:lang w:eastAsia="ru-RU"/>
        </w:rPr>
        <w:pict>
          <v:shape id="Рисунок 3" o:spid="_x0000_i1029" type="#_x0000_t75" alt="http://www.unitedmillingsystems.ru/download/sito-01.jpg" style="width:166.5pt;height:167.25pt;visibility:visible">
            <v:imagedata r:id="rId16" o:title=""/>
          </v:shape>
        </w:pict>
      </w:r>
    </w:p>
    <w:p w:rsidR="00045CE2" w:rsidRDefault="00045CE2" w:rsidP="005530AD">
      <w:pPr>
        <w:spacing w:after="0" w:line="360" w:lineRule="auto"/>
        <w:ind w:left="-284" w:right="-143" w:firstLine="851"/>
        <w:jc w:val="both"/>
        <w:rPr>
          <w:rFonts w:ascii="Times New Roman" w:hAnsi="Times New Roman"/>
          <w:snapToGrid w:val="0"/>
          <w:sz w:val="24"/>
          <w:szCs w:val="24"/>
        </w:rPr>
      </w:pPr>
      <w:r>
        <w:rPr>
          <w:rFonts w:ascii="Times New Roman" w:hAnsi="Times New Roman"/>
          <w:snapToGrid w:val="0"/>
          <w:sz w:val="24"/>
          <w:szCs w:val="24"/>
        </w:rPr>
        <w:t xml:space="preserve">Рисунок 6.Сито для муки марки </w:t>
      </w:r>
      <w:r w:rsidRPr="00D3794B">
        <w:rPr>
          <w:rFonts w:ascii="Times New Roman" w:hAnsi="Times New Roman"/>
          <w:snapToGrid w:val="0"/>
          <w:sz w:val="24"/>
          <w:szCs w:val="24"/>
          <w:lang w:val="en-US"/>
        </w:rPr>
        <w:t>FS</w:t>
      </w:r>
      <w:r w:rsidRPr="00D3794B">
        <w:rPr>
          <w:rFonts w:ascii="Times New Roman" w:hAnsi="Times New Roman"/>
          <w:snapToGrid w:val="0"/>
          <w:sz w:val="24"/>
          <w:szCs w:val="24"/>
        </w:rPr>
        <w:t>-</w:t>
      </w:r>
      <w:r>
        <w:rPr>
          <w:rFonts w:ascii="Times New Roman" w:hAnsi="Times New Roman"/>
          <w:snapToGrid w:val="0"/>
          <w:sz w:val="24"/>
          <w:szCs w:val="24"/>
        </w:rPr>
        <w:t>1000</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При просеивании муки в атмосферу выделяется мукомольная пыль.</w:t>
      </w:r>
    </w:p>
    <w:p w:rsidR="00045CE2" w:rsidRPr="00193BC9" w:rsidRDefault="00045CE2" w:rsidP="00D3794B">
      <w:pPr>
        <w:spacing w:after="0" w:line="360" w:lineRule="auto"/>
        <w:ind w:right="-143"/>
        <w:jc w:val="both"/>
        <w:rPr>
          <w:rFonts w:ascii="Times New Roman" w:hAnsi="Times New Roman"/>
          <w:snapToGrid w:val="0"/>
          <w:sz w:val="24"/>
          <w:szCs w:val="24"/>
          <w:lang w:eastAsia="ru-RU"/>
        </w:rPr>
      </w:pPr>
    </w:p>
    <w:p w:rsidR="00045CE2" w:rsidRDefault="00045CE2" w:rsidP="00D3794B">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431" o:spid="_x0000_s1524" style="position:absolute;left:0;text-align:left;margin-left:42.45pt;margin-top:22.05pt;width:518.8pt;height:802.3pt;z-index:251648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">
            <v:rect id="Rectangle 500" o:spid="_x0000_s152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LKMQA&#10;AADdAAAADwAAAGRycy9kb3ducmV2LnhtbERPzWrCQBC+F3yHZQRvzaZaiqauEgWhp9LGPMCQHbPB&#10;7GzMrknap+8WCr3Nx/c72/1kWzFQ7xvHCp6SFARx5XTDtYLyfHpcg/ABWWPrmBR8kYf9bvawxUy7&#10;kT9pKEItYgj7DBWYELpMSl8ZsugT1xFH7uJ6iyHCvpa6xzGG21Yu0/RFWmw4Nhjs6GiouhZ3q+Aa&#10;puE9r4vv06Y8bKqPQz7eb7lSi/mUv4IINIV/8Z/7Tcf5z6s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yyjEAAAA3QAAAA8AAAAAAAAAAAAAAAAAmAIAAGRycy9k&#10;b3ducmV2LnhtbFBLBQYAAAAABAAEAPUAAACJAwAAAAA=&#10;" filled="f" strokeweight="2pt"/>
            <v:line id="Line 501" o:spid="_x0000_s152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line id="Line 502" o:spid="_x0000_s152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line id="Line 503" o:spid="_x0000_s152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19MEAAADdAAAADwAAAGRycy9kb3ducmV2LnhtbERPTYvCMBC9C/6HMII3TXV1WapRROji&#10;TWy9eBubsS02k9JErf/eCIK3ebzPWa47U4s7ta6yrGAyjkAQ51ZXXCg4ZsnoD4TzyBpry6TgSQ7W&#10;q35vibG2Dz7QPfWFCCHsYlRQet/EUrq8JINubBviwF1sa9AH2BZSt/gI4aaW0yj6lQYrDg0lNrQt&#10;Kb+mN6PgejrOk//9Vmd1utHnIvGn80UrNRx0mwUIT53/ij/unQ7zZ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fX0wQAAAN0AAAAPAAAAAAAAAAAAAAAA&#10;AKECAABkcnMvZG93bnJldi54bWxQSwUGAAAAAAQABAD5AAAAjwMAAAAA&#10;" strokeweight="2pt"/>
            <v:line id="Line 504" o:spid="_x0000_s152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505" o:spid="_x0000_s153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GMIAAADdAAAADwAAAGRycy9kb3ducmV2LnhtbERPS4vCMBC+C/6HMII3TX2sSjWKCBVv&#10;y1Yv3qbN9IHNpDRRu/9+s7Cwt/n4nrM79KYRL+pcbVnBbBqBIM6trrlUcLsmkw0I55E1NpZJwTc5&#10;OOyHgx3G2r75i16pL0UIYRejgsr7NpbS5RUZdFPbEgeusJ1BH2BXSt3hO4SbRs6jaCUN1hwaKmzp&#10;VFH+SJ9GweN++0jOnyd9bdKjzsrE37NCKzUe9cctCE+9/xf/uS86zF8u1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POGMIAAADdAAAADwAAAAAAAAAAAAAA&#10;AAChAgAAZHJzL2Rvd25yZXYueG1sUEsFBgAAAAAEAAQA+QAAAJADAAAAAA==&#10;" strokeweight="2pt"/>
            <v:line id="Line 506" o:spid="_x0000_s153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aasQAAADdAAAADwAAAGRycy9kb3ducmV2LnhtbESPQYvCQAyF7wv+hyHC3tap7ipSHUWE&#10;Lt4WqxdvsRPbYidTOqN2/705CN4S3st7X5br3jXqTl2oPRsYjxJQxIW3NZcGjofsaw4qRGSLjWcy&#10;8E8B1qvBxxJT6x+8p3seSyUhHFI0UMXYplqHoiKHYeRbYtEuvnMYZe1KbTt8SLhr9CRJZtphzdJQ&#10;YUvbioprfnMGrqfjNPv929pDk2/suczi6XyxxnwO+80CVKQ+vs2v650V/J9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FpqxAAAAN0AAAAPAAAAAAAAAAAA&#10;AAAAAKECAABkcnMvZG93bnJldi54bWxQSwUGAAAAAAQABAD5AAAAkgMAAAAA&#10;" strokeweight="2pt"/>
            <v:line id="Line 507" o:spid="_x0000_s153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8cIAAADdAAAADwAAAGRycy9kb3ducmV2LnhtbERPS4vCMBC+C/6HMII3TX2saDWKCBVv&#10;y1Yv3qbN9IHNpDRRu/9+s7Cwt/n4nrM79KYRL+pcbVnBbBqBIM6trrlUcLsmkzUI55E1NpZJwTc5&#10;OOyHgx3G2r75i16pL0UIYRejgsr7NpbS5RUZdFPbEgeusJ1BH2BXSt3hO4SbRs6jaCUN1hwaKmzp&#10;VFH+SJ9GweN++0jOnyd9bdKjzsrE37NCKzUe9cctCE+9/xf/uS86zF8uN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D/8cIAAADdAAAADwAAAAAAAAAAAAAA&#10;AAChAgAAZHJzL2Rvd25yZXYueG1sUEsFBgAAAAAEAAQA+QAAAJADAAAAAA==&#10;" strokeweight="2pt"/>
            <v:line id="Line 508" o:spid="_x0000_s153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D+8YAAADdAAAADwAAAGRycy9kb3ducmV2LnhtbESPQWsCMRCF74X+hzAFbzWriLRbo5Ra&#10;oeKhaPsDxs24Wd1MliTVrb/eORR6m+G9ee+b2aL3rTpTTE1gA6NhAYq4Crbh2sD31+rxCVTKyBbb&#10;wGTglxIs5vd3MyxtuPCWzrtcKwnhVKIBl3NXap0qRx7TMHTEoh1C9JhljbW2ES8S7ls9Loqp9tiw&#10;NDjs6M1Rddr9eAPruN+cRtfa6T2v43v7uXxO/mjM4KF/fQGVqc//5r/rDyv4k4n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5Q/vGAAAA3QAAAA8AAAAAAAAA&#10;AAAAAAAAoQIAAGRycy9kb3ducmV2LnhtbFBLBQYAAAAABAAEAPkAAACUAwAAAAA=&#10;" strokeweight="1pt"/>
            <v:line id="Line 509" o:spid="_x0000_s153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Air4AAADdAAAADwAAAGRycy9kb3ducmV2LnhtbERPvQrCMBDeBd8hnOCmqaIi1SgiVNzE&#10;6uJ2NmdbbC6liVrf3giC2318v7dct6YST2pcaVnBaBiBIM6sLjlXcD4lgzkI55E1VpZJwZscrFfd&#10;zhJjbV98pGfqcxFC2MWooPC+jqV0WUEG3dDWxIG72cagD7DJpW7wFcJNJcdRNJMGSw4NBda0LSi7&#10;pw+j4H45T5PdYatPVbrR1zzxl+tNK9XvtZsFCE+t/4t/7r0O8y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sICKvgAAAN0AAAAPAAAAAAAAAAAAAAAAAKEC&#10;AABkcnMvZG93bnJldi54bWxQSwUGAAAAAAQABAD5AAAAjAMAAAAA&#10;" strokeweight="2pt"/>
            <v:line id="Line 510" o:spid="_x0000_s153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F8IAAADdAAAADwAAAGRycy9kb3ducmV2LnhtbERPzWoCMRC+F3yHMII3zSpS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d4F8IAAADdAAAADwAAAAAAAAAAAAAA&#10;AAChAgAAZHJzL2Rvd25yZXYueG1sUEsFBgAAAAAEAAQA+QAAAJADAAAAAA==&#10;" strokeweight="1pt"/>
            <v:rect id="Rectangle 511" o:spid="_x0000_s153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YEMIA&#10;AADdAAAADwAAAGRycy9kb3ducmV2LnhtbERPTWvDMAy9D/YfjAa7Lc66ULKsbgmFQq9LV9hRxFqS&#10;NpYz202yf18XCrvp8T612symFyM531lW8JqkIIhrqztuFHwddi85CB+QNfaWScEfedisHx9WWGg7&#10;8SeNVWhEDGFfoII2hKGQ0tctGfSJHYgj92OdwRCha6R2OMVw08tFmi6lwY5jQ4sDbVuqz9XFKCjL&#10;03z8rd5x52WeuqXOdFN+K/X8NJcfIALN4V98d+91nJ9lb3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lgQ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512" o:spid="_x0000_s153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13" o:spid="_x0000_s153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8IA&#10;AADdAAAADwAAAGRycy9kb3ducmV2LnhtbERPTWvDMAy9D/ofjAq7LU5HVrK0bgmDwq7NVthRxGqS&#10;NpZT20uyf18PBrvp8T613c+mFyM531lWsEpSEMS11R03Cj4/Dk85CB+QNfaWScEPedjvFg9bLLSd&#10;+EhjFRoRQ9gXqKANYSik9HVLBn1iB+LIna0zGCJ0jdQOpxhuevmcpmtpsOPY0OJAby3V1+rbKCjL&#10;y3y6Va948DJP3Vpnuim/lHpczuUGRKA5/Iv/3O86zs+y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2X/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514" o:spid="_x0000_s153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7iMAA&#10;AADdAAAADwAAAGRycy9kb3ducmV2LnhtbERPTYvCMBC9C/sfwizsTdOVUrRrlCIIXrcqeBya2bba&#10;TLpJ1PrvjSB4m8f7nMVqMJ24kvOtZQXfkwQEcWV1y7WC/W4znoHwAVljZ5kU3MnDavkxWmCu7Y1/&#10;6VqGWsQQ9jkqaELocyl91ZBBP7E9ceT+rDMYInS11A5vMdx0cpokmTTYcmxosKd1Q9W5vBgFRXEa&#10;Dv/lHDdezhKX6VTXxVGpr8+h+AERaAhv8cu91XF+mm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X7i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515" o:spid="_x0000_s154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eE8IA&#10;AADdAAAADwAAAGRycy9kb3ducmV2LnhtbERPTWvDMAy9D/ofjAq7LU5H6LK0bgmDwq7NVthRxGqS&#10;NpZT20uyf18PBrvp8T613c+mFyM531lWsEpSEMS11R03Cj4/Dk85CB+QNfaWScEPedjvFg9bLLSd&#10;+EhjFRoRQ9gXqKANYSik9HVLBn1iB+LIna0zGCJ0jdQOpxhuevmcpmtpsOPY0OJAby3V1+rbKCjL&#10;y3y6Va948DJP3Vpnuim/lHpczuUGRKA5/Iv/3O86zs+y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V4T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516" o:spid="_x0000_s154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KYcMA&#10;AADdAAAADwAAAGRycy9kb3ducmV2LnhtbESPQWvCQBCF7wX/wzJCb3VTCaKpqwRB8GragschOyZp&#10;s7Nxd9X03zsHobcZ3pv3vllvR9erG4XYeTbwPstAEdfedtwY+Prcvy1BxYRssfdMBv4ownYzeVlj&#10;Yf2dj3SrUqMkhGOBBtqUhkLrWLfkMM78QCza2QeHSdbQaBvwLuGu1/MsW2iHHUtDiwPtWqp/q6sz&#10;UJY/4/elWuE+6mUWFja3TXky5nU6lh+gEo3p3/y8PljBz3P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bKY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17" o:spid="_x0000_s154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v+sAA&#10;AADdAAAADwAAAGRycy9kb3ducmV2LnhtbERPTYvCMBC9C/sfwizsTdOVIrZrlCIIXrcqeBya2bba&#10;TLpJ1PrvjSB4m8f7nMVqMJ24kvOtZQXfkwQEcWV1y7WC/W4znoPwAVljZ5kU3MnDavkxWmCu7Y1/&#10;6VqGWsQQ9jkqaELocyl91ZBBP7E9ceT+rDMYInS11A5vMdx0cpokM2mw5djQYE/rhqpzeTEKiuI0&#10;HP7LDDdezhM306mui6NSX59D8QMi0BDe4pd7q+P8NM3g+U08QS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pv+s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518" o:spid="_x0000_s154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QusMA&#10;AADdAAAADwAAAGRycy9kb3ducmV2LnhtbESPQWvCQBCF7wX/wzKCt7qxWNHoKkEQvJq20OOQHZNo&#10;djbubjX++86h0NsM781732x2g+vUnUJsPRuYTTNQxJW3LdcGPj8Or0tQMSFb7DyTgSdF2G1HLxvM&#10;rX/wie5lqpWEcMzRQJNSn2sdq4YcxqnviUU7++AwyRpqbQM+JNx1+i3LFtphy9LQYE/7hqpr+eMM&#10;FMVl+LqVKzxEvczCws5tXXwbMxkPxRpUoiH9m/+uj1bw5+/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lQus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193BC9">
        <w:rPr>
          <w:rFonts w:ascii="Times New Roman" w:hAnsi="Times New Roman"/>
          <w:snapToGrid w:val="0"/>
          <w:sz w:val="24"/>
          <w:szCs w:val="24"/>
          <w:lang w:eastAsia="ru-RU"/>
        </w:rPr>
        <w:t>Автомуковоз подключают к мукопри</w:t>
      </w:r>
      <w:r w:rsidRPr="00193BC9">
        <w:rPr>
          <w:rFonts w:ascii="Times New Roman" w:hAnsi="Times New Roman"/>
          <w:snapToGrid w:val="0"/>
          <w:sz w:val="24"/>
          <w:szCs w:val="24"/>
          <w:lang w:eastAsia="ru-RU"/>
        </w:rPr>
        <w:softHyphen/>
        <w:t>емному щитку  и загружают муку в один из силосов  для ее хранения. С помощью шнековых питателей  муку выгружают из различных силосов  в нужных пропорци</w:t>
      </w:r>
      <w:r w:rsidRPr="00193BC9">
        <w:rPr>
          <w:rFonts w:ascii="Times New Roman" w:hAnsi="Times New Roman"/>
          <w:snapToGrid w:val="0"/>
          <w:sz w:val="24"/>
          <w:szCs w:val="24"/>
          <w:lang w:eastAsia="ru-RU"/>
        </w:rPr>
        <w:softHyphen/>
        <w:t>ях и смешивают винтовым конвейером. После контрольного просеивания в центро</w:t>
      </w:r>
      <w:r w:rsidRPr="00193BC9">
        <w:rPr>
          <w:rFonts w:ascii="Times New Roman" w:hAnsi="Times New Roman"/>
          <w:snapToGrid w:val="0"/>
          <w:sz w:val="24"/>
          <w:szCs w:val="24"/>
          <w:lang w:eastAsia="ru-RU"/>
        </w:rPr>
        <w:softHyphen/>
        <w:t xml:space="preserve">бежном просеивателе мука через роторный питатель подается </w:t>
      </w:r>
      <w:r w:rsidRPr="00774A2C">
        <w:rPr>
          <w:rFonts w:ascii="Times New Roman" w:hAnsi="Times New Roman"/>
          <w:snapToGrid w:val="0"/>
          <w:sz w:val="24"/>
          <w:szCs w:val="24"/>
          <w:lang w:eastAsia="ru-RU"/>
        </w:rPr>
        <w:t>воздуходувкой  в тестомесильное отделение.</w:t>
      </w:r>
    </w:p>
    <w:p w:rsidR="00045CE2" w:rsidRPr="00401441" w:rsidRDefault="00045CE2" w:rsidP="00401441">
      <w:pPr>
        <w:spacing w:after="0" w:line="360" w:lineRule="auto"/>
        <w:ind w:left="-284" w:right="-143" w:firstLine="851"/>
        <w:jc w:val="both"/>
        <w:rPr>
          <w:rFonts w:ascii="Times New Roman" w:hAnsi="Times New Roman"/>
          <w:snapToGrid w:val="0"/>
          <w:sz w:val="24"/>
          <w:szCs w:val="24"/>
          <w:lang w:eastAsia="ru-RU"/>
        </w:rPr>
      </w:pPr>
      <w:r w:rsidRPr="00401441">
        <w:rPr>
          <w:rFonts w:ascii="Times New Roman" w:hAnsi="Times New Roman"/>
          <w:snapToGrid w:val="0"/>
          <w:sz w:val="24"/>
          <w:szCs w:val="24"/>
          <w:lang w:eastAsia="ru-RU"/>
        </w:rPr>
        <w:t>2.3. Приготовление макаронного теста</w:t>
      </w:r>
    </w:p>
    <w:p w:rsidR="00045CE2" w:rsidRPr="00774A2C" w:rsidRDefault="00045CE2" w:rsidP="00401441">
      <w:pPr>
        <w:spacing w:after="0" w:line="360" w:lineRule="auto"/>
        <w:ind w:left="-284" w:right="-143" w:firstLine="851"/>
        <w:jc w:val="both"/>
        <w:rPr>
          <w:rFonts w:ascii="Times New Roman" w:hAnsi="Times New Roman"/>
          <w:snapToGrid w:val="0"/>
          <w:sz w:val="24"/>
          <w:szCs w:val="24"/>
          <w:lang w:eastAsia="ru-RU"/>
        </w:rPr>
      </w:pPr>
      <w:r w:rsidRPr="00774A2C">
        <w:rPr>
          <w:rFonts w:ascii="Times New Roman" w:hAnsi="Times New Roman"/>
          <w:snapToGrid w:val="0"/>
          <w:sz w:val="24"/>
          <w:szCs w:val="24"/>
          <w:lang w:eastAsia="ru-RU"/>
        </w:rPr>
        <w:t xml:space="preserve"> Мука отделяется от транспортирующего воздуха в циклоне.</w:t>
      </w:r>
    </w:p>
    <w:p w:rsidR="00045CE2" w:rsidRPr="00774A2C" w:rsidRDefault="00045CE2" w:rsidP="00774A2C">
      <w:pPr>
        <w:spacing w:after="0" w:line="360" w:lineRule="auto"/>
        <w:ind w:left="-284" w:right="-143" w:firstLine="851"/>
        <w:jc w:val="both"/>
        <w:rPr>
          <w:rFonts w:ascii="Times New Roman" w:hAnsi="Times New Roman"/>
          <w:snapToGrid w:val="0"/>
          <w:sz w:val="24"/>
          <w:szCs w:val="24"/>
          <w:lang w:eastAsia="ru-RU"/>
        </w:rPr>
      </w:pPr>
      <w:r w:rsidRPr="00774A2C">
        <w:rPr>
          <w:rFonts w:ascii="Times New Roman" w:hAnsi="Times New Roman"/>
          <w:snapToGrid w:val="0"/>
          <w:sz w:val="24"/>
          <w:szCs w:val="24"/>
          <w:lang w:eastAsia="ru-RU"/>
        </w:rPr>
        <w:t>Часть воды и доба</w:t>
      </w:r>
      <w:r>
        <w:rPr>
          <w:rFonts w:ascii="Times New Roman" w:hAnsi="Times New Roman"/>
          <w:snapToGrid w:val="0"/>
          <w:sz w:val="24"/>
          <w:szCs w:val="24"/>
          <w:lang w:eastAsia="ru-RU"/>
        </w:rPr>
        <w:t xml:space="preserve">вки-обогатители через дозаторы загружают в смеситель </w:t>
      </w:r>
      <w:r w:rsidRPr="00774A2C">
        <w:rPr>
          <w:rFonts w:ascii="Times New Roman" w:hAnsi="Times New Roman"/>
          <w:snapToGrid w:val="0"/>
          <w:sz w:val="24"/>
          <w:szCs w:val="24"/>
          <w:lang w:eastAsia="ru-RU"/>
        </w:rPr>
        <w:t>и приготовляют конце</w:t>
      </w:r>
      <w:r>
        <w:rPr>
          <w:rFonts w:ascii="Times New Roman" w:hAnsi="Times New Roman"/>
          <w:snapToGrid w:val="0"/>
          <w:sz w:val="24"/>
          <w:szCs w:val="24"/>
          <w:lang w:eastAsia="ru-RU"/>
        </w:rPr>
        <w:t xml:space="preserve">нтрированную эмульсию. Насосом </w:t>
      </w:r>
      <w:r w:rsidRPr="00774A2C">
        <w:rPr>
          <w:rFonts w:ascii="Times New Roman" w:hAnsi="Times New Roman"/>
          <w:snapToGrid w:val="0"/>
          <w:sz w:val="24"/>
          <w:szCs w:val="24"/>
          <w:lang w:eastAsia="ru-RU"/>
        </w:rPr>
        <w:t xml:space="preserve">ее вместе с оставшейся частью воды дозируют в расходный бак, </w:t>
      </w:r>
      <w:r>
        <w:rPr>
          <w:rFonts w:ascii="Times New Roman" w:hAnsi="Times New Roman"/>
          <w:snapToGrid w:val="0"/>
          <w:sz w:val="24"/>
          <w:szCs w:val="24"/>
          <w:lang w:eastAsia="ru-RU"/>
        </w:rPr>
        <w:t>снабженный терморегулирующей ру</w:t>
      </w:r>
      <w:r w:rsidRPr="00774A2C">
        <w:rPr>
          <w:rFonts w:ascii="Times New Roman" w:hAnsi="Times New Roman"/>
          <w:snapToGrid w:val="0"/>
          <w:sz w:val="24"/>
          <w:szCs w:val="24"/>
          <w:lang w:eastAsia="ru-RU"/>
        </w:rPr>
        <w:t>башкой. Из этого бака готовая эмульсия подается насосом  в тестомесильное отде</w:t>
      </w:r>
      <w:r w:rsidRPr="00774A2C">
        <w:rPr>
          <w:rFonts w:ascii="Times New Roman" w:hAnsi="Times New Roman"/>
          <w:snapToGrid w:val="0"/>
          <w:sz w:val="24"/>
          <w:szCs w:val="24"/>
          <w:lang w:eastAsia="ru-RU"/>
        </w:rPr>
        <w:softHyphen/>
        <w:t>ление.</w:t>
      </w:r>
    </w:p>
    <w:p w:rsidR="00045CE2" w:rsidRDefault="00045CE2" w:rsidP="00774A2C">
      <w:pPr>
        <w:spacing w:after="0" w:line="360" w:lineRule="auto"/>
        <w:ind w:left="-284" w:right="-143" w:firstLine="851"/>
        <w:jc w:val="both"/>
        <w:rPr>
          <w:rFonts w:ascii="Times New Roman" w:hAnsi="Times New Roman"/>
          <w:snapToGrid w:val="0"/>
          <w:sz w:val="24"/>
          <w:szCs w:val="24"/>
          <w:lang w:eastAsia="ru-RU"/>
        </w:rPr>
      </w:pPr>
      <w:r w:rsidRPr="00774A2C">
        <w:rPr>
          <w:rFonts w:ascii="Times New Roman" w:hAnsi="Times New Roman"/>
          <w:snapToGrid w:val="0"/>
          <w:sz w:val="24"/>
          <w:szCs w:val="24"/>
          <w:lang w:eastAsia="ru-RU"/>
        </w:rPr>
        <w:t>Муку и эмульсию дозаторами  непрерывно подают в тестосмеситель. Он име</w:t>
      </w:r>
      <w:r w:rsidRPr="00774A2C">
        <w:rPr>
          <w:rFonts w:ascii="Times New Roman" w:hAnsi="Times New Roman"/>
          <w:snapToGrid w:val="0"/>
          <w:sz w:val="24"/>
          <w:szCs w:val="24"/>
          <w:lang w:eastAsia="ru-RU"/>
        </w:rPr>
        <w:softHyphen/>
        <w:t>ет три отдельные камеры, через которые последовательно проходит обрабатываемая смесь, что позволяет увеличить продолжительность замеса до 20 мин. На завершаю</w:t>
      </w:r>
      <w:r w:rsidRPr="00774A2C">
        <w:rPr>
          <w:rFonts w:ascii="Times New Roman" w:hAnsi="Times New Roman"/>
          <w:snapToGrid w:val="0"/>
          <w:sz w:val="24"/>
          <w:szCs w:val="24"/>
          <w:lang w:eastAsia="ru-RU"/>
        </w:rPr>
        <w:softHyphen/>
        <w:t>щем этапе замеса в последней камере смесь подвергается вакуумированию при по</w:t>
      </w:r>
      <w:r w:rsidRPr="00774A2C">
        <w:rPr>
          <w:rFonts w:ascii="Times New Roman" w:hAnsi="Times New Roman"/>
          <w:snapToGrid w:val="0"/>
          <w:sz w:val="24"/>
          <w:szCs w:val="24"/>
          <w:lang w:eastAsia="ru-RU"/>
        </w:rPr>
        <w:softHyphen/>
        <w:t>мощи вакуум-насоса. Благодаря этому получается более плотная структура макаронного теста без воздушных включений, а также в дальнейшем высушенные изделия с равнопрочной структурой без раковин.</w:t>
      </w:r>
    </w:p>
    <w:p w:rsidR="00045CE2" w:rsidRDefault="00045CE2" w:rsidP="00774A2C">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Тестомеситеь ТПИ-1 представлен на рисунке 7</w:t>
      </w:r>
    </w:p>
    <w:p w:rsidR="00045CE2" w:rsidRDefault="00045CE2" w:rsidP="00E768FF">
      <w:pPr>
        <w:spacing w:after="0" w:line="360" w:lineRule="auto"/>
        <w:ind w:left="-284" w:right="-143" w:firstLine="851"/>
        <w:jc w:val="center"/>
        <w:rPr>
          <w:rFonts w:ascii="Times New Roman" w:hAnsi="Times New Roman"/>
          <w:snapToGrid w:val="0"/>
          <w:sz w:val="24"/>
          <w:szCs w:val="24"/>
          <w:lang w:eastAsia="ru-RU"/>
        </w:rPr>
      </w:pPr>
      <w:r w:rsidRPr="00591563">
        <w:rPr>
          <w:noProof/>
          <w:lang w:eastAsia="ru-RU"/>
        </w:rPr>
        <w:pict>
          <v:shape id="Picture 1" o:spid="_x0000_i1030" type="#_x0000_t75" alt="http://www.bestreferat.ru/images/paper/11/31/2313111.png" style="width:180.75pt;height:180pt;visibility:visible">
            <v:imagedata r:id="rId17" o:title=""/>
          </v:shape>
        </w:pict>
      </w:r>
    </w:p>
    <w:p w:rsidR="00045CE2" w:rsidRDefault="00045CE2" w:rsidP="00E768FF">
      <w:pPr>
        <w:spacing w:after="0" w:line="360" w:lineRule="auto"/>
        <w:ind w:left="-284" w:right="-143" w:firstLine="851"/>
        <w:jc w:val="center"/>
        <w:rPr>
          <w:rFonts w:ascii="Times New Roman" w:hAnsi="Times New Roman"/>
          <w:snapToGrid w:val="0"/>
          <w:sz w:val="24"/>
          <w:szCs w:val="24"/>
          <w:lang w:eastAsia="ru-RU"/>
        </w:rPr>
      </w:pPr>
      <w:r>
        <w:rPr>
          <w:rFonts w:ascii="Times New Roman" w:hAnsi="Times New Roman"/>
          <w:snapToGrid w:val="0"/>
          <w:sz w:val="24"/>
          <w:szCs w:val="24"/>
          <w:lang w:eastAsia="ru-RU"/>
        </w:rPr>
        <w:t xml:space="preserve">Рисунок 7. </w:t>
      </w:r>
      <w:r w:rsidRPr="00E27E20">
        <w:rPr>
          <w:rFonts w:ascii="Times New Roman" w:hAnsi="Times New Roman"/>
          <w:snapToGrid w:val="0"/>
          <w:sz w:val="24"/>
          <w:szCs w:val="24"/>
          <w:lang w:eastAsia="ru-RU"/>
        </w:rPr>
        <w:t xml:space="preserve">Тестомеситеь </w:t>
      </w:r>
      <w:r>
        <w:rPr>
          <w:rFonts w:ascii="Times New Roman" w:hAnsi="Times New Roman"/>
          <w:snapToGrid w:val="0"/>
          <w:sz w:val="24"/>
          <w:szCs w:val="24"/>
          <w:lang w:eastAsia="ru-RU"/>
        </w:rPr>
        <w:t>ТПИ-1</w:t>
      </w:r>
    </w:p>
    <w:p w:rsidR="00045CE2" w:rsidRPr="00E768FF" w:rsidRDefault="00045CE2" w:rsidP="00E768FF">
      <w:pPr>
        <w:spacing w:after="0" w:line="360" w:lineRule="auto"/>
        <w:ind w:left="-284" w:right="-143" w:firstLine="851"/>
        <w:jc w:val="both"/>
        <w:rPr>
          <w:rFonts w:ascii="Times New Roman" w:hAnsi="Times New Roman"/>
          <w:snapToGrid w:val="0"/>
          <w:sz w:val="24"/>
          <w:szCs w:val="24"/>
          <w:lang w:eastAsia="ru-RU"/>
        </w:rPr>
      </w:pPr>
      <w:r w:rsidRPr="00E768FF">
        <w:rPr>
          <w:rFonts w:ascii="Times New Roman" w:hAnsi="Times New Roman"/>
          <w:snapToGrid w:val="0"/>
          <w:sz w:val="24"/>
          <w:szCs w:val="24"/>
          <w:lang w:eastAsia="ru-RU"/>
        </w:rPr>
        <w:t> Месильная машина ТПИ-1 с интенсивным замесом.</w:t>
      </w:r>
    </w:p>
    <w:p w:rsidR="00045CE2" w:rsidRPr="00E768FF" w:rsidRDefault="00045CE2" w:rsidP="00E768FF">
      <w:pPr>
        <w:spacing w:after="0" w:line="360" w:lineRule="auto"/>
        <w:ind w:left="-284" w:right="-143" w:firstLine="851"/>
        <w:jc w:val="both"/>
        <w:rPr>
          <w:rFonts w:ascii="Times New Roman" w:hAnsi="Times New Roman"/>
          <w:snapToGrid w:val="0"/>
          <w:sz w:val="24"/>
          <w:szCs w:val="24"/>
          <w:lang w:eastAsia="ru-RU"/>
        </w:rPr>
      </w:pPr>
      <w:r w:rsidRPr="00E768FF">
        <w:rPr>
          <w:rFonts w:ascii="Times New Roman" w:hAnsi="Times New Roman"/>
          <w:iCs/>
          <w:snapToGrid w:val="0"/>
          <w:sz w:val="24"/>
          <w:szCs w:val="24"/>
          <w:lang w:eastAsia="ru-RU"/>
        </w:rPr>
        <w:t>1</w:t>
      </w:r>
      <w:r w:rsidRPr="00E768FF">
        <w:rPr>
          <w:rFonts w:ascii="Times New Roman" w:hAnsi="Times New Roman"/>
          <w:snapToGrid w:val="0"/>
          <w:sz w:val="24"/>
          <w:szCs w:val="24"/>
          <w:lang w:eastAsia="ru-RU"/>
        </w:rPr>
        <w:t>—месильные органы; </w:t>
      </w:r>
      <w:r w:rsidRPr="00E768FF">
        <w:rPr>
          <w:rFonts w:ascii="Times New Roman" w:hAnsi="Times New Roman"/>
          <w:iCs/>
          <w:snapToGrid w:val="0"/>
          <w:sz w:val="24"/>
          <w:szCs w:val="24"/>
          <w:lang w:eastAsia="ru-RU"/>
        </w:rPr>
        <w:t>2—</w:t>
      </w:r>
      <w:r w:rsidRPr="00E768FF">
        <w:rPr>
          <w:rFonts w:ascii="Times New Roman" w:hAnsi="Times New Roman"/>
          <w:snapToGrid w:val="0"/>
          <w:sz w:val="24"/>
          <w:szCs w:val="24"/>
          <w:lang w:eastAsia="ru-RU"/>
        </w:rPr>
        <w:t>крышка; </w:t>
      </w:r>
      <w:r w:rsidRPr="00E768FF">
        <w:rPr>
          <w:rFonts w:ascii="Times New Roman" w:hAnsi="Times New Roman"/>
          <w:iCs/>
          <w:snapToGrid w:val="0"/>
          <w:sz w:val="24"/>
          <w:szCs w:val="24"/>
          <w:lang w:eastAsia="ru-RU"/>
        </w:rPr>
        <w:t>3</w:t>
      </w:r>
      <w:r w:rsidRPr="00E768FF">
        <w:rPr>
          <w:rFonts w:ascii="Times New Roman" w:hAnsi="Times New Roman"/>
          <w:snapToGrid w:val="0"/>
          <w:sz w:val="24"/>
          <w:szCs w:val="24"/>
          <w:lang w:eastAsia="ru-RU"/>
        </w:rPr>
        <w:t>—месильная камера; </w:t>
      </w:r>
      <w:r w:rsidRPr="00E768FF">
        <w:rPr>
          <w:rFonts w:ascii="Times New Roman" w:hAnsi="Times New Roman"/>
          <w:iCs/>
          <w:snapToGrid w:val="0"/>
          <w:sz w:val="24"/>
          <w:szCs w:val="24"/>
          <w:lang w:eastAsia="ru-RU"/>
        </w:rPr>
        <w:t>4—</w:t>
      </w:r>
      <w:r w:rsidRPr="00E768FF">
        <w:rPr>
          <w:rFonts w:ascii="Times New Roman" w:hAnsi="Times New Roman"/>
          <w:snapToGrid w:val="0"/>
          <w:sz w:val="24"/>
          <w:szCs w:val="24"/>
          <w:lang w:eastAsia="ru-RU"/>
        </w:rPr>
        <w:t>пульты управления; </w:t>
      </w:r>
      <w:r w:rsidRPr="00E768FF">
        <w:rPr>
          <w:rFonts w:ascii="Times New Roman" w:hAnsi="Times New Roman"/>
          <w:iCs/>
          <w:snapToGrid w:val="0"/>
          <w:sz w:val="24"/>
          <w:szCs w:val="24"/>
          <w:lang w:eastAsia="ru-RU"/>
        </w:rPr>
        <w:t>5—</w:t>
      </w:r>
      <w:r w:rsidRPr="00E768FF">
        <w:rPr>
          <w:rFonts w:ascii="Times New Roman" w:hAnsi="Times New Roman"/>
          <w:snapToGrid w:val="0"/>
          <w:sz w:val="24"/>
          <w:szCs w:val="24"/>
          <w:lang w:eastAsia="ru-RU"/>
        </w:rPr>
        <w:t>электродвигатели привода месильных органов; </w:t>
      </w:r>
      <w:r w:rsidRPr="00E768FF">
        <w:rPr>
          <w:rFonts w:ascii="Times New Roman" w:hAnsi="Times New Roman"/>
          <w:iCs/>
          <w:snapToGrid w:val="0"/>
          <w:sz w:val="24"/>
          <w:szCs w:val="24"/>
          <w:lang w:eastAsia="ru-RU"/>
        </w:rPr>
        <w:t>6 —</w:t>
      </w:r>
      <w:r w:rsidRPr="00E768FF">
        <w:rPr>
          <w:rFonts w:ascii="Times New Roman" w:hAnsi="Times New Roman"/>
          <w:snapToGrid w:val="0"/>
          <w:sz w:val="24"/>
          <w:szCs w:val="24"/>
          <w:lang w:eastAsia="ru-RU"/>
        </w:rPr>
        <w:t> электродвигатели привода поворота камеры.</w:t>
      </w:r>
    </w:p>
    <w:p w:rsidR="00045CE2" w:rsidRDefault="00045CE2" w:rsidP="00255A86">
      <w:pPr>
        <w:spacing w:after="0" w:line="360" w:lineRule="auto"/>
        <w:ind w:right="-143"/>
        <w:jc w:val="both"/>
        <w:rPr>
          <w:rFonts w:ascii="Times New Roman" w:hAnsi="Times New Roman"/>
          <w:snapToGrid w:val="0"/>
          <w:sz w:val="24"/>
          <w:szCs w:val="24"/>
          <w:lang w:eastAsia="ru-RU"/>
        </w:rPr>
      </w:pPr>
    </w:p>
    <w:p w:rsidR="00045CE2"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2.4. Формование макаронных изделий</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Затем смесь поступ</w:t>
      </w:r>
      <w:r>
        <w:rPr>
          <w:rFonts w:ascii="Times New Roman" w:hAnsi="Times New Roman"/>
          <w:bCs/>
          <w:snapToGrid w:val="0"/>
          <w:sz w:val="24"/>
          <w:szCs w:val="24"/>
          <w:lang w:eastAsia="ru-RU"/>
        </w:rPr>
        <w:t>ает в шнеки макаронного пресса. В начальной части шнеко</w:t>
      </w:r>
      <w:r w:rsidRPr="00193BC9">
        <w:rPr>
          <w:rFonts w:ascii="Times New Roman" w:hAnsi="Times New Roman"/>
          <w:bCs/>
          <w:snapToGrid w:val="0"/>
          <w:sz w:val="24"/>
          <w:szCs w:val="24"/>
          <w:lang w:eastAsia="ru-RU"/>
        </w:rPr>
        <w:t>вой зоны смесь подвергается интенсивному пер</w:t>
      </w:r>
      <w:r>
        <w:rPr>
          <w:rFonts w:ascii="Times New Roman" w:hAnsi="Times New Roman"/>
          <w:bCs/>
          <w:snapToGrid w:val="0"/>
          <w:sz w:val="24"/>
          <w:szCs w:val="24"/>
          <w:lang w:eastAsia="ru-RU"/>
        </w:rPr>
        <w:t>емешиванию, передвигаясь по шне</w:t>
      </w:r>
      <w:r w:rsidRPr="00193BC9">
        <w:rPr>
          <w:rFonts w:ascii="Times New Roman" w:hAnsi="Times New Roman"/>
          <w:bCs/>
          <w:snapToGrid w:val="0"/>
          <w:sz w:val="24"/>
          <w:szCs w:val="24"/>
          <w:lang w:eastAsia="ru-RU"/>
        </w:rPr>
        <w:t xml:space="preserve">ковому каналу к </w:t>
      </w:r>
      <w:r>
        <w:rPr>
          <w:noProof/>
          <w:lang w:eastAsia="ru-RU"/>
        </w:rPr>
        <w:pict>
          <v:group id="Группа 1451" o:spid="_x0000_s1544" style="position:absolute;left:0;text-align:left;margin-left:43.15pt;margin-top:22.05pt;width:518.8pt;height:802.3pt;z-index:251649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">
            <v:rect id="Rectangle 520" o:spid="_x0000_s154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uiMQA&#10;AADdAAAADwAAAGRycy9kb3ducmV2LnhtbERPzWrCQBC+F3yHZQRvzaZii6auEgWhp9LGPMCQHbPB&#10;7GzMrknap+8WCr3Nx/c72/1kWzFQ7xvHCp6SFARx5XTDtYLyfHpcg/ABWWPrmBR8kYf9bvawxUy7&#10;kT9pKEItYgj7DBWYELpMSl8ZsugT1xFH7uJ6iyHCvpa6xzGG21Yu0/RFWmw4Nhjs6GiouhZ3q+Aa&#10;puE9r4vv06Y8bKqPQz7eb7lSi/mUv4IINIV/8Z/7Tcf5q+c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LojEAAAA3QAAAA8AAAAAAAAAAAAAAAAAmAIAAGRycy9k&#10;b3ducmV2LnhtbFBLBQYAAAAABAAEAPUAAACJAwAAAAA=&#10;" filled="f" strokeweight="2pt"/>
            <v:line id="Line 521" o:spid="_x0000_s154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tu8EAAADdAAAADwAAAGRycy9kb3ducmV2LnhtbERPTYvCMBC9C/6HMII3TXV1WapRROji&#10;TWy9eBubsS02k9JErf/eCIK3ebzPWa47U4s7ta6yrGAyjkAQ51ZXXCg4ZsnoD4TzyBpry6TgSQ7W&#10;q35vibG2Dz7QPfWFCCHsYlRQet/EUrq8JINubBviwF1sa9AH2BZSt/gI4aaW0yj6lQYrDg0lNrQt&#10;Kb+mN6PgejrOk//9Vmd1utHnIvGn80UrNRx0mwUIT53/ij/unQ7zZ/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9y27wQAAAN0AAAAPAAAAAAAAAAAAAAAA&#10;AKECAABkcnMvZG93bnJldi54bWxQSwUGAAAAAAQABAD5AAAAjwMAAAAA&#10;" strokeweight="2pt"/>
            <v:line id="Line 522" o:spid="_x0000_s154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1z74AAADdAAAADwAAAGRycy9kb3ducmV2LnhtbERPvQrCMBDeBd8hnOCmqaI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HrXPvgAAAN0AAAAPAAAAAAAAAAAAAAAAAKEC&#10;AABkcnMvZG93bnJldi54bWxQSwUGAAAAAAQABAD5AAAAjAMAAAAA&#10;" strokeweight="2pt"/>
            <v:line id="Line 523" o:spid="_x0000_s154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QVMIAAADdAAAADwAAAGRycy9kb3ducmV2LnhtbERPTWvCQBC9F/wPywi9NRul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IQVMIAAADdAAAADwAAAAAAAAAAAAAA&#10;AAChAgAAZHJzL2Rvd25yZXYueG1sUEsFBgAAAAAEAAQA+QAAAJADAAAAAA==&#10;" strokeweight="2pt"/>
            <v:line id="Line 524" o:spid="_x0000_s154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OI74AAADdAAAADwAAAGRycy9kb3ducmV2LnhtbERPvQrCMBDeBd8hnOCmqaI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gI4jvgAAAN0AAAAPAAAAAAAAAAAAAAAAAKEC&#10;AABkcnMvZG93bnJldi54bWxQSwUGAAAAAAQABAD5AAAAjAMAAAAA&#10;" strokeweight="2pt"/>
            <v:line id="Line 525" o:spid="_x0000_s155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ruMMAAADdAAAADwAAAGRycy9kb3ducmV2LnhtbERPTWvCQBC9C/0PyxS86aZSbUldQxBS&#10;vJUmueQ2ZsckmJ0N2VXjv3cLBW/zeJ+zTSbTiyuNrrOs4G0ZgSCure64UVAW2eIThPPIGnvLpOBO&#10;DpLdy2yLsbY3/qVr7hsRQtjFqKD1foildHVLBt3SDsSBO9nRoA9wbKQe8RbCTS9XUbSRBjsODS0O&#10;tG+pPucXo+Bclevs+2eviz5P9bHJfHU8aaXmr1P6BcLT5J/if/dBh/nv6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K7jDAAAA3QAAAA8AAAAAAAAAAAAA&#10;AAAAoQIAAGRycy9kb3ducmV2LnhtbFBLBQYAAAAABAAEAPkAAACRAwAAAAA=&#10;" strokeweight="2pt"/>
            <v:line id="Line 526" o:spid="_x0000_s155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O/ysMAAADdAAAADwAAAGRycy9kb3ducmV2LnhtbESPQYvCQAyF74L/YYjgTaeK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Tv8rDAAAA3QAAAA8AAAAAAAAAAAAA&#10;AAAAoQIAAGRycy9kb3ducmV2LnhtbFBLBQYAAAAABAAEAPkAAACRAwAAAAA=&#10;" strokeweight="2pt"/>
            <v:line id="Line 527" o:spid="_x0000_s155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8aUcMAAADdAAAADwAAAGRycy9kb3ducmV2LnhtbERPTWvCQBC9C/0PyxS86aZSpU1dQxBS&#10;vJUmueQ2ZsckmJ0N2VXjv3cLBW/zeJ+zTSbTiyuNrrOs4G0ZgSCure64UVAW2eIDhPPIGnvLpOBO&#10;DpLdy2yLsbY3/qVr7hsRQtjFqKD1foildHVLBt3SDsSBO9nRoA9wbKQe8RbCTS9XUbSRBjsODS0O&#10;tG+pPucXo+Bclevs+2eviz5P9bHJfHU8aaXmr1P6BcLT5J/if/dBh/nv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fGlHDAAAA3QAAAA8AAAAAAAAAAAAA&#10;AAAAoQIAAGRycy9kb3ducmV2LnhtbFBLBQYAAAAABAAEAPkAAACRAwAAAAA=&#10;" strokeweight="2pt"/>
            <v:line id="Line 528" o:spid="_x0000_s155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fm8YAAADdAAAADwAAAGRycy9kb3ducmV2LnhtbESPQWsCMRCF74X+hzCF3mpWEWm3RilV&#10;oeKhaPsDxs24Wd1MliTqtr/eORR6m+G9ee+b6bz3rbpQTE1gA8NBAYq4Crbh2sD31+rpGVTKyBbb&#10;wGTghxLMZ/d3UyxtuPKWLrtcKwnhVKIBl3NXap0qRx7TIHTEoh1C9JhljbW2Ea8S7ls9KoqJ9tiw&#10;NDjs6N1RddqdvYF13G9Ow9/a6T2v47L9XLwkfzTm8a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MH5vGAAAA3QAAAA8AAAAAAAAA&#10;AAAAAAAAoQIAAGRycy9kb3ducmV2LnhtbFBLBQYAAAAABAAEAPkAAACUAwAAAAA=&#10;" strokeweight="1pt"/>
            <v:line id="Line 529" o:spid="_x0000_s155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c6r4AAADdAAAADwAAAGRycy9kb3ducmV2LnhtbERPvQrCMBDeBd8hnOCmqaIi1SgiVNzE&#10;6uJ2NmdbbC6liVrf3giC2318v7dct6YST2pcaVnBaBiBIM6sLjlXcD4lgzkI55E1VpZJwZscrFfd&#10;zhJjbV98pGfqcxFC2MWooPC+jqV0WUEG3dDWxIG72cagD7DJpW7wFcJNJcdRNJMGSw4NBda0LSi7&#10;pw+j4H45T5PdYatPVbrR1zzxl+tNK9XvtZsFCE+t/4t/7r0O8ye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BdzqvgAAAN0AAAAPAAAAAAAAAAAAAAAAAKEC&#10;AABkcnMvZG93bnJldi54bWxQSwUGAAAAAAQABAD5AAAAjAMAAAAA&#10;" strokeweight="2pt"/>
            <v:line id="Line 530" o:spid="_x0000_s155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kd8QAAADdAAAADwAAAGRycy9kb3ducmV2LnhtbERP22oCMRB9L/gPYYS+1axSpK5mF1EL&#10;lT4ULx8wbsbN6mayJKlu+/VNodC3OZzrLMretuJGPjSOFYxHGQjiyumGawXHw+vTC4gQkTW2jknB&#10;FwUoi8HDAnPt7ryj2z7WIoVwyFGBibHLpQyVIYth5DrixJ2dtxgT9LXUHu8p3LZykmVTabHh1GCw&#10;o5Wh6rr/tAq2/vR+HX/XRp546zftx3oW7EWpx2G/nIOI1Md/8Z/7Taf5z9M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iR3xAAAAN0AAAAPAAAAAAAAAAAA&#10;AAAAAKECAABkcnMvZG93bnJldi54bWxQSwUGAAAAAAQABAD5AAAAkgMAAAAA&#10;" strokeweight="1pt"/>
            <v:rect id="Rectangle 531" o:spid="_x0000_s155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EcMAA&#10;AADdAAAADwAAAGRycy9kb3ducmV2LnhtbERPTYvCMBC9C/sfwix403RVinaNUgTB61YFj0Mz21ab&#10;STeJ2v33RhC8zeN9znLdm1bcyPnGsoKvcQKCuLS64UrBYb8dzUH4gKyxtUwK/snDevUxWGKm7Z1/&#10;6FaESsQQ9hkqqEPoMil9WZNBP7YdceR+rTMYInSV1A7vMdy0cpIkqTTYcGyosaNNTeWluBoFeX7u&#10;j3/FArdezhOX6pmu8pNSw88+/wYRqA9v8cu903H+LJ3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cEc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532" o:spid="_x0000_s155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cBMAA&#10;AADdAAAADwAAAGRycy9kb3ducmV2LnhtbERPTYvCMBC9C/sfwizsTdOVUrRrlCIIXrcqeBya2bba&#10;TLpJ1PrvjSB4m8f7nMVqMJ24kvOtZQXfkwQEcWV1y7WC/W4znoHwAVljZ5kU3MnDavkxWmCu7Y1/&#10;6VqGWsQQ9jkqaELocyl91ZBBP7E9ceT+rDMYInS11A5vMdx0cpokmTTYcmxosKd1Q9W5vBgFRXEa&#10;Dv/lHDdezhKX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6cB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33" o:spid="_x0000_s155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5n8IA&#10;AADdAAAADwAAAGRycy9kb3ducmV2LnhtbERPTWvDMAy9D/ofjAq7LU5HF7K0bgmDwq7NVthRxGqS&#10;NpZT20uyf18PBrvp8T613c+mFyM531lWsEpSEMS11R03Cj4/Dk85CB+QNfaWScEPedjvFg9bLLSd&#10;+EhjFRoRQ9gXqKANYSik9HVLBn1iB+LIna0zGCJ0jdQOpxhuevmcppk02HFsaHGgt5bqa/VtFJTl&#10;ZT7dqlc8eJmnLtNr3ZRfSj0u53IDItAc/sV/7ncd56+z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jmf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534" o:spid="_x0000_s155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n6L8A&#10;AADdAAAADwAAAGRycy9kb3ducmV2LnhtbERPTYvCMBC9C/6HMII3TV2kaNcoZUHwalXwODSzbXeb&#10;SU2i1n9vBMHbPN7nrDa9acWNnG8sK5hNExDEpdUNVwqOh+1kAcIHZI2tZVLwIA+b9XCwwkzbO+/p&#10;VoRKxBD2GSqoQ+gyKX1Zk0E/tR1x5H6tMxgidJXUDu8x3LTyK0lSabDh2FBjRz81lf/F1SjI87/+&#10;dCmWuPVykbhUz3WVn5Uaj/r8G0SgPnzEb/dOx/nzNIX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oKfo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535" o:spid="_x0000_s156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c8AA&#10;AADdAAAADwAAAGRycy9kb3ducmV2LnhtbERPTYvCMBC9C/sfwix403RFqnaNUgTB61YFj0Mz21ab&#10;STeJWv/9RhC8zeN9znLdm1bcyPnGsoKvcQKCuLS64UrBYb8dzUH4gKyxtUwKHuRhvfoYLDHT9s4/&#10;dCtCJWII+wwV1CF0mZS+rMmgH9uOOHK/1hkMEbpKaof3GG5aOUmSVBpsODbU2NGmpvJSXI2CPD/3&#10;x79igVsv54lL9VRX+Ump4Weff4MI1Ie3+OXe6Th/ms7g+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Cc8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536" o:spid="_x0000_s156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WAcMA&#10;AADdAAAADwAAAGRycy9kb3ducmV2LnhtbESPQWvCQBCF7wX/wzKCt7ppkaCpqwRB8GragschOyZp&#10;s7Nxd6vx3zsHobcZ3pv3vllvR9erK4XYeTbwNs9AEdfedtwY+Prcvy5BxYRssfdMBu4UYbuZvKyx&#10;sP7GR7pWqVESwrFAA21KQ6F1rFtyGOd+IBbt7IPDJGtotA14k3DX6/csy7XDjqWhxYF2LdW/1Z8z&#10;UJY/4/elWuE+6mUWcruwTXkyZjYdyw9Qicb0b35eH6zgL3L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WA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37" o:spid="_x0000_s156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zmsAA&#10;AADdAAAADwAAAGRycy9kb3ducmV2LnhtbERPTYvCMBC9C/6HMAveNF2RYqtRiiB4te6Cx6EZ22oz&#10;qUnU7r/fCAt7m8f7nPV2MJ14kvOtZQWfswQEcWV1y7WCr9N+ugThA7LGzjIp+CEP2814tMZc2xcf&#10;6VmGWsQQ9jkqaELocyl91ZBBP7M9ceQu1hkMEbpaaoevGG46OU+SVBpsOTY02NOuoepWPoyCorgO&#10;3/cyw72Xy8SleqHr4qzU5GMoViACDeFf/Oc+6Dh/kWb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zms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538" o:spid="_x0000_s156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2sMA&#10;AADdAAAADwAAAGRycy9kb3ducmV2LnhtbESPQWvCQBCF7wX/wzKCt7qxiNXoKkEQvJq20OOQHZNo&#10;djbubjX++86h0NsM781732x2g+vUnUJsPRuYTTNQxJW3LdcGPj8Or0tQMSFb7DyTgSdF2G1HLxvM&#10;rX/wie5lqpWEcMzRQJNSn2sdq4YcxqnviUU7++AwyRpqbQM+JNx1+i3LFtphy9LQYE/7hqpr+eMM&#10;FMVl+LqVKzxEvczCws5tXXwbMxkPxRpUoiH9m/+uj1bw5+/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M2s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193BC9">
        <w:rPr>
          <w:rFonts w:ascii="Times New Roman" w:hAnsi="Times New Roman"/>
          <w:bCs/>
          <w:snapToGrid w:val="0"/>
          <w:sz w:val="24"/>
          <w:szCs w:val="24"/>
          <w:lang w:eastAsia="ru-RU"/>
        </w:rPr>
        <w:t>формующим отверстиям матрицы, она превращается в плотную связанную пластифицированную массу - макар</w:t>
      </w:r>
      <w:r>
        <w:rPr>
          <w:rFonts w:ascii="Times New Roman" w:hAnsi="Times New Roman"/>
          <w:bCs/>
          <w:snapToGrid w:val="0"/>
          <w:sz w:val="24"/>
          <w:szCs w:val="24"/>
          <w:lang w:eastAsia="ru-RU"/>
        </w:rPr>
        <w:t>онное тесто. В предматричной ка</w:t>
      </w:r>
      <w:r w:rsidRPr="00193BC9">
        <w:rPr>
          <w:rFonts w:ascii="Times New Roman" w:hAnsi="Times New Roman"/>
          <w:bCs/>
          <w:snapToGrid w:val="0"/>
          <w:sz w:val="24"/>
          <w:szCs w:val="24"/>
          <w:lang w:eastAsia="ru-RU"/>
        </w:rPr>
        <w:t>мере пресса создается давление 6.. .12 МПа, под де</w:t>
      </w:r>
      <w:r>
        <w:rPr>
          <w:rFonts w:ascii="Times New Roman" w:hAnsi="Times New Roman"/>
          <w:bCs/>
          <w:snapToGrid w:val="0"/>
          <w:sz w:val="24"/>
          <w:szCs w:val="24"/>
          <w:lang w:eastAsia="ru-RU"/>
        </w:rPr>
        <w:t>йствием которого через матрицу</w:t>
      </w:r>
      <w:r w:rsidRPr="00193BC9">
        <w:rPr>
          <w:rFonts w:ascii="Times New Roman" w:hAnsi="Times New Roman"/>
          <w:bCs/>
          <w:snapToGrid w:val="0"/>
          <w:sz w:val="24"/>
          <w:szCs w:val="24"/>
          <w:lang w:eastAsia="ru-RU"/>
        </w:rPr>
        <w:t xml:space="preserve"> выпрессовываются сырые пряди теста.</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Цель формования - придать макаронному тесту форму, характерную для данного вида изделий, которая сохранялась бы на последующих стадиях производства. Существующее оборудование обеспечивает два способа формования макаронных изделий: прессование и штампование; предпочтение отдается прессованию.</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 xml:space="preserve">Для формования макаронных изделий применяется шнековый пресс ЛПЛ-2М непрерывного действия, там оно подвергается интенсивному механическому воздействию со стороны винтовой лопасти шнека, постепенно уплотняется, освобождается от включений воздуха, становясь плотной, упруго-пластичной и вязкой массой. </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Шнековый макаронный пресс ЛПЛ-2М состоит из привода, дозирующего устройства, тестомесителя, прессующей головки</w:t>
      </w:r>
      <w:r>
        <w:rPr>
          <w:rFonts w:ascii="Times New Roman" w:hAnsi="Times New Roman"/>
          <w:bCs/>
          <w:snapToGrid w:val="0"/>
          <w:sz w:val="24"/>
          <w:szCs w:val="24"/>
          <w:lang w:eastAsia="ru-RU"/>
        </w:rPr>
        <w:t xml:space="preserve">, обдувочного устройства </w:t>
      </w:r>
      <w:r w:rsidRPr="00193BC9">
        <w:rPr>
          <w:rFonts w:ascii="Times New Roman" w:hAnsi="Times New Roman"/>
          <w:bCs/>
          <w:snapToGrid w:val="0"/>
          <w:sz w:val="24"/>
          <w:szCs w:val="24"/>
          <w:lang w:eastAsia="ru-RU"/>
        </w:rPr>
        <w:t>, системы трубо</w:t>
      </w:r>
      <w:r>
        <w:rPr>
          <w:rFonts w:ascii="Times New Roman" w:hAnsi="Times New Roman"/>
          <w:bCs/>
          <w:snapToGrid w:val="0"/>
          <w:sz w:val="24"/>
          <w:szCs w:val="24"/>
          <w:lang w:eastAsia="ru-RU"/>
        </w:rPr>
        <w:t xml:space="preserve">проводов и прессующего корпуса </w:t>
      </w:r>
      <w:r w:rsidRPr="00193BC9">
        <w:rPr>
          <w:rFonts w:ascii="Times New Roman" w:hAnsi="Times New Roman"/>
          <w:bCs/>
          <w:snapToGrid w:val="0"/>
          <w:sz w:val="24"/>
          <w:szCs w:val="24"/>
          <w:lang w:eastAsia="ru-RU"/>
        </w:rPr>
        <w:t>, установленных на общей ст</w:t>
      </w:r>
      <w:r>
        <w:rPr>
          <w:rFonts w:ascii="Times New Roman" w:hAnsi="Times New Roman"/>
          <w:bCs/>
          <w:snapToGrid w:val="0"/>
          <w:sz w:val="24"/>
          <w:szCs w:val="24"/>
          <w:lang w:eastAsia="ru-RU"/>
        </w:rPr>
        <w:t xml:space="preserve">анине </w:t>
      </w:r>
      <w:r w:rsidRPr="00193BC9">
        <w:rPr>
          <w:rFonts w:ascii="Times New Roman" w:hAnsi="Times New Roman"/>
          <w:bCs/>
          <w:snapToGrid w:val="0"/>
          <w:sz w:val="24"/>
          <w:szCs w:val="24"/>
          <w:lang w:eastAsia="ru-RU"/>
        </w:rPr>
        <w:t>.</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Пресс комплектуется механизмом резки, набором круглых матриц и вакуумной системой.</w:t>
      </w:r>
    </w:p>
    <w:p w:rsidR="00045CE2" w:rsidRPr="00193BC9" w:rsidRDefault="00045CE2" w:rsidP="006C0E65">
      <w:pPr>
        <w:spacing w:after="0" w:line="360" w:lineRule="auto"/>
        <w:ind w:left="-284" w:right="-143" w:firstLine="851"/>
        <w:jc w:val="center"/>
        <w:rPr>
          <w:rFonts w:ascii="Times New Roman" w:hAnsi="Times New Roman"/>
          <w:bCs/>
          <w:snapToGrid w:val="0"/>
          <w:sz w:val="24"/>
          <w:szCs w:val="24"/>
          <w:lang w:eastAsia="ru-RU"/>
        </w:rPr>
      </w:pPr>
      <w:r w:rsidRPr="00257BB2">
        <w:rPr>
          <w:rFonts w:ascii="Times New Roman" w:hAnsi="Times New Roman"/>
          <w:noProof/>
          <w:sz w:val="24"/>
          <w:szCs w:val="24"/>
          <w:lang w:eastAsia="ru-RU"/>
        </w:rPr>
        <w:pict>
          <v:shape id="_x0000_i1031" type="#_x0000_t75" alt="http://www.znaytovar.ru/images/45/3-247.png" style="width:313.5pt;height:222pt;visibility:visible">
            <v:imagedata r:id="rId18" o:title=""/>
          </v:shape>
        </w:pic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 xml:space="preserve">Рис </w:t>
      </w:r>
      <w:r>
        <w:rPr>
          <w:rFonts w:ascii="Times New Roman" w:hAnsi="Times New Roman"/>
          <w:bCs/>
          <w:snapToGrid w:val="0"/>
          <w:sz w:val="24"/>
          <w:szCs w:val="24"/>
          <w:lang w:eastAsia="ru-RU"/>
        </w:rPr>
        <w:t>8</w:t>
      </w:r>
      <w:r w:rsidRPr="00193BC9">
        <w:rPr>
          <w:rFonts w:ascii="Times New Roman" w:hAnsi="Times New Roman"/>
          <w:bCs/>
          <w:snapToGrid w:val="0"/>
          <w:sz w:val="24"/>
          <w:szCs w:val="24"/>
          <w:lang w:eastAsia="ru-RU"/>
        </w:rPr>
        <w:t>. Шнековый макаронный пресс ЛПЛ-2М</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1-привод, 2-дозатор, 3-тестомеситель, 4-прессующая головка, 5-обдувочное устройство, 6-механизм резки, 7-станина, 8-прессующий корпус.</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 xml:space="preserve">Шнековый макаронный пресс работает следующим образом. Мука самотеком непрерывно из бункера поступает в дозатор, из которого вращающимся шнеком подается в тестомеситель. Одновременно подогретая вода с температурой 40...60 °С из дозатора по трубе поступает в тестомеситель. В зависимости от влажности муки расход воды составляет 80...90 </w:t>
      </w:r>
      <w:r>
        <w:rPr>
          <w:noProof/>
          <w:lang w:eastAsia="ru-RU"/>
        </w:rPr>
        <w:pict>
          <v:group id="Группа 1471" o:spid="_x0000_s1564" style="position:absolute;left:0;text-align:left;margin-left:42.45pt;margin-top:22.05pt;width:518.8pt;height:802.3pt;z-index:251650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">
            <v:rect id="Rectangle 540" o:spid="_x0000_s156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y6MQA&#10;AADdAAAADwAAAGRycy9kb3ducmV2LnhtbERPzWrCQBC+F3yHZQRvzaYiraauEgWhp9LGPMCQHbPB&#10;7GzMrknap+8WCr3Nx/c72/1kWzFQ7xvHCp6SFARx5XTDtYLyfHpcg/ABWWPrmBR8kYf9bvawxUy7&#10;kT9pKEItYgj7DBWYELpMSl8ZsugT1xFH7uJ6iyHCvpa6xzGG21Yu0/RZWmw4Nhjs6GiouhZ3q+Aa&#10;puE9r4vv06Y8bKqPQz7eb7lSi/mUv4IINIV/8Z/7Tcf5q5c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cujEAAAA3QAAAA8AAAAAAAAAAAAAAAAAmAIAAGRycy9k&#10;b3ducmV2LnhtbFBLBQYAAAAABAAEAPUAAACJAwAAAAA=&#10;" filled="f" strokeweight="2pt"/>
            <v:line id="Line 541" o:spid="_x0000_s156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x28IAAADdAAAADwAAAGRycy9kb3ducmV2LnhtbERPS4vCMBC+C/6HMII3TX2sSjWKCBVv&#10;y1Yv3qbN9IHNpDRRu/9+s7Cwt/n4nrM79KYRL+pcbVnBbBqBIM6trrlUcLsmkw0I55E1NpZJwTc5&#10;OOyHgx3G2r75i16pL0UIYRejgsr7NpbS5RUZdFPbEgeusJ1BH2BXSt3hO4SbRs6jaCUN1hwaKmzp&#10;VFH+SJ9GweN++0jOnyd9bdKjzsrE37NCKzUe9cctCE+9/xf/uS86zF+u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Jx28IAAADdAAAADwAAAAAAAAAAAAAA&#10;AAChAgAAZHJzL2Rvd25yZXYueG1sUEsFBgAAAAAEAAQA+QAAAJADAAAAAA==&#10;" strokeweight="2pt"/>
            <v:line id="Line 542" o:spid="_x0000_s156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pr8MAAADdAAAADwAAAGRycy9kb3ducmV2LnhtbERPTWvCQBC9C/0PyxS86aZi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6a/DAAAA3QAAAA8AAAAAAAAAAAAA&#10;AAAAoQIAAGRycy9kb3ducmV2LnhtbFBLBQYAAAAABAAEAPkAAACRAwAAAAA=&#10;" strokeweight="2pt"/>
            <v:line id="Line 543" o:spid="_x0000_s156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MNMMAAADdAAAADwAAAGRycy9kb3ducmV2LnhtbERPTWvCQBC9C/0PyxS86aZS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TDTDAAAA3QAAAA8AAAAAAAAAAAAA&#10;AAAAoQIAAGRycy9kb3ducmV2LnhtbFBLBQYAAAAABAAEAPkAAACRAwAAAAA=&#10;" strokeweight="2pt"/>
            <v:line id="Line 544" o:spid="_x0000_s156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Q8EAAADdAAAADwAAAGRycy9kb3ducmV2LnhtbERPTYvCMBC9C/6HMII3TZXV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dJDwQAAAN0AAAAPAAAAAAAAAAAAAAAA&#10;AKECAABkcnMvZG93bnJldi54bWxQSwUGAAAAAAQABAD5AAAAjwMAAAAA&#10;" strokeweight="2pt"/>
            <v:line id="Line 545" o:spid="_x0000_s157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32MEAAADdAAAADwAAAGRycy9kb3ducmV2LnhtbERPS4vCMBC+C/6HMII3TRVfVKOI0GVv&#10;i9WLt2kzfWAzKU1Wu/9+Iwje5uN7zu7Qm0Y8qHO1ZQWzaQSCOLe65lLB9ZJMNiCcR9bYWCYFf+Tg&#10;sB8Odhhr++QzPVJfihDCLkYFlfdtLKXLKzLoprYlDlxhO4M+wK6UusNnCDeNnEfRShqsOTRU2NKp&#10;ovye/hoF99t1mXz9nPSlSY86KxN/ywqt1HjUH7cgPPX+I367v3WYv1iv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XfYwQAAAN0AAAAPAAAAAAAAAAAAAAAA&#10;AKECAABkcnMvZG93bnJldi54bWxQSwUGAAAAAAQABAD5AAAAjwMAAAAA&#10;" strokeweight="2pt"/>
            <v:line id="Line 546" o:spid="_x0000_s157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qsQAAADdAAAADwAAAGRycy9kb3ducmV2LnhtbESPQYvCQAyF7wv+hyHC3taps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uOqxAAAAN0AAAAPAAAAAAAAAAAA&#10;AAAAAKECAABkcnMvZG93bnJldi54bWxQSwUGAAAAAAQABAD5AAAAkgMAAAAA&#10;" strokeweight="2pt"/>
            <v:line id="Line 547" o:spid="_x0000_s157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GMcIAAADdAAAADwAAAGRycy9kb3ducmV2LnhtbERPS4vCMBC+C/6HMII3TRVdtRpFhIq3&#10;ZasXb9Nm+sBmUpqo3X+/WVjY23x8z9kdetOIF3WutqxgNo1AEOdW11wquF2TyRqE88gaG8uk4Jsc&#10;HPbDwQ5jbd/8Ra/UlyKEsItRQeV9G0vp8ooMuqltiQNX2M6gD7Arpe7wHcJNI+dR9CEN1hwaKmzp&#10;VFH+SJ9GweN+Wybnz5O+NulRZ2Xi71mhlRqP+uMWhKfe/4v/3Bcd5i9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pGMcIAAADdAAAADwAAAAAAAAAAAAAA&#10;AAChAgAAZHJzL2Rvd25yZXYueG1sUEsFBgAAAAAEAAQA+QAAAJADAAAAAA==&#10;" strokeweight="2pt"/>
            <v:line id="Line 548" o:spid="_x0000_s157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5YcYAAADdAAAADwAAAGRycy9kb3ducmV2LnhtbESPzU7DMBCE70i8g7VI3FqnCKE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A+WHGAAAA3QAAAA8AAAAAAAAA&#10;AAAAAAAAoQIAAGRycy9kb3ducmV2LnhtbFBLBQYAAAAABAAEAPkAAACUAwAAAAA=&#10;" strokeweight="1pt"/>
            <v:line id="Line 549" o:spid="_x0000_s157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6EL4AAADdAAAADwAAAGRycy9kb3ducmV2LnhtbERPvQrCMBDeBd8hnOCmqaIi1SgiVNzE&#10;6uJ2NmdbbC6liVrf3giC2318v7dct6YST2pcaVnBaBiBIM6sLjlXcD4lgzkI55E1VpZJwZscrFfd&#10;zhJjbV98pGfqcxFC2MWooPC+jqV0WUEG3dDWxIG72cagD7DJpW7wFcJNJcdRNJMGSw4NBda0LSi7&#10;pw+j4H45T5P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CToQvgAAAN0AAAAPAAAAAAAAAAAAAAAAAKEC&#10;AABkcnMvZG93bnJldi54bWxQSwUGAAAAAAQABAD5AAAAjAMAAAAA&#10;" strokeweight="2pt"/>
            <v:line id="Line 550" o:spid="_x0000_s157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CjcQAAADdAAAADwAAAGRycy9kb3ducmV2LnhtbERP22oCMRB9L/gPYYS+aVYpRVezi9gW&#10;Kn0oXj5g3Iyb1c1kSVLd9uubgtC3OZzrLMvetuJKPjSOFUzGGQjiyumGawWH/dtoBiJEZI2tY1Lw&#10;TQHKYvCwxFy7G2/puou1SCEcclRgYuxyKUNlyGIYu444cSfnLcYEfS21x1sKt62cZtmztNhwajDY&#10;0dpQddl9WQUbf/y4TH5qI4+88a/t58s82LNSj8N+tQARqY//4rv7Xaf5T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sKNxAAAAN0AAAAPAAAAAAAAAAAA&#10;AAAAAKECAABkcnMvZG93bnJldi54bWxQSwUGAAAAAAQABAD5AAAAkgMAAAAA&#10;" strokeweight="1pt"/>
            <v:rect id="Rectangle 551" o:spid="_x0000_s157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iisIA&#10;AADdAAAADwAAAGRycy9kb3ducmV2LnhtbERPTWvDMAy9D/ofjAq7LU63UrI0bgmDwK7NVthRxGqS&#10;NpZT20vTfz8PBrvp8T5V7GcziImc7y0rWCUpCOLG6p5bBZ8f1VMGwgdkjYNlUnAnD/vd4qHAXNsb&#10;H2iqQytiCPscFXQhjLmUvunIoE/sSBy5k3UGQ4SuldrhLYabQT6n6UYa7Dk2dDjSW0fNpf42Csry&#10;PB+v9StWXmap2+i1bssvpR6Xc7kFEWgO/+I/97uO89fZ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KK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552" o:spid="_x0000_s157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6/sAA&#10;AADdAAAADwAAAGRycy9kb3ducmV2LnhtbERPTYvCMBC9C/sfwizsTdOVIrVrlCIIXrcqeBya2bba&#10;TLpJ1PrvjSB4m8f7nMVqMJ24kvOtZQXfkwQEcWV1y7WC/W4zzkD4gKyxs0wK7uRhtfwYLTDX9sa/&#10;dC1DLWII+xwVNCH0uZS+asign9ieOHJ/1hkMEbpaaoe3GG46OU2SmTTYcmxosKd1Q9W5vBgFRXEa&#10;Dv/lHDdeZomb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J6/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53" o:spid="_x0000_s157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fZcAA&#10;AADdAAAADwAAAGRycy9kb3ducmV2LnhtbERPTYvCMBC9C/6HMII3TV1UajVKWRD2ancFj0MzttVm&#10;UpOs1n9vhIW9zeN9zmbXm1bcyfnGsoLZNAFBXFrdcKXg53s/SUH4gKyxtUwKnuRhtx0ONphp++AD&#10;3YtQiRjCPkMFdQhdJqUvazLop7YjjtzZOoMhQldJ7fARw00rP5JkKQ02HBtq7OizpvJa/BoFeX7p&#10;j7dihXsv08Qt9VxX+Ump8ajP1yAC9eFf/Of+0nH+PF3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7fZ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554" o:spid="_x0000_s157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BEsAA&#10;AADdAAAADwAAAGRycy9kb3ducmV2LnhtbERPTYvCMBC9L/gfwgje1tRFSrcapSwIXu0q7HFoxrba&#10;TGoStf57syB4m8f7nOV6MJ24kfOtZQWzaQKCuLK65VrB/nfzmYHwAVljZ5kUPMjDejX6WGKu7Z13&#10;dCtDLWII+xwVNCH0uZS+asign9qeOHJH6wyGCF0ttcN7DDed/EqSVBpsOTY02NNPQ9W5vBoFRXEa&#10;DpfyGzdeZolL9VzXxZ9Sk/FQLEAEGsJb/HJvdZw/z1L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xBE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555" o:spid="_x0000_s158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icAA&#10;AADdAAAADwAAAGRycy9kb3ducmV2LnhtbERPTYvCMBC9L/gfwgje1tRFtFajlAVhr3YVPA7N2Fab&#10;SU2yWv+9EYS9zeN9zmrTm1bcyPnGsoLJOAFBXFrdcKVg/7v9TEH4gKyxtUwKHuRhsx58rDDT9s47&#10;uhWhEjGEfYYK6hC6TEpf1mTQj21HHLmTdQZDhK6S2uE9hptWfiXJTBpsODbU2NF3TeWl+DMK8vzc&#10;H67FArdepomb6amu8qNSo2GfL0EE6sO/+O3+0XH+NJ3D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ki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556" o:spid="_x0000_s158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w+8MA&#10;AADdAAAADwAAAGRycy9kb3ducmV2LnhtbESPQWvCQBCF7wX/wzKCt7ppEYmpqwRB8GragschOyZp&#10;s7Nxd6vx3zsHobcZ3pv3vllvR9erK4XYeTbwNs9AEdfedtwY+Prcv+agYkK22HsmA3eKsN1MXtZY&#10;WH/jI12r1CgJ4ViggTalodA61i05jHM/EIt29sFhkjU02ga8Sbjr9XuWLbXDjqWhxYF2LdW/1Z8z&#10;UJY/4/elWuE+6jwLS7uwTXkyZjYdyw9Qicb0b35eH6zgL3L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9w+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57" o:spid="_x0000_s158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VYMAA&#10;AADdAAAADwAAAGRycy9kb3ducmV2LnhtbERPTYvCMBC9C/sfwgh701QRabtGKYKw160KHodmtq02&#10;k26S1frvjSB4m8f7nNVmMJ24kvOtZQWzaQKCuLK65VrBYb+bpCB8QNbYWSYFd/KwWX+MVphre+Mf&#10;upahFjGEfY4KmhD6XEpfNWTQT21PHLlf6wyGCF0ttcNbDDednCfJUhpsOTY02NO2oepS/hsFRXEe&#10;jn9lhjsv08Qt9ULXxUmpz/FQfIEINIS3+OX+1nH+Is3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PVYM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558" o:spid="_x0000_s158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qIMMA&#10;AADdAAAADwAAAGRycy9kb3ducmV2LnhtbESPQWvCQBCF74L/YRmhN90oIpq6ShCEXhsVehyy0yQ1&#10;Oxt3V03/fedQ8DbDe/PeN9v94Dr1oBBbzwbmswwUceVty7WB8+k4XYOKCdli55kM/FKE/W482mJu&#10;/ZM/6VGmWkkIxxwNNCn1udaxashhnPmeWLRvHxwmWUOtbcCnhLtOL7JspR22LA0N9nRoqLqWd2eg&#10;KH6Gy63c4DHqdRZWdmnr4suYt8lQvINKNKSX+f/6wwr+ciP8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qIM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193BC9">
        <w:rPr>
          <w:rFonts w:ascii="Times New Roman" w:hAnsi="Times New Roman"/>
          <w:bCs/>
          <w:snapToGrid w:val="0"/>
          <w:sz w:val="24"/>
          <w:szCs w:val="24"/>
          <w:lang w:eastAsia="ru-RU"/>
        </w:rPr>
        <w:t>кг/ч. Расход воды на охлаждение прессующего корпуса 110 кг/ч. При нормальной работе пресса тесто должно заполнять 2/3 объема корыта и иметь небольшой уклон по направлению к выходному отверстию.</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Необходимый уровень заполнения корыта тестом достигается регулированием плоскости концов лопаток к оси вала, которые отбрасывают определенную часть комочков теста в направлении от выходного отверстия к дозаторам. Отбрасывание теста в обратном направлении в оптимальных размерах необходимо для обеспечения нормальной циркуляции теста, что удлиняет время его нахождения в корыте до 10 мин и способствует набуханию клейковины и лучшей проработке теста лопатками и пальцами.</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Замешенная в виде комочков и крупинок тестообразная масса из корыта смесителя через отверстие в нижней части направляется в прессующий корпус. При этом, регулируя заслонкой размер выходного отверстия, можно изменять количество теста, подаваемого в прессующий корпус, и тем самым изменять производительность пресса.</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В прессующем корпусе тесто, продвигаясь, обтекает шайбу на шнеке и поступает в перепускной канал, где из него через вакуум-канал удаляются воздух и пары воды. Остаточное давление воздуха в прессующем корпусе составляет 10 кПа. Из перепускного канала тесто проходит сквозь решетку в прессующий корпус, захватывается витками шнека, нагнетается в головку и затем продавливается через формующие отверстия матрицы при давлении 6,5...7,0 МПа.</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Форма отверстий матрицы определяет вид выпрессовываемых изделий. Меняя матрицы, можно на одном и том же прессе получать практически любой вид макаронных изделий. Таким образом, прессы и матрицы являются основным обору</w:t>
      </w:r>
      <w:r w:rsidRPr="00193BC9">
        <w:rPr>
          <w:rFonts w:ascii="Times New Roman" w:hAnsi="Times New Roman"/>
          <w:bCs/>
          <w:snapToGrid w:val="0"/>
          <w:sz w:val="24"/>
          <w:szCs w:val="24"/>
          <w:lang w:eastAsia="ru-RU"/>
        </w:rPr>
        <w:softHyphen/>
        <w:t>дованием для замеса и прессования макаронного теста.</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Матрица наряду с прессующим устройством является ос</w:t>
      </w:r>
      <w:r w:rsidRPr="00193BC9">
        <w:rPr>
          <w:rFonts w:ascii="Times New Roman" w:hAnsi="Times New Roman"/>
          <w:bCs/>
          <w:snapToGrid w:val="0"/>
          <w:sz w:val="24"/>
          <w:szCs w:val="24"/>
          <w:lang w:eastAsia="ru-RU"/>
        </w:rPr>
        <w:softHyphen/>
        <w:t>новным рабочим органом макаронного пресса. Она обусловли</w:t>
      </w:r>
      <w:r w:rsidRPr="00193BC9">
        <w:rPr>
          <w:rFonts w:ascii="Times New Roman" w:hAnsi="Times New Roman"/>
          <w:bCs/>
          <w:snapToGrid w:val="0"/>
          <w:sz w:val="24"/>
          <w:szCs w:val="24"/>
          <w:lang w:eastAsia="ru-RU"/>
        </w:rPr>
        <w:softHyphen/>
        <w:t>вает производительность пресса, вид изделий (форму и раз</w:t>
      </w:r>
      <w:r w:rsidRPr="00193BC9">
        <w:rPr>
          <w:rFonts w:ascii="Times New Roman" w:hAnsi="Times New Roman"/>
          <w:bCs/>
          <w:snapToGrid w:val="0"/>
          <w:sz w:val="24"/>
          <w:szCs w:val="24"/>
          <w:lang w:eastAsia="ru-RU"/>
        </w:rPr>
        <w:softHyphen/>
        <w:t>меры поперечного сечения), в значительной мере влияет на качество продукта (степень шероховатости поверхности, проч</w:t>
      </w:r>
      <w:r w:rsidRPr="00193BC9">
        <w:rPr>
          <w:rFonts w:ascii="Times New Roman" w:hAnsi="Times New Roman"/>
          <w:bCs/>
          <w:snapToGrid w:val="0"/>
          <w:sz w:val="24"/>
          <w:szCs w:val="24"/>
          <w:lang w:eastAsia="ru-RU"/>
        </w:rPr>
        <w:softHyphen/>
        <w:t>ность склеивания макаронных трубок и т. д.). Матрицы изго</w:t>
      </w:r>
      <w:r w:rsidRPr="00193BC9">
        <w:rPr>
          <w:rFonts w:ascii="Times New Roman" w:hAnsi="Times New Roman"/>
          <w:bCs/>
          <w:snapToGrid w:val="0"/>
          <w:sz w:val="24"/>
          <w:szCs w:val="24"/>
          <w:lang w:eastAsia="ru-RU"/>
        </w:rPr>
        <w:softHyphen/>
        <w:t>тавливают из металлов, не поддающихся коррозии, обладаю</w:t>
      </w:r>
      <w:r w:rsidRPr="00193BC9">
        <w:rPr>
          <w:rFonts w:ascii="Times New Roman" w:hAnsi="Times New Roman"/>
          <w:bCs/>
          <w:snapToGrid w:val="0"/>
          <w:sz w:val="24"/>
          <w:szCs w:val="24"/>
          <w:lang w:eastAsia="ru-RU"/>
        </w:rPr>
        <w:softHyphen/>
        <w:t>щих достаточной прочностью и износостойкостью, с малой адгезионной способностью. Такими металлами являются бронза, латунь, нержавеющая сталь.</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 xml:space="preserve"> На данном предприятии применяются круглые матрицы. Устанавливают в шнековых прессах для производства коротких изделий, так как ее форма обеспечивает наиболее эффективную резку  таких изделий, исключением является макаронный пресс ЛПЛ-2М, где круглая матрица имеет более широкое назначение.</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Pr>
          <w:noProof/>
          <w:lang w:eastAsia="ru-RU"/>
        </w:rPr>
        <w:pict>
          <v:group id="Группа 1491" o:spid="_x0000_s1584" style="position:absolute;left:0;text-align:left;margin-left:43.15pt;margin-top:22.05pt;width:518.8pt;height:802.3pt;z-index:251651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">
            <v:rect id="Rectangle 560" o:spid="_x0000_s158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UEsIA&#10;AADdAAAADwAAAGRycy9kb3ducmV2LnhtbERPzYrCMBC+C/sOYRa8aboiYqtRqiB4kt3qAwzNbFts&#10;JrWJbfXpN8KCt/n4fme9HUwtOmpdZVnB1zQCQZxbXXGh4HI+TJYgnEfWWFsmBQ9ysN18jNaYaNvz&#10;D3WZL0QIYZeggtL7JpHS5SUZdFPbEAfu17YGfYBtIXWLfQg3tZxF0UIarDg0lNjQvqT8mt2Ngqsf&#10;ulNaZM9DfNnF+fcu7e+3VKnx55CuQHga/Fv87z7qMH8ez+D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JQSwgAAAN0AAAAPAAAAAAAAAAAAAAAAAJgCAABkcnMvZG93&#10;bnJldi54bWxQSwUGAAAAAAQABAD1AAAAhwMAAAAA&#10;" filled="f" strokeweight="2pt"/>
            <v:line id="Line 561" o:spid="_x0000_s158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XIcIAAADdAAAADwAAAGRycy9kb3ducmV2LnhtbERPS4vCMBC+C/6HMII3TX2saDWKCBVv&#10;y1Yv3qbN9IHNpDRRu/9+s7Cwt/n4nrM79KYRL+pcbVnBbBqBIM6trrlUcLsmkzUI55E1NpZJwTc5&#10;OOyHgx3G2r75i16pL0UIYRejgsr7NpbS5RUZdFPbEgeusJ1BH2BXSt3hO4SbRs6jaCUN1hwaKmzp&#10;VFH+SJ9GweN++0jOnyd9bdKjzsrE37NCKzUe9cctCE+9/xf/uS86zF9uF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6XIcIAAADdAAAADwAAAAAAAAAAAAAA&#10;AAChAgAAZHJzL2Rvd25yZXYueG1sUEsFBgAAAAAEAAQA+QAAAJADAAAAAA==&#10;" strokeweight="2pt"/>
            <v:line id="Line 562" o:spid="_x0000_s158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VcMAAADdAAAADwAAAGRycy9kb3ducmV2LnhtbERPTWvCQBC9C/0PyxS86aZi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nD1XDAAAA3QAAAA8AAAAAAAAAAAAA&#10;AAAAoQIAAGRycy9kb3ducmV2LnhtbFBLBQYAAAAABAAEAPkAAACRAwAAAAA=&#10;" strokeweight="2pt"/>
            <v:line id="Line 563" o:spid="_x0000_s158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qzsMAAADdAAAADwAAAGRycy9kb3ducmV2LnhtbERPTWvCQBC9C/0PyxS86aZS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qs7DAAAA3QAAAA8AAAAAAAAAAAAA&#10;AAAAoQIAAGRycy9kb3ducmV2LnhtbFBLBQYAAAAABAAEAPkAAACRAwAAAAA=&#10;" strokeweight="2pt"/>
            <v:line id="Line 564" o:spid="_x0000_s158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0ucEAAADdAAAADwAAAGRycy9kb3ducmV2LnhtbERPTYvCMBC9C/6HMII3TZVV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TS5wQAAAN0AAAAPAAAAAAAAAAAAAAAA&#10;AKECAABkcnMvZG93bnJldi54bWxQSwUGAAAAAAQABAD5AAAAjwMAAAAA&#10;" strokeweight="2pt"/>
            <v:line id="Line 565" o:spid="_x0000_s159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IsIAAADdAAAADwAAAGRycy9kb3ducmV2LnhtbERPS4vCMBC+C/6HMII3TRVdtRpFhIq3&#10;ZasXb9Nm+sBmUpqo3X+/WVjY23x8z9kdetOIF3WutqxgNo1AEOdW11wquF2TyRqE88gaG8uk4Jsc&#10;HPbDwQ5jbd/8Ra/UlyKEsItRQeV9G0vp8ooMuqltiQNX2M6gD7Arpe7wHcJNI+dR9CEN1hwaKmzp&#10;VFH+SJ9GweN+Wybnz5O+NulRZ2Xi71mhlRqP+uMWhKfe/4v/3Bcd5i82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RIsIAAADdAAAADwAAAAAAAAAAAAAA&#10;AAChAgAAZHJzL2Rvd25yZXYueG1sUEsFBgAAAAAEAAQA+QAAAJADAAAAAA==&#10;" strokeweight="2pt"/>
            <v:line id="Line 566" o:spid="_x0000_s159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FUMQAAADdAAAADwAAAGRycy9kb3ducmV2LnhtbESPQYvCQAyF7wv+hyHC3taps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gVQxAAAAN0AAAAPAAAAAAAAAAAA&#10;AAAAAKECAABkcnMvZG93bnJldi54bWxQSwUGAAAAAAQABAD5AAAAkgMAAAAA&#10;" strokeweight="2pt"/>
            <v:line id="Line 567" o:spid="_x0000_s159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gy8EAAADdAAAADwAAAGRycy9kb3ducmV2LnhtbERPS4vCMBC+C/6HMII3TRUVrUYRocve&#10;FqsXb9Nm+sBmUpqsdv/9RhC8zcf3nN2hN414UOdqywpm0wgEcW51zaWC6yWZrEE4j6yxsUwK/sjB&#10;YT8c7DDW9slneqS+FCGEXYwKKu/bWEqXV2TQTW1LHLjCdgZ9gF0pdYfPEG4aOY+ilTRYc2iosKVT&#10;Rfk9/TUK7rfrMvn6OelLkx51Vib+lhVaqfGoP25BeOr9R/x2f+swf7H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qDLwQAAAN0AAAAPAAAAAAAAAAAAAAAA&#10;AKECAABkcnMvZG93bnJldi54bWxQSwUGAAAAAAQABAD5AAAAjwMAAAAA&#10;" strokeweight="2pt"/>
            <v:line id="Line 568" o:spid="_x0000_s159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1psYAAADdAAAADwAAAGRycy9kb3ducmV2LnhtbESPzWoDMQyE74W8g1Ggt8abQEuzjRNK&#10;fqChh5KfB1DW6nqbtbzYTrLt01eHQm8SM5r5NFv0vlVXiqkJbGA8KkARV8E2XBs4HjYPz6BSRrbY&#10;BiYD35RgMR/czbC04cY7uu5zrSSEU4kGXM5dqXWqHHlMo9ARi/YZoscsa6y1jXiTcN/qSVE8aY8N&#10;S4PDjpaOqvP+4g1s4+n9PP6pnT7xNq7bj9U0+S9j7of96wuoTH3+N/9dv1nBfyyE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9abGAAAA3QAAAA8AAAAAAAAA&#10;AAAAAAAAoQIAAGRycy9kb3ducmV2LnhtbFBLBQYAAAAABAAEAPkAAACUAwAAAAA=&#10;" strokeweight="1pt"/>
            <v:line id="Line 569" o:spid="_x0000_s159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2174AAADdAAAADwAAAGRycy9kb3ducmV2LnhtbERPvQrCMBDeBd8hnOCmqYIi1SgiVNzE&#10;6tLtbM622FxKE7W+vREEt/v4fm+16UwtntS6yrKCyTgCQZxbXXGh4HJORgsQziNrrC2Tgjc52Kz7&#10;vRXG2r74RM/UFyKEsItRQel9E0vp8pIMurFtiAN3s61BH2BbSN3iK4SbWk6jaC4NVhwaSmxoV1J+&#10;Tx9GwT27zJL9cafPdbrV1yLx2fWmlRoOuu0ShKfO/8U/90GH+bN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zbXvgAAAN0AAAAPAAAAAAAAAAAAAAAAAKEC&#10;AABkcnMvZG93bnJldi54bWxQSwUGAAAAAAQABAD5AAAAjAMAAAAA&#10;" strokeweight="2pt"/>
            <v:line id="Line 570" o:spid="_x0000_s159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SsMAAADdAAAADwAAAGRycy9kb3ducmV2LnhtbERPzWoCMRC+C32HMAVvNavQ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szkrDAAAA3QAAAA8AAAAAAAAAAAAA&#10;AAAAoQIAAGRycy9kb3ducmV2LnhtbFBLBQYAAAAABAAEAPkAAACRAwAAAAA=&#10;" strokeweight="1pt"/>
            <v:rect id="Rectangle 571" o:spid="_x0000_s159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TcEA&#10;AADdAAAADwAAAGRycy9kb3ducmV2LnhtbERPS2sCMRC+F/wPYQRvNfFRsVujLILgtVsFj8Nmurt1&#10;M1mTqOu/b4RCb/PxPWe16W0rbuRD41jDZKxAEJfONFxpOHztXpcgQkQ22DomDQ8KsFkPXlaYGXfn&#10;T7oVsRIphEOGGuoYu0zKUNZkMYxdR5y4b+ctxgR9JY3Hewq3rZwqtZAWG04NNXa0rak8F1erIc9/&#10;+uOleMddkEvlF2Zuqvyk9WjY5x8gIvXxX/zn3ps0/03N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7k3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572" o:spid="_x0000_s159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2OcEA&#10;AADdAAAADwAAAGRycy9kb3ducmV2LnhtbERP32vCMBB+F/Y/hBP2pomiUjujFEHY66qCj0dza7s1&#10;ly7JtPvvF0Hw7T6+n7fZDbYTV/KhdaxhNlUgiCtnWq41nI6HSQYiRGSDnWPS8EcBdtuX0QZz4278&#10;Qdcy1iKFcMhRQxNjn0sZqoYshqnriRP36bzFmKCvpfF4S+G2k3OlVtJiy6mhwZ72DVXf5a/VUBRf&#10;w/mnXOMhyEz5lVmYurho/ToeijcQkYb4FD/c7ybNX6o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djn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73" o:spid="_x0000_s159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TosEA&#10;AADdAAAADwAAAGRycy9kb3ducmV2LnhtbERP32vCMBB+F/Y/hBP2pokypXZGKYKw11UFH4/m1nZr&#10;Ll2SafffG0Hw7T6+n7feDrYTF/KhdaxhNlUgiCtnWq41HA/7SQYiRGSDnWPS8E8BtpuX0Rpz4678&#10;SZcy1iKFcMhRQxNjn0sZqoYshqnriRP35bzFmKCvpfF4TeG2k3OlltJiy6mhwZ52DVU/5Z/VUBTf&#10;w+m3XOE+yEz5pXkzdXHW+nU8FO8gIg3xKX64P0yav1A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06L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574" o:spid="_x0000_s159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N1cEA&#10;AADdAAAADwAAAGRycy9kb3ducmV2LnhtbERP32vCMBB+F/Y/hBv4psnGVrQ2lTIQ9mrnYI9Hc7Z1&#10;zaVLMq3/vRkMfLuP7+cV28kO4kw+9I41PC0VCOLGmZ5bDYeP3WIFIkRkg4Nj0nClANvyYVZgbtyF&#10;93SuYytSCIccNXQxjrmUoenIYli6kThxR+ctxgR9K43HSwq3g3xWKpMWe04NHY701lHzXf9aDVV1&#10;mj5/6jXuglwpn5kX01ZfWs8fp2oDItIU7+J/97tJ819V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eTdX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575" o:spid="_x0000_s160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oTsIA&#10;AADdAAAADwAAAGRycy9kb3ducmV2LnhtbERPyWrDMBC9F/oPYgK5NVJKs9S1HEwhkGvcBHocrKnt&#10;xBq5kpo4fx8VCr3N462Tb0bbiwv50DnWMJ8pEMS1Mx03Gg4f26c1iBCRDfaOScONAmyKx4ccM+Ou&#10;vKdLFRuRQjhkqKGNccikDHVLFsPMDcSJ+3LeYkzQN9J4vKZw28tnpZbSYsepocWB3luqz9WP1VCW&#10;p/H4Xb3iNsi18kvzYpryU+vpZCzfQEQa47/4z70zaf5Cr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uhO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576" o:spid="_x0000_s160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8PMQA&#10;AADdAAAADwAAAGRycy9kb3ducmV2LnhtbESPQW/CMAyF70j8h8iTdoNk04ZYIaBqEtKuKyDtaDWm&#10;LTROSTLo/v18mLSbrff83uf1dvS9ulFMXWALT3MDirgOruPGwmG/my1BpYzssA9MFn4owXYznayx&#10;cOHOn3SrcqMkhFOBFtqch0LrVLfkMc3DQCzaKUSPWdbYaBfxLuG+18/GLLTHjqWhxYHeW6ov1be3&#10;UJbn8Xit3nCX9NLEhXtxTfll7ePDWK5AZRrzv/nv+sMJ/qsR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fDz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77" o:spid="_x0000_s160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Zp8EA&#10;AADdAAAADwAAAGRycy9kb3ducmV2LnhtbERP32vCMBB+H/g/hBP2NpOJE+2aShEEX+0m+Hg0Z9ut&#10;udQkavffm8Fgb/fx/bx8M9pe3MiHzrGG15kCQVw703Gj4fNj97ICESKywd4xafihAJti8pRjZtyd&#10;D3SrYiNSCIcMNbQxDpmUoW7JYpi5gThxZ+ctxgR9I43Hewq3vZwrtZQWO04NLQ60ban+rq5WQ1l+&#10;jcdLtcZdkCvll2ZhmvKk9fN0LN9BRBrjv/jPvTdp/pt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B2afBAAAA3QAAAA8AAAAAAAAAAAAAAAAAmAIAAGRycy9kb3du&#10;cmV2LnhtbFBLBQYAAAAABAAEAPUAAACGAwAAAAA=&#10;" filled="f" stroked="f" strokeweight=".25pt">
              <v:textbox inset="1pt,1pt,1pt,1pt">
                <w:txbxContent>
                  <w:p w:rsidR="00045CE2" w:rsidRPr="00220264" w:rsidRDefault="00045CE2" w:rsidP="008715C1">
                    <w:pPr>
                      <w:jc w:val="center"/>
                    </w:pPr>
                  </w:p>
                </w:txbxContent>
              </v:textbox>
            </v:rect>
            <v:rect id="Rectangle 578" o:spid="_x0000_s160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m58MA&#10;AADdAAAADwAAAGRycy9kb3ducmV2LnhtbESPQWvCQBCF7wX/wzKCt7qxWNHoKqEgeDVtocchOybR&#10;7GzcXTX++86h0NsM781732x2g+vUnUJsPRuYTTNQxJW3LdcGvj73r0tQMSFb7DyTgSdF2G1HLxvM&#10;rX/wke5lqpWEcMzRQJNSn2sdq4YcxqnviUU7+eAwyRpqbQM+JNx1+i3LFtphy9LQYE8fDVWX8uYM&#10;FMV5+L6WK9xHvczCws5tXfwYMxkPxRpUoiH9m/+uD1bw32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Lm58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193BC9">
        <w:rPr>
          <w:rFonts w:ascii="Times New Roman" w:hAnsi="Times New Roman"/>
          <w:bCs/>
          <w:snapToGrid w:val="0"/>
          <w:sz w:val="24"/>
          <w:szCs w:val="24"/>
          <w:lang w:eastAsia="ru-RU"/>
        </w:rPr>
        <w:t>Размеры матрицы зависит от производительности пресса. В прессах ЛПЛ-2М используют матрицы диаметром 298мм.</w:t>
      </w:r>
    </w:p>
    <w:p w:rsidR="00045CE2"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Толщина матрицы должна отвечать условиям прочности, так как в шнековых прессах матрицы постоянно испытывают высокое давление по всей площади – 700-900 Н на 1 см2. Это давление особенно возрастает в момент пуска пресса – до 1400 Н на 1см2.</w:t>
      </w:r>
    </w:p>
    <w:p w:rsidR="00045CE2" w:rsidRDefault="00045CE2" w:rsidP="00193BC9">
      <w:pPr>
        <w:spacing w:after="0" w:line="360" w:lineRule="auto"/>
        <w:ind w:left="-284" w:right="-143" w:firstLine="851"/>
        <w:jc w:val="both"/>
        <w:rPr>
          <w:rFonts w:ascii="Times New Roman" w:hAnsi="Times New Roman"/>
          <w:bCs/>
          <w:snapToGrid w:val="0"/>
          <w:sz w:val="24"/>
          <w:szCs w:val="24"/>
          <w:lang w:eastAsia="ru-RU"/>
        </w:rPr>
      </w:pPr>
      <w:r>
        <w:rPr>
          <w:rFonts w:ascii="Times New Roman" w:hAnsi="Times New Roman"/>
          <w:bCs/>
          <w:snapToGrid w:val="0"/>
          <w:sz w:val="24"/>
          <w:szCs w:val="24"/>
          <w:lang w:eastAsia="ru-RU"/>
        </w:rPr>
        <w:t>Примеры матриц представлены на рисунке 9</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257BB2">
        <w:rPr>
          <w:rFonts w:ascii="Times New Roman" w:hAnsi="Times New Roman"/>
          <w:noProof/>
          <w:sz w:val="24"/>
          <w:szCs w:val="24"/>
          <w:lang w:eastAsia="ru-RU"/>
        </w:rPr>
        <w:pict>
          <v:shape id="Picture 5" o:spid="_x0000_i1032" type="#_x0000_t75" alt="http://works.tarefer.ru/82/100339/pics/image013.gif" style="width:422.25pt;height:117pt;visibility:visible">
            <v:imagedata r:id="rId19" r:href="rId20"/>
          </v:shape>
        </w:pic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 xml:space="preserve">Рисунок </w:t>
      </w:r>
      <w:r>
        <w:rPr>
          <w:rFonts w:ascii="Times New Roman" w:hAnsi="Times New Roman"/>
          <w:bCs/>
          <w:snapToGrid w:val="0"/>
          <w:sz w:val="24"/>
          <w:szCs w:val="24"/>
          <w:lang w:eastAsia="ru-RU"/>
        </w:rPr>
        <w:t>9</w:t>
      </w:r>
      <w:r w:rsidRPr="00193BC9">
        <w:rPr>
          <w:rFonts w:ascii="Times New Roman" w:hAnsi="Times New Roman"/>
          <w:bCs/>
          <w:snapToGrid w:val="0"/>
          <w:sz w:val="24"/>
          <w:szCs w:val="24"/>
          <w:lang w:eastAsia="ru-RU"/>
        </w:rPr>
        <w:t xml:space="preserve"> -  Круглые матрицы: а — бесколосниковая; б, в — колосниковые</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Сформованные макаронные изделия в сыром виде должны отвечать следующим требованиям:</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-иметь гладкую, чуть матовую, но не грубо шероховатую, однородную, ровную поверхность без надрывов, заусенец, бугристости и т.д.;</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-иметь приятный желтый, кремовый или беловато-желтый цвет, ровный и однородный по всей поверхности, без пятен, коричневых и черных крапинок и точек, не темнеть и не приобретать серовато-коричневых оттенков во время разделки сушки;</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-иметь хорошую упругость и некоторую эластичность, стойко сохранять приданную им форму, не мяться, не крошится и не рваться при разделке;</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-не размягчатся заметно при длительном стоянии и в начале сушки; не слипаться и не склеиваться при раскладке; не образовывать  плотных лепешек или слитков, не распадающихся при легком похлопывании рукой;</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-не иметь следов слишком неравномерной скорости обработки;</w:t>
      </w:r>
    </w:p>
    <w:p w:rsidR="00045CE2" w:rsidRPr="00193BC9" w:rsidRDefault="00045CE2" w:rsidP="00193BC9">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-не иметь на поверхности следов чрезмерной подсушки при обдувке в виде кольцевых трещин на макаронах и т.п.</w:t>
      </w:r>
    </w:p>
    <w:p w:rsidR="00045CE2" w:rsidRDefault="00045CE2" w:rsidP="002F58E3">
      <w:pPr>
        <w:spacing w:after="0" w:line="360" w:lineRule="auto"/>
        <w:ind w:left="-284" w:right="-143" w:firstLine="851"/>
        <w:jc w:val="both"/>
        <w:rPr>
          <w:rFonts w:ascii="Times New Roman" w:hAnsi="Times New Roman"/>
          <w:bCs/>
          <w:snapToGrid w:val="0"/>
          <w:sz w:val="24"/>
          <w:szCs w:val="24"/>
          <w:lang w:eastAsia="ru-RU"/>
        </w:rPr>
      </w:pPr>
      <w:r w:rsidRPr="00193BC9">
        <w:rPr>
          <w:rFonts w:ascii="Times New Roman" w:hAnsi="Times New Roman"/>
          <w:bCs/>
          <w:snapToGrid w:val="0"/>
          <w:sz w:val="24"/>
          <w:szCs w:val="24"/>
          <w:lang w:eastAsia="ru-RU"/>
        </w:rPr>
        <w:t>Размеры, форма и толщина стенок изделий должны соответствовать стандартам</w:t>
      </w:r>
    </w:p>
    <w:p w:rsidR="00045CE2" w:rsidRPr="005530AD" w:rsidRDefault="00045CE2" w:rsidP="002F58E3">
      <w:pPr>
        <w:spacing w:after="0" w:line="360" w:lineRule="auto"/>
        <w:ind w:right="-143"/>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2.5. Разделка макаронных изделий</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 После формования макаронные изделия</w:t>
      </w:r>
      <w:r>
        <w:rPr>
          <w:rFonts w:ascii="Times New Roman" w:hAnsi="Times New Roman"/>
          <w:snapToGrid w:val="0"/>
          <w:sz w:val="24"/>
          <w:szCs w:val="24"/>
          <w:lang w:eastAsia="ru-RU"/>
        </w:rPr>
        <w:t xml:space="preserve">  на конвейере</w:t>
      </w:r>
      <w:r w:rsidRPr="005530AD">
        <w:rPr>
          <w:rFonts w:ascii="Times New Roman" w:hAnsi="Times New Roman"/>
          <w:snapToGrid w:val="0"/>
          <w:sz w:val="24"/>
          <w:szCs w:val="24"/>
          <w:lang w:eastAsia="ru-RU"/>
        </w:rPr>
        <w:t xml:space="preserve"> поступают на разделку. Разделка состоит в разрезании выпрессовываемых из матрицы сырых изделий на отрезки нужной длины и </w:t>
      </w:r>
      <w:r>
        <w:rPr>
          <w:noProof/>
          <w:lang w:eastAsia="ru-RU"/>
        </w:rPr>
        <w:pict>
          <v:group id="Группа 1511" o:spid="_x0000_s1604" style="position:absolute;left:0;text-align:left;margin-left:42.45pt;margin-top:22.05pt;width:518.8pt;height:802.3pt;z-index:251652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">
            <v:rect id="Rectangle 580" o:spid="_x0000_s160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Y1cIA&#10;AADdAAAADwAAAGRycy9kb3ducmV2LnhtbERPzYrCMBC+C75DGGFvmiq42K5RqiB4Erf6AEMz2xab&#10;SW1i2/XpzcKCt/n4fme9HUwtOmpdZVnBfBaBIM6trrhQcL0cpisQziNrrC2Tgl9ysN2MR2tMtO35&#10;m7rMFyKEsEtQQel9k0jp8pIMupltiAP3Y1uDPsC2kLrFPoSbWi6i6FMarDg0lNjQvqT8lj2Mgpsf&#10;ulNaZM9DfN3F+XmX9o97qtTHZEi/QHga/Fv87z7qMH85X8D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pjVwgAAAN0AAAAPAAAAAAAAAAAAAAAAAJgCAABkcnMvZG93&#10;bnJldi54bWxQSwUGAAAAAAQABAD1AAAAhwMAAAAA&#10;" filled="f" strokeweight="2pt"/>
            <v:line id="Line 581" o:spid="_x0000_s160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b5r4AAADdAAAADwAAAGRycy9kb3ducmV2LnhtbERPvQrCMBDeBd8hnOCmqYoi1SgiVNzE&#10;6uJ2NmdbbC6liVrf3giC2318v7dct6YST2pcaVnBaBiBIM6sLjlXcD4lgzkI55E1VpZJwZscrFfd&#10;zhJjbV98pGfqcxFC2MWooPC+jqV0WUEG3dDWxIG72cagD7DJpW7wFcJNJcdRNJMGSw4NBda0LSi7&#10;pw+j4H45T5PdYatPVbrR1zzxl+tNK9XvtZsFCE+t/4t/7r0O86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fJvmvgAAAN0AAAAPAAAAAAAAAAAAAAAAAKEC&#10;AABkcnMvZG93bnJldi54bWxQSwUGAAAAAAQABAD5AAAAjAMAAAAA&#10;" strokeweight="2pt"/>
            <v:line id="Line 582" o:spid="_x0000_s160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Dkr4AAADdAAAADwAAAGRycy9kb3ducmV2LnhtbERPvQrCMBDeBd8hnOCmqaIi1SgiVNzE&#10;6uJ2NmdbbC6liVrf3giC2318v7dct6YST2pcaVnBaBiBIM6sLjlXcD4lgzkI55E1VpZJwZscrFfd&#10;zhJjbV98pGfqcxFC2MWooPC+jqV0WUEG3dDWxIG72cagD7DJpW7wFcJNJcdRNJMGSw4NBda0LSi7&#10;pw+j4H45T5PdYatPVbrR1zzxl+tNK9XvtZsFCE+t/4t/7r0O86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lQOSvgAAAN0AAAAPAAAAAAAAAAAAAAAAAKEC&#10;AABkcnMvZG93bnJldi54bWxQSwUGAAAAAAQABAD5AAAAjAMAAAAA&#10;" strokeweight="2pt"/>
            <v:line id="Line 583" o:spid="_x0000_s160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mCb4AAADdAAAADwAAAGRycy9kb3ducmV2LnhtbERPvQrCMBDeBd8hnOCmqUJFqlFEqLiJ&#10;1cXtbM622FxKE7W+vREEt/v4fm+57kwtntS6yrKCyTgCQZxbXXGh4HxKR3MQziNrrC2Tgjc5WK/6&#10;vSUm2r74SM/MFyKEsEtQQel9k0jp8pIMurFtiAN3s61BH2BbSN3iK4SbWk6jaCYNVhwaSmxoW1J+&#10;zx5Gwf1yjt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2aYJvgAAAN0AAAAPAAAAAAAAAAAAAAAAAKEC&#10;AABkcnMvZG93bnJldi54bWxQSwUGAAAAAAQABAD5AAAAjAMAAAAA&#10;" strokeweight="2pt"/>
            <v:line id="Line 584" o:spid="_x0000_s160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4fr4AAADdAAAADwAAAGRycy9kb3ducmV2LnhtbERPvQrCMBDeBd8hnOCmqYIi1SgiVNzE&#10;6tLtbM622FxKE7W+vREEt/v4fm+16UwtntS6yrKCyTgCQZxbXXGh4HJORgsQziNrrC2Tgjc52Kz7&#10;vRXG2r74RM/UFyKEsItRQel9E0vp8pIMurFtiAN3s61BH2BbSN3iK4SbWk6jaC4NVhwaSmxoV1J+&#10;Tx9GwT27zJL9cafPdbrV1yLx2fWmlRoOuu0ShKfO/8U/90GH+bP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Czh+vgAAAN0AAAAPAAAAAAAAAAAAAAAAAKEC&#10;AABkcnMvZG93bnJldi54bWxQSwUGAAAAAAQABAD5AAAAjAMAAAAA&#10;" strokeweight="2pt"/>
            <v:line id="Line 585" o:spid="_x0000_s161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ed5b8AAADdAAAADwAAAGRycy9kb3ducmV2LnhtbERPSwrCMBDdC94hjOBOUwU/VKOIUHEn&#10;VjfuxmZsi82kNFHr7Y0guJvH+85y3ZpKPKlxpWUFo2EEgjizuuRcwfmUDOYgnEfWWFkmBW9ysF51&#10;O0uMtX3xkZ6pz0UIYRejgsL7OpbSZQUZdENbEwfuZhuDPsAml7rBVwg3lRxH0VQaLDk0FFjTtqDs&#10;nj6MgvvlPEl2h60+VelGX/PEX643rVS/124WIDy1/i/+ufc6zJ+M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ked5b8AAADdAAAADwAAAAAAAAAAAAAAAACh&#10;AgAAZHJzL2Rvd25yZXYueG1sUEsFBgAAAAAEAAQA+QAAAI0DAAAAAA==&#10;" strokeweight="2pt"/>
            <v:line id="Line 586" o:spid="_x0000_s161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Jl8QAAADdAAAADwAAAGRycy9kb3ducmV2LnhtbESPT4vCQAzF7wt+hyGCt3Wq4LJUpyJC&#10;ZW9i9eItdtI/2MmUzqjdb28OC3tLeC/v/bLZjq5TTxpC69nAYp6AIi69bbk2cDnnn9+gQkS22Hkm&#10;A78UYJtNPjaYWv/iEz2LWCsJ4ZCigSbGPtU6lA05DHPfE4tW+cFhlHWotR3wJeGu08sk+dIOW5aG&#10;BnvaN1Tei4czcL9eVvnhuLfnrtjZW53H662yxsym424NKtIY/81/1z9W8FcLwZVvZASd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AmXxAAAAN0AAAAPAAAAAAAAAAAA&#10;AAAAAKECAABkcnMvZG93bnJldi54bWxQSwUGAAAAAAQABAD5AAAAkgMAAAAA&#10;" strokeweight="2pt"/>
            <v:line id="Line 587" o:spid="_x0000_s161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DL4AAADdAAAADwAAAGRycy9kb3ducmV2LnhtbERPvQrCMBDeBd8hnOCmqYKi1SgiVNzE&#10;6uJ2NmdbbC6liVrf3giC2318v7dct6YST2pcaVnBaBiBIM6sLjlXcD4lgxkI55E1VpZJwZscrFfd&#10;zhJjbV98pGfqcxFC2MWooPC+jqV0WUEG3dDWxIG72cagD7DJpW7wFcJNJcdRNJUGSw4NBda0LSi7&#10;pw+j4H45T5LdYatPVbrR1zzxl+tNK9XvtZsFCE+t/4t/7r0O8y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lKwMvgAAAN0AAAAPAAAAAAAAAAAAAAAAAKEC&#10;AABkcnMvZG93bnJldi54bWxQSwUGAAAAAAQABAD5AAAAjAMAAAAA&#10;" strokeweight="2pt"/>
            <v:line id="Line 588" o:spid="_x0000_s161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pxsYAAADdAAAADwAAAGRycy9kb3ducmV2LnhtbESPQWsCMRCF74X+hzAFbzWrYGm3RilV&#10;oeKhaPsDxs24Wd1MliTqtr/eORR6m+G9ee+b6bz3rbpQTE1gA6NhAYq4Crbh2sD31+rxGVTKyBbb&#10;wGTghxLMZ/d3UyxtuPKWLrtcKwnhVKIBl3NXap0qRx7TMHTEoh1C9JhljbW2Ea8S7ls9Loon7bFh&#10;aXDY0buj6rQ7ewPruN+cRr+103tex2X7uXhJ/mjM4K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HqcbGAAAA3QAAAA8AAAAAAAAA&#10;AAAAAAAAoQIAAGRycy9kb3ducmV2LnhtbFBLBQYAAAAABAAEAPkAAACUAwAAAAA=&#10;" strokeweight="1pt"/>
            <v:line id="Line 589" o:spid="_x0000_s161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5qt74AAADdAAAADwAAAGRycy9kb3ducmV2LnhtbERPvQrCMBDeBd8hnOCmqYIi1SgiVNzE&#10;6tLtbM622FxKE7W+vREEt/v4fm+16UwtntS6yrKCyTgCQZxbXXGh4HJORgsQziNrrC2Tgjc52Kz7&#10;vRXG2r74RM/UFyKEsItRQel9E0vp8pIMurFtiAN3s61BH2BbSN3iK4SbWk6jaC4NVhwaSmxoV1J+&#10;Tx9GwT27zJL9cafPdbrV1yLx2fWmlRoOuu0ShKfO/8U/90GH+bPp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jmq3vgAAAN0AAAAPAAAAAAAAAAAAAAAAAKEC&#10;AABkcnMvZG93bnJldi54bWxQSwUGAAAAAAQABAD5AAAAjAMAAAAA&#10;" strokeweight="2pt"/>
            <v:line id="Line 590" o:spid="_x0000_s161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SKsMAAADdAAAADwAAAGRycy9kb3ducmV2LnhtbERPzWoCMRC+C75DGMGbZl2wtFujFK2g&#10;9FC6+gDjZrrZupksSarbPn1TELzNx/c7i1VvW3EhHxrHCmbTDARx5XTDtYLjYTt5BBEissbWMSn4&#10;oQCr5XCwwEK7K3/QpYy1SCEcClRgYuwKKUNlyGKYuo44cZ/OW4wJ+lpqj9cUbluZZ9mDtNhwajDY&#10;0dpQdS6/rYK9P72dZ7+1kSfe+9f2ffMU7JdS41H/8gwiUh/v4pt7p9P8eZ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ZkirDAAAA3QAAAA8AAAAAAAAAAAAA&#10;AAAAoQIAAGRycy9kb3ducmV2LnhtbFBLBQYAAAAABAAEAPkAAACRAwAAAAA=&#10;" strokeweight="1pt"/>
            <v:rect id="Rectangle 591" o:spid="_x0000_s161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yLcIA&#10;AADdAAAADwAAAGRycy9kb3ducmV2LnhtbERPTWvCQBC9C/6HZQredFNtQ5q6SigIXk0Vehyy0yRt&#10;djbubpP4791Cobd5vM/Z7ifTiYGcby0reFwlIIgrq1uuFZzfD8sMhA/IGjvLpOBGHva7+WyLubYj&#10;n2goQy1iCPscFTQh9LmUvmrIoF/Znjhyn9YZDBG6WmqHYww3nVwnSSoNthwbGuzpraHqu/wxCori&#10;a7pcyxc8eJklLtVPui4+lFo8TMUriEBT+Bf/uY86zn9eb+D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LIt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592" o:spid="_x0000_s161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qWcIA&#10;AADdAAAADwAAAGRycy9kb3ducmV2LnhtbERPTWvDMAy9D/YfjAa7rc5CV7KsbgmDQK9NW+hRxFqS&#10;LZYz202yf18PCr3p8T613s6mFyM531lW8LpIQBDXVnfcKDgeypcMhA/IGnvLpOCPPGw3jw9rzLWd&#10;eE9jFRoRQ9jnqKANYcil9HVLBv3CDsSR+7LOYIjQNVI7nGK46WWaJCtpsOPY0OJAny3VP9XFKCiK&#10;7/n0W71j6WWWuJVe6qY4K/X8NBcfIALN4S6+uXc6zn9L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pZ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93" o:spid="_x0000_s161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PwsIA&#10;AADdAAAADwAAAGRycy9kb3ducmV2LnhtbERPTWvDMAy9D/YfjAa7rc7KErKsbgmFwq7NWuhRxFqS&#10;LZZT20vSf18XBr3p8T612symFyM531lW8LpIQBDXVnfcKDh87V5yED4ga+wtk4ILedisHx9WWGg7&#10;8Z7GKjQihrAvUEEbwlBI6euWDPqFHYgj922dwRCha6R2OMVw08tlkmTSYMexocWBti3Vv9WfUVCW&#10;P/PxXL3jzss8cZl+0015Uur5aS4/QASaw1387/7UcX66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C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594" o:spid="_x0000_s161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RtcIA&#10;AADdAAAADwAAAGRycy9kb3ducmV2LnhtbERPTWvDMAy9D/ofjAq9LU7LFrK0bgmDwK7LVthRxGqS&#10;NpZT20vTfz8PBrvp8T61O8xmEBM531tWsE5SEMSN1T23Cj4/qscchA/IGgfLpOBOHg77xcMOC21v&#10;/E5THVoRQ9gXqKALYSyk9E1HBn1iR+LInawzGCJ0rdQObzHcDHKTppk02HNs6HCk146aS/1tFJTl&#10;eT5e6xesvMxTl+kn3ZZfSq2Wc7kFEWgO/+I/95uO8583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xG1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595" o:spid="_x0000_s162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0LsIA&#10;AADdAAAADwAAAGRycy9kb3ducmV2LnhtbERPTWvCQBC9F/oflil4q5uG1mrMJgRB8Nqo0OOQHZPY&#10;7Gzc3Wr677uFgrd5vM/Jy8kM4krO95YVvMwTEMSN1T23Cg777fMShA/IGgfLpOCHPJTF40OOmbY3&#10;/qBrHVoRQ9hnqKALYcyk9E1HBv3cjsSRO1lnMEToWqkd3mK4GWSaJAtpsOfY0OFIm46ar/rbKKiq&#10;83S81CvcerlM3EK/6rb6VGr2NFVrEIGmcBf/u3c6zn9L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7Qu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596" o:spid="_x0000_s162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XMMA&#10;AADdAAAADwAAAGRycy9kb3ducmV2LnhtbESPQWvCQBCF7wX/wzKCt7pRrGh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X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597" o:spid="_x0000_s162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Fx78A&#10;AADdAAAADwAAAGRycy9kb3ducmV2LnhtbERPTYvCMBC9C/6HMII3TRUV7RqlLAherQoeh2a27W4z&#10;qUlW6783guBtHu9z1tvONOJGzteWFUzGCQjiwuqaSwWn4260BOEDssbGMil4kIftpt9bY6rtnQ90&#10;y0MpYgj7FBVUIbSplL6oyKAf25Y4cj/WGQwRulJqh/cYbho5TZKFNFhzbKiwpe+Kir/83yjIst/u&#10;fM1XuPNymbiFnukyuyg1HHTZF4hAXfiI3+69jvPn0xW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tIXHvwAAAN0AAAAPAAAAAAAAAAAAAAAAAJgCAABkcnMvZG93bnJl&#10;di54bWxQSwUGAAAAAAQABAD1AAAAhAMAAAAA&#10;" filled="f" stroked="f" strokeweight=".25pt">
              <v:textbox inset="1pt,1pt,1pt,1pt">
                <w:txbxContent>
                  <w:p w:rsidR="00045CE2" w:rsidRPr="00220264" w:rsidRDefault="00045CE2" w:rsidP="008715C1">
                    <w:pPr>
                      <w:jc w:val="center"/>
                    </w:pPr>
                  </w:p>
                </w:txbxContent>
              </v:textbox>
            </v:rect>
            <v:rect id="Rectangle 598" o:spid="_x0000_s162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6h8QA&#10;AADdAAAADwAAAGRycy9kb3ducmV2LnhtbESPQW/CMAyF75P4D5GRuI2UsSEoBFRNQuK6bpM4Wo1p&#10;C41TkgDdv58Pk3az9Z7f+7zZDa5Tdwqx9WxgNs1AEVfetlwb+PrcPy9BxYRssfNMBn4owm47etpg&#10;bv2DP+heplpJCMccDTQp9bnWsWrIYZz6nli0kw8Ok6yh1jbgQ8Jdp1+ybKEdtiwNDfb03lB1KW/O&#10;QFGch+9rucJ91MssLOyrrYujMZPxUKxBJRrSv/nv+mAF/20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uof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в подготовке их к сушке. Выпрессовываемые изделия перед резкой или во время резки интенсивно обдувают воздухом для получения на их поверхности подсушенной корочки. Это предотвращает прилипание сырых изделий к сушильным поверхностям и слипание изделий между собой во время сушки.</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Этот участок технологического процесса включает операции резки и раскладки. От того, как проведена резка и раскладка сырых изделий, зависят их форма, качество и продолжительность процесса сушки. Нарезанные макаронные изделия по стандарту должны быть одинаковы по длине и иметь прямую форму, срез должен быть ровным, без загибов и заусенцев.</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Качество резки зависит от конструктивных особенностей оборудования для резки макаронных изделий. На предприятии используется механизм для резки «перьев» к прессу ЛПЛ-2М. Данный механизм предназначен для резки отформованных через круглую матрицу макарон на отрезки 30-100мм и состоит из следующих основных узлов: ножевой конусной решетки, двух ножей и электродвигателя с червячным редуктором, установленных на одной площадке.</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Решетка имеет форму конуса, изготовлена из полосового материала. В ее нижней части установлен в подшипниках вертикальный вал, к которому при помощи двух траверс, короткой и длинной, жестко крепятся два ножа. Ножи изготавливаются из листовой стали толщиной 0,6-0,8мм. Ножи вращаются от электродвигателя через клиноременную передачу и червячный редуктор. Механизм устанавливается на полу под матрицей.</w:t>
      </w:r>
    </w:p>
    <w:p w:rsidR="00045CE2" w:rsidRPr="002F58E3" w:rsidRDefault="00045CE2" w:rsidP="002F58E3">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Отформованные пряди изделий равномерно распределяются по ячейкам решеток, прижимаются лезвиями вращающихся ножей к противорежущим граням ножевой решетки и отрезаются. Косой срез макаронной трубки имеет форму пера. Привод механизма позволяет с помощью сменных шкивов изменять частоту вращения ножей от 15 до 30 оборотов в минуту.</w:t>
      </w:r>
    </w:p>
    <w:p w:rsidR="00045CE2" w:rsidRDefault="00045CE2" w:rsidP="002F58E3">
      <w:pPr>
        <w:spacing w:after="0" w:line="360" w:lineRule="auto"/>
        <w:ind w:left="-284" w:right="-143" w:firstLine="851"/>
        <w:jc w:val="both"/>
        <w:rPr>
          <w:rFonts w:ascii="Times New Roman" w:hAnsi="Times New Roman"/>
          <w:bCs/>
          <w:snapToGrid w:val="0"/>
          <w:sz w:val="24"/>
          <w:szCs w:val="24"/>
          <w:lang w:eastAsia="ru-RU"/>
        </w:rPr>
      </w:pPr>
      <w:r w:rsidRPr="002F58E3">
        <w:rPr>
          <w:rFonts w:ascii="Times New Roman" w:hAnsi="Times New Roman"/>
          <w:bCs/>
          <w:snapToGrid w:val="0"/>
          <w:sz w:val="24"/>
          <w:szCs w:val="24"/>
          <w:lang w:eastAsia="ru-RU"/>
        </w:rPr>
        <w:t>Ножи, вращаясь в плоскости выходных отве</w:t>
      </w:r>
      <w:r>
        <w:rPr>
          <w:rFonts w:ascii="Times New Roman" w:hAnsi="Times New Roman"/>
          <w:bCs/>
          <w:snapToGrid w:val="0"/>
          <w:sz w:val="24"/>
          <w:szCs w:val="24"/>
          <w:lang w:eastAsia="ru-RU"/>
        </w:rPr>
        <w:t>рстий матриц, отрезают от тесто</w:t>
      </w:r>
      <w:r w:rsidRPr="002F58E3">
        <w:rPr>
          <w:rFonts w:ascii="Times New Roman" w:hAnsi="Times New Roman"/>
          <w:bCs/>
          <w:snapToGrid w:val="0"/>
          <w:sz w:val="24"/>
          <w:szCs w:val="24"/>
          <w:lang w:eastAsia="ru-RU"/>
        </w:rPr>
        <w:t>вого потока необходимые по длине тестовые заго</w:t>
      </w:r>
      <w:r>
        <w:rPr>
          <w:rFonts w:ascii="Times New Roman" w:hAnsi="Times New Roman"/>
          <w:bCs/>
          <w:snapToGrid w:val="0"/>
          <w:sz w:val="24"/>
          <w:szCs w:val="24"/>
          <w:lang w:eastAsia="ru-RU"/>
        </w:rPr>
        <w:t>товки, которые обдуваются возду</w:t>
      </w:r>
      <w:r w:rsidRPr="002F58E3">
        <w:rPr>
          <w:rFonts w:ascii="Times New Roman" w:hAnsi="Times New Roman"/>
          <w:bCs/>
          <w:snapToGrid w:val="0"/>
          <w:sz w:val="24"/>
          <w:szCs w:val="24"/>
          <w:lang w:eastAsia="ru-RU"/>
        </w:rPr>
        <w:t>хом из кольцевого сопла.</w:t>
      </w:r>
      <w:r>
        <w:rPr>
          <w:rFonts w:ascii="Times New Roman" w:hAnsi="Times New Roman"/>
          <w:bCs/>
          <w:snapToGrid w:val="0"/>
          <w:sz w:val="24"/>
          <w:szCs w:val="24"/>
          <w:lang w:eastAsia="ru-RU"/>
        </w:rPr>
        <w:t xml:space="preserve"> </w:t>
      </w:r>
    </w:p>
    <w:p w:rsidR="00045CE2" w:rsidRDefault="00045CE2" w:rsidP="002F58E3">
      <w:pPr>
        <w:spacing w:after="0" w:line="360" w:lineRule="auto"/>
        <w:ind w:left="-284" w:right="-143" w:firstLine="851"/>
        <w:jc w:val="both"/>
        <w:rPr>
          <w:rFonts w:ascii="Times New Roman" w:hAnsi="Times New Roman"/>
          <w:snapToGrid w:val="0"/>
          <w:sz w:val="24"/>
          <w:szCs w:val="24"/>
          <w:lang w:eastAsia="ru-RU"/>
        </w:rPr>
      </w:pPr>
    </w:p>
    <w:p w:rsidR="00045CE2" w:rsidRDefault="00045CE2" w:rsidP="002F58E3">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2.6.Сушка макаронных изделий</w:t>
      </w:r>
    </w:p>
    <w:p w:rsidR="00045CE2" w:rsidRPr="00F444B1" w:rsidRDefault="00045CE2" w:rsidP="00F444B1">
      <w:pPr>
        <w:spacing w:after="0" w:line="360" w:lineRule="auto"/>
        <w:ind w:left="-284" w:right="-143" w:firstLine="851"/>
        <w:jc w:val="both"/>
        <w:rPr>
          <w:rFonts w:ascii="Times New Roman" w:hAnsi="Times New Roman"/>
          <w:snapToGrid w:val="0"/>
          <w:sz w:val="24"/>
          <w:szCs w:val="24"/>
          <w:lang w:eastAsia="ru-RU"/>
        </w:rPr>
      </w:pPr>
      <w:r w:rsidRPr="002F58E3">
        <w:rPr>
          <w:rFonts w:ascii="Times New Roman" w:hAnsi="Times New Roman"/>
          <w:snapToGrid w:val="0"/>
          <w:sz w:val="24"/>
          <w:szCs w:val="24"/>
          <w:lang w:eastAsia="ru-RU"/>
        </w:rPr>
        <w:t>Сырые заготовки макаронных изделий направляются в секции вибрационного подсушивателя</w:t>
      </w:r>
      <w:r>
        <w:rPr>
          <w:rFonts w:ascii="Times New Roman" w:hAnsi="Times New Roman"/>
          <w:snapToGrid w:val="0"/>
          <w:sz w:val="24"/>
          <w:szCs w:val="24"/>
          <w:lang w:eastAsia="ru-RU"/>
        </w:rPr>
        <w:t xml:space="preserve"> </w:t>
      </w:r>
      <w:r w:rsidRPr="002F58E3">
        <w:rPr>
          <w:rFonts w:ascii="Times New Roman" w:hAnsi="Times New Roman"/>
          <w:snapToGrid w:val="0"/>
          <w:sz w:val="24"/>
          <w:szCs w:val="24"/>
          <w:lang w:eastAsia="ru-RU"/>
        </w:rPr>
        <w:t xml:space="preserve">. </w:t>
      </w:r>
    </w:p>
    <w:p w:rsidR="00045CE2" w:rsidRPr="002F58E3" w:rsidRDefault="00045CE2" w:rsidP="00F444B1">
      <w:pPr>
        <w:spacing w:after="0" w:line="360" w:lineRule="auto"/>
        <w:ind w:left="-284" w:right="-143" w:firstLine="851"/>
        <w:jc w:val="both"/>
        <w:rPr>
          <w:rFonts w:ascii="Times New Roman" w:hAnsi="Times New Roman"/>
          <w:snapToGrid w:val="0"/>
          <w:sz w:val="24"/>
          <w:szCs w:val="24"/>
          <w:lang w:eastAsia="ru-RU"/>
        </w:rPr>
      </w:pPr>
      <w:r w:rsidRPr="00F444B1">
        <w:rPr>
          <w:rFonts w:ascii="Times New Roman" w:hAnsi="Times New Roman"/>
          <w:snapToGrid w:val="0"/>
          <w:sz w:val="24"/>
          <w:szCs w:val="24"/>
          <w:lang w:eastAsia="ru-RU"/>
        </w:rPr>
        <w:t xml:space="preserve">Сушка отформованных нарезанных макаронных изделий – завершающий этап производства макарон, от которого зависит такой важнейший показатель, как качество продукции. Цель - закрепить их форму и предотвратить возможность развития в них микроорганизмов. Осуществляется в специальных сушильных аппаратах, в которых применяется конвективный способ подвода тепла. Этот способ заключается в непосредственном соприкосновении высушиваемого продукта с сушильным агентом, в качестве которого обычно </w:t>
      </w:r>
      <w:r>
        <w:rPr>
          <w:noProof/>
          <w:lang w:eastAsia="ru-RU"/>
        </w:rPr>
        <w:pict>
          <v:group id="Группа 1531" o:spid="_x0000_s1624" style="position:absolute;left:0;text-align:left;margin-left:43.15pt;margin-top:22.05pt;width:518.8pt;height:802.3pt;z-index:251653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">
            <v:rect id="Rectangle 600" o:spid="_x0000_s162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EtcQA&#10;AADdAAAADwAAAGRycy9kb3ducmV2LnhtbERPzWrCQBC+F3yHZQRvzaZKi6auEgWhp9LGPMCQHbPB&#10;7GzMrknap+8WCr3Nx/c72/1kWzFQ7xvHCp6SFARx5XTDtYLyfHpcg/ABWWPrmBR8kYf9bvawxUy7&#10;kT9pKEItYgj7DBWYELpMSl8ZsugT1xFH7uJ6iyHCvpa6xzGG21Yu0/RFWmw4Nhjs6GiouhZ3q+Aa&#10;puE9r4vv06Y8bKqPQz7eb7lSi/mUv4IINIV/8Z/7Tcf5z6s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xLXEAAAA3QAAAA8AAAAAAAAAAAAAAAAAmAIAAGRycy9k&#10;b3ducmV2LnhtbFBLBQYAAAAABAAEAPUAAACJAwAAAAA=&#10;" filled="f" strokeweight="2pt"/>
            <v:line id="Line 601" o:spid="_x0000_s162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Hhr4AAADdAAAADwAAAGRycy9kb3ducmV2LnhtbERPvQrCMBDeBd8hnOCmqYoi1SgiVNzE&#10;6uJ2NmdbbC6liVrf3giC2318v7dct6YST2pcaVnBaBiBIM6sLjlXcD4lgzkI55E1VpZJwZscrFfd&#10;zhJjbV98pGfqcxFC2MWooPC+jqV0WUEG3dDWxIG72cagD7DJpW7wFcJNJcdRNJMGSw4NBda0LSi7&#10;pw+j4H45T5PdYatPVbrR1zzxl+tNK9XvtZsFCE+t/4t/7r0O86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yceGvgAAAN0AAAAPAAAAAAAAAAAAAAAAAKEC&#10;AABkcnMvZG93bnJldi54bWxQSwUGAAAAAAQABAD5AAAAjAMAAAAA&#10;" strokeweight="2pt"/>
            <v:line id="Line 602" o:spid="_x0000_s162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f8sEAAADdAAAADwAAAGRycy9kb3ducmV2LnhtbERPTYvCMBC9C/6HMII3TXV1WapRROji&#10;TWy9eBubsS02k9JErf/eCIK3ebzPWa47U4s7ta6yrGAyjkAQ51ZXXCg4ZsnoD4TzyBpry6TgSQ7W&#10;q35vibG2Dz7QPfWFCCHsYlRQet/EUrq8JINubBviwF1sa9AH2BZSt/gI4aaW0yj6lQYrDg0lNrQt&#10;Kb+mN6PgejrOk//9Vmd1utHnIvGn80UrNRx0mwUIT53/ij/unQ7z5z8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F/ywQAAAN0AAAAPAAAAAAAAAAAAAAAA&#10;AKECAABkcnMvZG93bnJldi54bWxQSwUGAAAAAAQABAD5AAAAjwMAAAAA&#10;" strokeweight="2pt"/>
            <v:line id="Line 603" o:spid="_x0000_s162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6acIAAADdAAAADwAAAGRycy9kb3ducmV2LnhtbERPTWvCQBC9F/wPywi9NRstKRJdJQQi&#10;3kqjl9zG7JgEs7Mhu2r8926h0Ns83udsdpPpxZ1G11lWsIhiEMS11R03Ck7H4mMFwnlkjb1lUvAk&#10;B7vt7G2DqbYP/qF76RsRQtilqKD1fkildHVLBl1kB+LAXexo0Ac4NlKP+AjhppfLOP6SBjsODS0O&#10;lLdUX8ubUXCtTkm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z6acIAAADdAAAADwAAAAAAAAAAAAAA&#10;AAChAgAAZHJzL2Rvd25yZXYueG1sUEsFBgAAAAAEAAQA+QAAAJADAAAAAA==&#10;" strokeweight="2pt"/>
            <v:line id="Line 604" o:spid="_x0000_s162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kHr4AAADdAAAADwAAAGRycy9kb3ducmV2LnhtbERPvQrCMBDeBd8hnOCmqYoi1SgiVNzE&#10;6uJ2NmdbbC6liVrf3giC2318v7dct6YST2pcaVnBaBiBIM6sLjlXcD4lgzkI55E1VpZJwZscrFfd&#10;zhJjbV98pGfqcxFC2MWooPC+jqV0WUEG3dDWxIG72cagD7DJpW7wFcJNJcdRNJMGSw4NBda0LSi7&#10;pw+j4H45T5PdYatPVbrR1zzxl+tNK9XvtZsFCE+t/4t/7r0O86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vmQevgAAAN0AAAAPAAAAAAAAAAAAAAAAAKEC&#10;AABkcnMvZG93bnJldi54bWxQSwUGAAAAAAQABAD5AAAAjAMAAAAA&#10;" strokeweight="2pt"/>
            <v:line id="Line 605" o:spid="_x0000_s163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BhcMAAADdAAAADwAAAGRycy9kb3ducmV2LnhtbERPTWvCQBC9C/0PyxS86aYWbUldQxBS&#10;vJUmueQ2ZsckmJ0N2VXjv3cLBW/zeJ+zTSbTiyuNrrOs4G0ZgSCure64UVAW2eIThPPIGnvLpOBO&#10;DpLdy2yLsbY3/qVr7hsRQtjFqKD1foildHVLBt3SDsSBO9nRoA9wbKQe8RbCTS9XUbSRBjsODS0O&#10;tG+pPucXo+Bclevs+2eviz5P9bHJfHU8aaXmr1P6BcLT5J/if/dBh/nr9w/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ywYXDAAAA3QAAAA8AAAAAAAAAAAAA&#10;AAAAoQIAAGRycy9kb3ducmV2LnhtbFBLBQYAAAAABAAEAPkAAACRAwAAAAA=&#10;" strokeweight="2pt"/>
            <v:line id="Line 606" o:spid="_x0000_s163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V98MAAADdAAAADwAAAGRycy9kb3ducmV2LnhtbESPQYvCQAyF74L/YYjgTacqytJ1FBG6&#10;eJOtXrzFTmyLnUzpzGr99+aw4C3hvbz3Zb3tXaMe1IXas4HZNAFFXHhbc2ngfMomX6BCRLbYeCYD&#10;Lwqw3QwHa0ytf/IvPfJYKgnhkKKBKsY21ToUFTkMU98Si3bzncMoa1dq2+FTwl2j50my0g5rloYK&#10;W9pXVNzzP2fgfjkvs5/j3p6afGevZRYv15s1Zjzqd9+gIvXxY/6/PljBXy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VffDAAAA3QAAAA8AAAAAAAAAAAAA&#10;AAAAoQIAAGRycy9kb3ducmV2LnhtbFBLBQYAAAAABAAEAPkAAACRAwAAAAA=&#10;" strokeweight="2pt"/>
            <v:line id="Line 607" o:spid="_x0000_s163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wbMMAAADdAAAADwAAAGRycy9kb3ducmV2LnhtbERPTWvCQBC9C/0PyxS86aYWpU1dQxBS&#10;vJUmueQ2ZsckmJ0N2VXjv3cLBW/zeJ+zTSbTiyuNrrOs4G0ZgSCure64UVAW2eIDhPPIGnvLpOBO&#10;DpLdy2yLsbY3/qVr7hsRQtjFqKD1foildHVLBt3SDsSBO9nRoA9wbKQe8RbCTS9XUbSRBjsODS0O&#10;tG+pPucXo+Bclevs+2eviz5P9bHJfHU8aaXmr1P6BcLT5J/if/dBh/nr9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8GzDAAAA3QAAAA8AAAAAAAAAAAAA&#10;AAAAoQIAAGRycy9kb3ducmV2LnhtbFBLBQYAAAAABAAEAPkAAACRAwAAAAA=&#10;" strokeweight="2pt"/>
            <v:line id="Line 608" o:spid="_x0000_s163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hMZsYAAADdAAAADwAAAGRycy9kb3ducmV2LnhtbESPQU8CMRCF7yb+h2ZMvEkXggYXCjGC&#10;icQDAfkBw3bcrmynm7bCyq9nDibeZvLevPfNbNH7Vp0opiawgeGgAEVcBdtwbWD/+fYwAZUyssU2&#10;MBn4pQSL+e3NDEsbzryl0y7XSkI4lWjA5dyVWqfKkcc0CB2xaF8hesyyxlrbiGcJ960eFcWT9tiw&#10;NDjs6NVRddz9eAPrePg4Di+10wdex1W7WT4n/23M/V3/MgWVqc//5r/rdyv4j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YTGbGAAAA3QAAAA8AAAAAAAAA&#10;AAAAAAAAoQIAAGRycy9kb3ducmV2LnhtbFBLBQYAAAAABAAEAPkAAACUAwAAAAA=&#10;" strokeweight="1pt"/>
            <v:line id="Line 609" o:spid="_x0000_s163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PF74AAADdAAAADwAAAGRycy9kb3ducmV2LnhtbERPvQrCMBDeBd8hnOCmqaIi1SgiVNzE&#10;6uJ2NmdbbC6liVrf3giC2318v7dct6YST2pcaVnBaBiBIM6sLjlXcD4lgzkI55E1VpZJwZscrFfd&#10;zhJjbV98pGfqcxFC2MWooPC+jqV0WUEG3dDWxIG72cagD7DJpW7wFcJNJcdRNJMGSw4NBda0LSi7&#10;pw+j4H45T5PdYatPVbrR1zzxl+tNK9XvtZsFCE+t/4t/7r0O86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UY8XvgAAAN0AAAAPAAAAAAAAAAAAAAAAAKEC&#10;AABkcnMvZG93bnJldi54bWxQSwUGAAAAAAQABAD5AAAAjAMAAAAA&#10;" strokeweight="2pt"/>
            <v:line id="Line 610" o:spid="_x0000_s163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3isMAAADdAAAADwAAAGRycy9kb3ducmV2LnhtbERPzWoCMRC+F3yHMIK3mlVssVujiFqo&#10;eBBtH2DcjJvVzWRJUl19elMo9DYf3+9MZq2txYV8qBwrGPQzEMSF0xWXCr6/Pp7HIEJE1lg7JgU3&#10;CjCbdp4mmGt35R1d9rEUKYRDjgpMjE0uZSgMWQx91xAn7ui8xZigL6X2eE3htpbDLHuVFitODQYb&#10;Whgqzvsfq2DtD5vz4F4aeeC1X9Xb5VuwJ6V63Xb+DiJSG//Ff+5Pnea/jI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Gd4rDAAAA3QAAAA8AAAAAAAAAAAAA&#10;AAAAoQIAAGRycy9kb3ducmV2LnhtbFBLBQYAAAAABAAEAPkAAACRAwAAAAA=&#10;" strokeweight="1pt"/>
            <v:rect id="Rectangle 611" o:spid="_x0000_s163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jcAA&#10;AADdAAAADwAAAGRycy9kb3ducmV2LnhtbERPTYvCMBC9C/6HMMLeNNVV0WqUIgh7tSp4HJqx7W4z&#10;qUlWu/9+Iwje5vE+Z73tTCPu5HxtWcF4lIAgLqyuuVRwOu6HCxA+IGtsLJOCP/Kw3fR7a0y1ffCB&#10;7nkoRQxhn6KCKoQ2ldIXFRn0I9sSR+5qncEQoSuldviI4aaRkySZS4M1x4YKW9pVVPzkv0ZBln13&#10;51u+xL2Xi8TN9VSX2UWpj0GXrUAE6sJb/HJ/6Th/Nv2E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Xj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612" o:spid="_x0000_s163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cIA&#10;AADdAAAADwAAAGRycy9kb3ducmV2LnhtbERPTWvDMAy9D/ofjAq7LU5HVr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s/5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13" o:spid="_x0000_s163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qYsIA&#10;AADdAAAADwAAAGRycy9kb3ducmV2LnhtbERP32vCMBB+H+x/CDfY25pOVLquUYog7HWdgo9Hc0u7&#10;NZeaRO3+eyMMfLuP7+dV68kO4kw+9I4VvGY5COLW6Z6Ngt3X9qUAESKyxsExKfijAOvV40OFpXYX&#10;/qRzE41IIRxKVNDFOJZShrYjiyFzI3Hivp23GBP0RmqPlxRuBznL86W02HNq6HCkTUftb3OyCur6&#10;Z9ofmzfcBlnkfqnn2tQHpZ6fpvodRKQp3sX/7g+d5i/m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mpi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614" o:spid="_x0000_s163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0FcIA&#10;AADdAAAADwAAAGRycy9kb3ducmV2LnhtbERPTWvDMAy9D/ofjAq7LU5HF7K0bgmDwq7NVthRxGqS&#10;NpZT20uyf18PBrvp8T613c+mFyM531lWsEpSEMS11R03Cj4/Dk85CB+QNfaWScEPedjvFg9bLLSd&#10;+EhjFRoRQ9gXqKANYSik9HVLBn1iB+LIna0zGCJ0jdQOpxhuevmcppk02HFsaHGgt5bqa/VtFJTl&#10;ZT7dqlc8eJmnLtNr3ZRfSj0u53IDItAc/sV/7ncd57+sM/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PQV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615" o:spid="_x0000_s164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jsIA&#10;AADdAAAADwAAAGRycy9kb3ducmV2LnhtbERPTWvCQBC9F/wPywje6kZJo01dJQiC16YteByy0yQ1&#10;Oxt31yT9991Cobd5vM/ZHSbTiYGcby0rWC0TEMSV1S3XCt7fTo9bED4ga+wsk4Jv8nDYzx52mGs7&#10;8isNZahFDGGfo4ImhD6X0lcNGfRL2xNH7tM6gyFCV0vtcIzhppPrJMmkwZZjQ4M9HRuqruXdKCiK&#10;r+njVj7jyctt4jKd6rq4KLWYT8ULiEBT+Bf/uc86zn9KN/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FGO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616" o:spid="_x0000_s164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F/MMA&#10;AADdAAAADwAAAGRycy9kb3ducmV2LnhtbESPQWvCQBCF7wX/wzKCt7qxWNH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fF/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17" o:spid="_x0000_s164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gZ8AA&#10;AADdAAAADwAAAGRycy9kb3ducmV2LnhtbERPTYvCMBC9C/6HMAt7s+mKK1qNUgTBq10Fj0MzttVm&#10;UpOo3X9vFha8zeN9znLdm1Y8yPnGsoKvJAVBXFrdcKXg8LMdzUD4gKyxtUwKfsnDejUcLDHT9sl7&#10;ehShEjGEfYYK6hC6TEpf1mTQJ7YjjtzZOoMhQldJ7fAZw00rx2k6lQYbjg01drSpqbwWd6Mgzy/9&#10;8VbMcevlLHVTPdFVflLq86PPFyAC9eEt/nfvdJz/PZn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tgZ8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618" o:spid="_x0000_s164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fJ8MA&#10;AADdAAAADwAAAGRycy9kb3ducmV2LnhtbESPQWvCQBCF7wX/wzJCb3VjUdHoKkEQvJq20OOQHZNo&#10;djbubjX9986h0NsM781732x2g+vUnUJsPRuYTjJQxJW3LdcGPj8Ob0tQMSFb7DyTgV+KsNuOXjaY&#10;W//gE93LVCsJ4ZijgSalPtc6Vg05jBPfE4t29sFhkjXU2gZ8SLjr9HuWLbTDlqWhwZ72DVXX8scZ&#10;KIrL8HUrV3iIepmFhZ3Zuvg25nU8FGtQiYb0b/67PlrBn8+F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hfJ8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F444B1">
        <w:rPr>
          <w:rFonts w:ascii="Times New Roman" w:hAnsi="Times New Roman"/>
          <w:snapToGrid w:val="0"/>
          <w:sz w:val="24"/>
          <w:szCs w:val="24"/>
          <w:lang w:eastAsia="ru-RU"/>
        </w:rPr>
        <w:t xml:space="preserve">используют нагретый воздух </w:t>
      </w:r>
      <w:r w:rsidRPr="002F58E3">
        <w:rPr>
          <w:rFonts w:ascii="Times New Roman" w:hAnsi="Times New Roman"/>
          <w:snapToGrid w:val="0"/>
          <w:sz w:val="24"/>
          <w:szCs w:val="24"/>
          <w:lang w:eastAsia="ru-RU"/>
        </w:rPr>
        <w:t>В секции продукт проходит сверху вниз по пяти вибрирующим ситам, обдувается воздухом от вентилятора  и подсушивается. Затем поток под</w:t>
      </w:r>
      <w:r w:rsidRPr="002F58E3">
        <w:rPr>
          <w:rFonts w:ascii="Times New Roman" w:hAnsi="Times New Roman"/>
          <w:snapToGrid w:val="0"/>
          <w:sz w:val="24"/>
          <w:szCs w:val="24"/>
          <w:lang w:eastAsia="ru-RU"/>
        </w:rPr>
        <w:softHyphen/>
        <w:t>сушенных тестовых заготовок объединяется в вибролотке  и элеватором  транс</w:t>
      </w:r>
      <w:r w:rsidRPr="002F58E3">
        <w:rPr>
          <w:rFonts w:ascii="Times New Roman" w:hAnsi="Times New Roman"/>
          <w:snapToGrid w:val="0"/>
          <w:sz w:val="24"/>
          <w:szCs w:val="24"/>
          <w:lang w:eastAsia="ru-RU"/>
        </w:rPr>
        <w:softHyphen/>
        <w:t xml:space="preserve">портируются к устройству, которое распределяет их равномерным по толщине слоем по всей площади верхнего яруса  сушилки </w:t>
      </w:r>
      <w:r>
        <w:rPr>
          <w:rFonts w:ascii="Times New Roman" w:hAnsi="Times New Roman"/>
          <w:snapToGrid w:val="0"/>
          <w:sz w:val="24"/>
          <w:szCs w:val="24"/>
          <w:lang w:eastAsia="ru-RU"/>
        </w:rPr>
        <w:t>.</w:t>
      </w:r>
      <w:r w:rsidRPr="002F58E3">
        <w:rPr>
          <w:rFonts w:ascii="Times New Roman" w:hAnsi="Times New Roman"/>
          <w:snapToGrid w:val="0"/>
          <w:sz w:val="24"/>
          <w:szCs w:val="24"/>
          <w:lang w:eastAsia="ru-RU"/>
        </w:rPr>
        <w:t>Тестовые заготовки, проходя сверху вниз ленточные конвейеры, высушиваются. В зависимости от ассортимента и производительности линии в ее состав включают две или три ленточные конвейер</w:t>
      </w:r>
      <w:r w:rsidRPr="002F58E3">
        <w:rPr>
          <w:rFonts w:ascii="Times New Roman" w:hAnsi="Times New Roman"/>
          <w:snapToGrid w:val="0"/>
          <w:sz w:val="24"/>
          <w:szCs w:val="24"/>
          <w:lang w:eastAsia="ru-RU"/>
        </w:rPr>
        <w:softHyphen/>
        <w:t>ные сушилки, установленные последовательно. В них тестовые заготовки проходят предварительную и окончательную сушку.</w:t>
      </w:r>
    </w:p>
    <w:p w:rsidR="00045CE2" w:rsidRDefault="00045CE2" w:rsidP="002F58E3">
      <w:pPr>
        <w:spacing w:after="0" w:line="360" w:lineRule="auto"/>
        <w:ind w:left="-284" w:right="-143" w:firstLine="851"/>
        <w:jc w:val="both"/>
        <w:rPr>
          <w:rFonts w:ascii="Times New Roman" w:hAnsi="Times New Roman"/>
          <w:snapToGrid w:val="0"/>
          <w:sz w:val="24"/>
          <w:szCs w:val="24"/>
          <w:lang w:eastAsia="ru-RU"/>
        </w:rPr>
      </w:pPr>
      <w:r w:rsidRPr="002F58E3">
        <w:rPr>
          <w:rFonts w:ascii="Times New Roman" w:hAnsi="Times New Roman"/>
          <w:snapToGrid w:val="0"/>
          <w:sz w:val="24"/>
          <w:szCs w:val="24"/>
          <w:lang w:eastAsia="ru-RU"/>
        </w:rPr>
        <w:t>После сушки нагретые заготовки элеватором и подвижным ленточным кон</w:t>
      </w:r>
      <w:r w:rsidRPr="002F58E3">
        <w:rPr>
          <w:rFonts w:ascii="Times New Roman" w:hAnsi="Times New Roman"/>
          <w:snapToGrid w:val="0"/>
          <w:sz w:val="24"/>
          <w:szCs w:val="24"/>
          <w:lang w:eastAsia="ru-RU"/>
        </w:rPr>
        <w:softHyphen/>
        <w:t xml:space="preserve">вейером </w:t>
      </w:r>
      <w:r>
        <w:rPr>
          <w:rFonts w:ascii="Times New Roman" w:hAnsi="Times New Roman"/>
          <w:snapToGrid w:val="0"/>
          <w:sz w:val="24"/>
          <w:szCs w:val="24"/>
          <w:lang w:eastAsia="ru-RU"/>
        </w:rPr>
        <w:t>\</w:t>
      </w:r>
      <w:r w:rsidRPr="002F58E3">
        <w:rPr>
          <w:rFonts w:ascii="Times New Roman" w:hAnsi="Times New Roman"/>
          <w:snapToGrid w:val="0"/>
          <w:sz w:val="24"/>
          <w:szCs w:val="24"/>
          <w:lang w:eastAsia="ru-RU"/>
        </w:rPr>
        <w:t>направляются в бункера  накопителя-стабилизатора. В них заготовки постепенно остывают до температуры помещения цеха, в них происходит выравни</w:t>
      </w:r>
      <w:r w:rsidRPr="002F58E3">
        <w:rPr>
          <w:rFonts w:ascii="Times New Roman" w:hAnsi="Times New Roman"/>
          <w:snapToGrid w:val="0"/>
          <w:sz w:val="24"/>
          <w:szCs w:val="24"/>
          <w:lang w:eastAsia="ru-RU"/>
        </w:rPr>
        <w:softHyphen/>
        <w:t>вание влагосодержания.</w:t>
      </w:r>
    </w:p>
    <w:p w:rsidR="00045CE2" w:rsidRDefault="00045CE2" w:rsidP="002F58E3">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Вибрационная сушилка представлена на рисунке 10</w:t>
      </w:r>
    </w:p>
    <w:p w:rsidR="00045CE2" w:rsidRPr="002F58E3" w:rsidRDefault="00045CE2" w:rsidP="006C0E65">
      <w:pPr>
        <w:spacing w:after="0" w:line="360" w:lineRule="auto"/>
        <w:ind w:left="-284" w:right="-143" w:firstLine="851"/>
        <w:jc w:val="center"/>
        <w:rPr>
          <w:rFonts w:ascii="Times New Roman" w:hAnsi="Times New Roman"/>
          <w:snapToGrid w:val="0"/>
          <w:sz w:val="24"/>
          <w:szCs w:val="24"/>
          <w:lang w:eastAsia="ru-RU"/>
        </w:rPr>
      </w:pPr>
      <w:r w:rsidRPr="00591563">
        <w:rPr>
          <w:noProof/>
          <w:lang w:eastAsia="ru-RU"/>
        </w:rPr>
        <w:pict>
          <v:shape id="Picture 2" o:spid="_x0000_i1033" type="#_x0000_t75" alt="http://crv-bakery.ru/catalog/14.makaron/05.1000.html/image004.jpg" style="width:300pt;height:258pt;visibility:visible">
            <v:imagedata r:id="rId21" o:title=""/>
          </v:shape>
        </w:pic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Рисунок 10 . Вибрационная сушилка ЧВ 89</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2.7. Упаковка и хранение макаронных изделий</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Из цеха, макаронны поступают на упаковочную машину. </w:t>
      </w:r>
      <w:r w:rsidRPr="005530AD">
        <w:rPr>
          <w:rFonts w:ascii="Times New Roman" w:hAnsi="Times New Roman"/>
          <w:snapToGrid w:val="0"/>
          <w:sz w:val="24"/>
          <w:szCs w:val="24"/>
          <w:lang w:eastAsia="ru-RU"/>
        </w:rPr>
        <w:t>Макаронные изделия после сушки поступают на фасовку в мелкую потребительскую тару.</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 Макаронные изделия массой нетто не более 1 кг - фасуют в пачки, или красочно оформленные коробки из картона или пакеты из бумаги, целофана или из других упаковочных материалов и пленок разрешенных  Министерством  здравоохранения.</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Весовые и фасовочные изделия должны быть упакованы в транспортную тару: ящики деревянные, ящики дощатые, из гофрированного картона, ящики из плетеного шпона и из литого </w:t>
      </w:r>
      <w:r>
        <w:rPr>
          <w:noProof/>
          <w:lang w:eastAsia="ru-RU"/>
        </w:rPr>
        <w:pict>
          <v:group id="Группа 1551" o:spid="_x0000_s1644" style="position:absolute;left:0;text-align:left;margin-left:42.45pt;margin-top:22.05pt;width:518.8pt;height:802.3pt;z-index:251654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">
            <v:rect id="Rectangle 620" o:spid="_x0000_s164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hFcEA&#10;AADdAAAADwAAAGRycy9kb3ducmV2LnhtbERPzYrCMBC+C75DmAVvmq6grF2jVEHwJFp9gKGZbYvN&#10;pDaxrT69EYS9zcf3O8t1byrRUuNKywq+JxEI4szqknMFl/Nu/APCeWSNlWVS8CAH69VwsMRY245P&#10;1KY+FyGEXYwKCu/rWEqXFWTQTWxNHLg/2xj0ATa51A12IdxUchpFc2mw5NBQYE3bgrJrejcKrr5v&#10;D0mePneLy2aRHTdJd78lSo2++uQXhKfe/4s/7r0O82ezKby/C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IRXBAAAA3QAAAA8AAAAAAAAAAAAAAAAAmAIAAGRycy9kb3du&#10;cmV2LnhtbFBLBQYAAAAABAAEAPUAAACGAwAAAAA=&#10;" filled="f" strokeweight="2pt"/>
            <v:line id="Line 621" o:spid="_x0000_s164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iJsIAAADdAAAADwAAAGRycy9kb3ducmV2LnhtbERPTWvCQBC9F/wPywi9NRstKRJdJQQi&#10;3kqjl9zG7JgEs7Mhu2r8926h0Ns83udsdpPpxZ1G11lWsIhiEMS11R03Ck7H4mMFwnlkjb1lUvAk&#10;B7vt7G2DqbYP/qF76RsRQtilqKD1fkildHVLBl1kB+LAXexo0Ac4NlKP+AjhppfLOP6SBjsODS0O&#10;lLdUX8ubUXCtTkm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YiJsIAAADdAAAADwAAAAAAAAAAAAAA&#10;AAChAgAAZHJzL2Rvd25yZXYueG1sUEsFBgAAAAAEAAQA+QAAAJADAAAAAA==&#10;" strokeweight="2pt"/>
            <v:line id="Line 622" o:spid="_x0000_s164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UsIAAADdAAAADwAAAGRycy9kb3ducmV2LnhtbERPTWvCQBC9F/wPywi9NRulKRJdJQQi&#10;3kqjl9zG7JgEs7Mhu2r8926h0Ns83udsdpPpxZ1G11lWsIhiEMS11R03Ck7H4mMFwnlkjb1lUvAk&#10;B7vt7G2DqbYP/qF76RsRQtilqKD1fkildHVLBl1kB+LAXexo0Ac4NlKP+AjhppfLOP6SBjsODS0O&#10;lLdUX8ubUXCtTkm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6UsIAAADdAAAADwAAAAAAAAAAAAAA&#10;AAChAgAAZHJzL2Rvd25yZXYueG1sUEsFBgAAAAAEAAQA+QAAAJADAAAAAA==&#10;" strokeweight="2pt"/>
            <v:line id="Line 623" o:spid="_x0000_s164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fyb4AAADdAAAADwAAAGRycy9kb3ducmV2LnhtbERPvQrCMBDeBd8hnOCmqUJFqlFEqLiJ&#10;1cXtbM622FxKE7W+vREEt/v4fm+57kwtntS6yrKCyTgCQZxbXXGh4HxKR3MQziNrrC2Tgjc5WK/6&#10;vSUm2r74SM/MFyKEsEtQQel9k0jp8pIMurFtiAN3s61BH2BbSN3iK4SbWk6jaCYNVhwaSmxoW1J+&#10;zx5Gwf1yjtPdYatPdbbR1yL1l+tNKzUcdJsFCE+d/4t/7r0O8+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x/JvgAAAN0AAAAPAAAAAAAAAAAAAAAAAKEC&#10;AABkcnMvZG93bnJldi54bWxQSwUGAAAAAAQABAD5AAAAjAMAAAAA&#10;" strokeweight="2pt"/>
            <v:line id="Line 624" o:spid="_x0000_s164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Bvr4AAADdAAAADwAAAGRycy9kb3ducmV2LnhtbERPvQrCMBDeBd8hnOCmqUJFqlFEqLiJ&#10;1cXtbM622FxKE7W+vREEt/v4fm+57kwtntS6yrKCyTgCQZxbXXGh4HxKR3MQziNrrC2Tgjc5WK/6&#10;vSUm2r74SM/MFyKEsEtQQel9k0jp8pIMurFtiAN3s61BH2BbSN3iK4SbWk6jaCYNVhwaSmxoW1J+&#10;zx5Gwf1yjtP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YYG+vgAAAN0AAAAPAAAAAAAAAAAAAAAAAKEC&#10;AABkcnMvZG93bnJldi54bWxQSwUGAAAAAAQABAD5AAAAjAMAAAAA&#10;" strokeweight="2pt"/>
            <v:line id="Line 625" o:spid="_x0000_s165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kJcIAAADdAAAADwAAAGRycy9kb3ducmV2LnhtbERPTYvCMBC9C/6HMII3TXehKt1GEaHL&#10;3hZrL97GZmxLm0lpslr//UYQvM3jfU66G00nbjS4xrKCj2UEgri0uuFKQXHKFhsQziNr7CyTggc5&#10;2G2nkxQTbe98pFvuKxFC2CWooPa+T6R0ZU0G3dL2xIG72sGgD3CopB7wHsJNJz+jaCUNNhwaauzp&#10;UFPZ5n9GQXsu4uz796BPXb7Xlyrz58tVKzWfjfsvEJ5G/xa/3D86zI/jN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0kJcIAAADdAAAADwAAAAAAAAAAAAAA&#10;AAChAgAAZHJzL2Rvd25yZXYueG1sUEsFBgAAAAAEAAQA+QAAAJADAAAAAA==&#10;" strokeweight="2pt"/>
            <v:line id="Line 626" o:spid="_x0000_s165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wV8MAAADdAAAADwAAAGRycy9kb3ducmV2LnhtbESPQYvCQAyF78L+hyEL3nS6CxWpjiJC&#10;F29i9eItdmJb7GRKZ1brvzcHwVvCe3nvy3I9uFbdqQ+NZwM/0wQUceltw5WB0zGfzEGFiGyx9UwG&#10;nhRgvfoaLTGz/sEHuhexUhLCIUMDdYxdpnUoa3IYpr4jFu3qe4dR1r7StseHhLtW/ybJTDtsWBpq&#10;7GhbU3kr/p2B2/mU5n/7rT22xcZeqjyeL1drzPh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ysFfDAAAA3QAAAA8AAAAAAAAAAAAA&#10;AAAAoQIAAGRycy9kb3ducmV2LnhtbFBLBQYAAAAABAAEAPkAAACRAwAAAAA=&#10;" strokeweight="2pt"/>
            <v:line id="Line 627" o:spid="_x0000_s165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VzMIAAADdAAAADwAAAGRycy9kb3ducmV2LnhtbERPTYvCMBC9C/6HMII3TXehot1GEaHL&#10;3hZrL97GZmxLm0lpslr//UYQvM3jfU66G00nbjS4xrKCj2UEgri0uuFKQXHKFmsQziNr7CyTggc5&#10;2G2nkxQTbe98pFvuKxFC2CWooPa+T6R0ZU0G3dL2xIG72sGgD3CopB7wHsJNJz+jaCUNNhwaauzp&#10;UFPZ5n9GQXsu4uz796BPXb7Xlyrz58tVKzWfjfsvEJ5G/xa/3D86zI/jD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4VzMIAAADdAAAADwAAAAAAAAAAAAAA&#10;AAChAgAAZHJzL2Rvd25yZXYueG1sUEsFBgAAAAAEAAQA+QAAAJADAAAAAA==&#10;" strokeweight="2pt"/>
            <v:line id="Line 628" o:spid="_x0000_s165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QBsYAAADdAAAADwAAAGRycy9kb3ducmV2LnhtbESPQWsCMRCF74X+hzCF3mpWQWm3RilV&#10;oeKhaPsDxs24Wd1MliTqtr/eORR6m+G9ee+b6bz3rbpQTE1gA8NBAYq4Crbh2sD31+rpGVTKyBbb&#10;wGTghxLMZ/d3UyxtuPKWLrtcKwnhVKIBl3NXap0qRx7TIHTEoh1C9JhljbW2Ea8S7ls9KoqJ9tiw&#10;NDjs6N1RddqdvYF13G9Ow9/a6T2v47L9XLwkfzTm8a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tEAbGAAAA3QAAAA8AAAAAAAAA&#10;AAAAAAAAoQIAAGRycy9kb3ducmV2LnhtbFBLBQYAAAAABAAEAPkAAACUAwAAAAA=&#10;" strokeweight="1pt"/>
            <v:line id="Line 629" o:spid="_x0000_s165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Td74AAADdAAAADwAAAGRycy9kb3ducmV2LnhtbERPvQrCMBDeBd8hnOCmqYIi1SgiVNzE&#10;6tLtbM622FxKE7W+vREEt/v4fm+16UwtntS6yrKCyTgCQZxbXXGh4HJORgsQziNrrC2Tgjc52Kz7&#10;vRXG2r74RM/UFyKEsItRQel9E0vp8pIMurFtiAN3s61BH2BbSN3iK4SbWk6jaC4NVhwaSmxoV1J+&#10;Tx9GwT27zJL9cafPdbrV1yLx2fWmlRoOuu0ShKfO/8U/90GH+bP5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5NN3vgAAAN0AAAAPAAAAAAAAAAAAAAAAAKEC&#10;AABkcnMvZG93bnJldi54bWxQSwUGAAAAAAQABAD5AAAAjAMAAAAA&#10;" strokeweight="2pt"/>
            <v:line id="Line 630" o:spid="_x0000_s165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r6sQAAADdAAAADwAAAGRycy9kb3ducmV2LnhtbERP22oCMRB9L/gPYYS+1axCpa5mF1EL&#10;lT4ULx8wbsbN6mayJKlu+/VNodC3OZzrLMretuJGPjSOFYxHGQjiyumGawXHw+vTC4gQkTW2jknB&#10;FwUoi8HDAnPt7ryj2z7WIoVwyFGBibHLpQyVIYth5DrixJ2dtxgT9LXUHu8p3LZykmVTabHh1GCw&#10;o5Wh6rr/tAq2/vR+HX/XRp546zftx3oW7EWpx2G/nIOI1Md/8Z/7Taf5z9M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yvqxAAAAN0AAAAPAAAAAAAAAAAA&#10;AAAAAKECAABkcnMvZG93bnJldi54bWxQSwUGAAAAAAQABAD5AAAAkgMAAAAA&#10;" strokeweight="1pt"/>
            <v:rect id="Rectangle 631" o:spid="_x0000_s165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cEA&#10;AADdAAAADwAAAGRycy9kb3ducmV2LnhtbERPTWvCQBC9F/wPywi91U1tGzS6CUEQvDZV8DhkxyQ2&#10;Oxt3V43/vlso9DaP9znrYjS9uJHznWUFr7MEBHFtdceNgv3X9mUBwgdkjb1lUvAgD0U+eVpjpu2d&#10;P+lWhUbEEPYZKmhDGDIpfd2SQT+zA3HkTtYZDBG6RmqH9xhuejlPklQa7Dg2tDjQpqX6u7oaBWV5&#10;Hg+XaolbLxeJS/W7bsqjUs/TsVyBCDSGf/Gfe6fj/I/0DX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2C+3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632" o:spid="_x0000_s165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mcIA&#10;AADdAAAADwAAAGRycy9kb3ducmV2LnhtbERPTWvDMAy9D/ofjAq7LU5HF7K0bgmDwq7NVthRxGqS&#10;NpZT20uyf18PBrvp8T613c+mFyM531lWsEpSEMS11R03Cj4/Dk85CB+QNfaWScEPedjvFg9bLLSd&#10;+EhjFRoRQ9gXqKANYSik9HVLBn1iB+LIna0zGCJ0jdQOpxhuevmcppk02HFsaHGgt5bqa/VtFJTl&#10;ZT7dqlc8eJmnLtNr3ZRfSj0u53IDItAc/sV/7ncd579k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5OZ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33" o:spid="_x0000_s165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2AsAA&#10;AADdAAAADwAAAGRycy9kb3ducmV2LnhtbERPTYvCMBC9C/sfwix403RFi3aNUgTB61YFj0Mz21ab&#10;STeJ2v33RhC8zeN9znLdm1bcyPnGsoKvcQKCuLS64UrBYb8dzUH4gKyxtUwK/snDevUxWGKm7Z1/&#10;6FaESsQQ9hkqqEPoMil9WZNBP7YdceR+rTMYInSV1A7vMdy0cpIkqTTYcGyosaNNTeWluBoFeX7u&#10;j3/FArdezhOX6qmu8pNSw88+/wYRqA9v8cu903H+L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M2A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634" o:spid="_x0000_s165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odcAA&#10;AADdAAAADwAAAGRycy9kb3ducmV2LnhtbERPTYvCMBC9L/gfwgh7W1NFi1ajFEHwunUFj0MzttVm&#10;UpOo3X+/EYS9zeN9zmrTm1Y8yPnGsoLxKAFBXFrdcKXg57D7moPwAVlja5kU/JKHzXrwscJM2yd/&#10;06MIlYgh7DNUUIfQZVL6siaDfmQ74sidrTMYInSV1A6fMdy0cpIkqTTYcGyosaNtTeW1uBsFeX7p&#10;j7digTsv54lL9VRX+Umpz2GfL0EE6sO/+O3e6zh/lqb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God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635" o:spid="_x0000_s166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N7sEA&#10;AADdAAAADwAAAGRycy9kb3ducmV2LnhtbERPTWvCQBC9C/6HZQq96aalRhvdhFAQejUq9DhkxyRt&#10;djbubjX9911B8DaP9zmbYjS9uJDznWUFL/MEBHFtdceNgsN+O1uB8AFZY2+ZFPyRhyKfTjaYaXvl&#10;HV2q0IgYwj5DBW0IQyalr1sy6Od2II7cyTqDIULXSO3wGsNNL1+TJJUGO44NLQ700VL9U/0aBWX5&#10;PR7P1TtuvVwlLtVvuim/lHp+Gss1iEBjeIjv7k8d5y/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De7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636" o:spid="_x0000_s166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ZnMQA&#10;AADdAAAADwAAAGRycy9kb3ducmV2LnhtbESPQWvCQBCF7wX/wzKCt7qx2KCpq4SC4NW0gschO03S&#10;Zmfj7qrx33cOhd5meG/e+2azG12vbhRi59nAYp6BIq697bgx8Pmxf16BignZYu+ZDDwowm47edpg&#10;Yf2dj3SrUqMkhGOBBtqUhkLrWLfkMM79QCzalw8Ok6yh0TbgXcJdr1+yLNcOO5aGFgd6b6n+qa7O&#10;QFl+j6dLtcZ91Kss5HZpm/JszGw6lm+gEo3p3/x3fbCC/5o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mZz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37" o:spid="_x0000_s166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48B8IA&#10;AADdAAAADwAAAGRycy9kb3ducmV2LnhtbERPTWvDMAy9F/YfjAa9Nc7KFtK0bgmDwK7LWthRxFqS&#10;LpYz203Tfz8PBr3p8T61O8xmEBM531tW8JSkIIgbq3tuFRw/qlUOwgdkjYNlUnAjD4f9w2KHhbZX&#10;fqepDq2IIewLVNCFMBZS+qYjgz6xI3HkvqwzGCJ0rdQOrzHcDHKdppk02HNs6HCk146a7/piFJTl&#10;eT791BusvMxTl+ln3ZafSi0f53ILItAc7uJ/95uO81+y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jwH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638" o:spid="_x0000_s166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DR8QA&#10;AADdAAAADwAAAGRycy9kb3ducmV2LnhtbESPT2/CMAzF75P4DpGRuI0UxPhTCKiahLTruk3iaDWm&#10;LTROSTLovv18mLSbrff83s+7w+A6dacQW88GZtMMFHHlbcu1gc+P4/MaVEzIFjvPZOCHIhz2o6cd&#10;5tY/+J3uZaqVhHDM0UCTUp9rHauGHMap74lFO/vgMMkaam0DPiTcdXqeZUvtsGVpaLCn14aqa/nt&#10;DBTFZfi6lRs8Rr3OwtIubF2cjJmMh2ILKtGQ/s1/129W8F9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A0f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картона массой нетто не более 30 кг, выстланы внутри чистой оберточной бумагой, верхние края которой загибаются так, что бы концы ее перекрывали друг друга.</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На потребительской таре должны быть указаны:</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-товарный знак;</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-наименование предприятия - изготовителя, его местонахождения;</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-масса нетто;</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-правила варки и способ приготовления;</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-дата выработки;</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-срок хранения;</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-обозначение стандарта, в соответствии с которым изготовлен и может быть идентифицирован товар;</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-информационные сведения о энергетической ценности, содержании белка, жира и углеводов в 100 гр. изделия;</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-информация о сертификации.</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При необходимости допускается наносить рисунок.</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Оформление штампа и ярлыка для изделий разных сортов, должно быть различным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Упаковка и хранение – завершающий этап производства макаронных изделий.</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Машина для упа</w:t>
      </w:r>
      <w:r>
        <w:rPr>
          <w:rFonts w:ascii="Times New Roman" w:hAnsi="Times New Roman"/>
          <w:snapToGrid w:val="0"/>
          <w:sz w:val="24"/>
          <w:szCs w:val="24"/>
          <w:lang w:eastAsia="ru-RU"/>
        </w:rPr>
        <w:t>ковки представлена на рисунке 11</w:t>
      </w:r>
    </w:p>
    <w:p w:rsidR="00045CE2" w:rsidRPr="005530AD" w:rsidRDefault="00045CE2" w:rsidP="00D3794B">
      <w:pPr>
        <w:spacing w:after="0" w:line="360" w:lineRule="auto"/>
        <w:ind w:left="-284" w:right="-143" w:firstLine="851"/>
        <w:jc w:val="center"/>
        <w:rPr>
          <w:rFonts w:ascii="Times New Roman" w:hAnsi="Times New Roman"/>
          <w:snapToGrid w:val="0"/>
          <w:sz w:val="24"/>
          <w:szCs w:val="24"/>
          <w:lang w:eastAsia="ru-RU"/>
        </w:rPr>
      </w:pPr>
      <w:r w:rsidRPr="00257BB2">
        <w:rPr>
          <w:rFonts w:ascii="Times New Roman" w:hAnsi="Times New Roman"/>
          <w:noProof/>
          <w:sz w:val="24"/>
          <w:szCs w:val="24"/>
          <w:lang w:eastAsia="ru-RU"/>
        </w:rPr>
        <w:pict>
          <v:shape id="Picture 26" o:spid="_x0000_i1034" type="#_x0000_t75" alt="http://leon-macaron.ru/CatalogImages/Image/equipment/noodle/upak1.JPG" style="width:273.75pt;height:150pt;visibility:visible">
            <v:imagedata r:id="rId22" r:href="rId23"/>
          </v:shape>
        </w:pic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Pr>
          <w:rFonts w:ascii="Times New Roman" w:hAnsi="Times New Roman"/>
          <w:snapToGrid w:val="0"/>
          <w:sz w:val="24"/>
          <w:szCs w:val="24"/>
          <w:lang w:eastAsia="ru-RU"/>
        </w:rPr>
        <w:t>Рисунок 11</w:t>
      </w:r>
      <w:r w:rsidRPr="005530AD">
        <w:rPr>
          <w:rFonts w:ascii="Times New Roman" w:hAnsi="Times New Roman"/>
          <w:snapToGrid w:val="0"/>
          <w:sz w:val="24"/>
          <w:szCs w:val="24"/>
          <w:lang w:eastAsia="ru-RU"/>
        </w:rPr>
        <w:t>.</w:t>
      </w:r>
      <w:r w:rsidRPr="005530AD">
        <w:rPr>
          <w:rFonts w:ascii="Times New Roman" w:hAnsi="Times New Roman"/>
          <w:bCs/>
          <w:snapToGrid w:val="0"/>
          <w:sz w:val="24"/>
          <w:szCs w:val="24"/>
          <w:lang w:eastAsia="ru-RU"/>
        </w:rPr>
        <w:t xml:space="preserve"> Упаковочная машина XLB-Z</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Характеристика производственных процессов как источников загрязнения окружающей среды</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Производственный цех по выпуску макаронных изделий является  основным цехом макаронного производства, в котором расположена автоматическая поточная линия, в процессе которой образуются следующие отходы: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571" o:spid="_x0000_s1664" style="position:absolute;left:0;text-align:left;margin-left:42.45pt;margin-top:22.05pt;width:518.8pt;height:802.3pt;z-index:251655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">
            <v:rect id="Rectangle 640" o:spid="_x0000_s166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9dcQA&#10;AADdAAAADwAAAGRycy9kb3ducmV2LnhtbERPzWrCQBC+F3yHZQRvzaaCraauEgWhp9LGPMCQHbPB&#10;7GzMrknap+8WCr3Nx/c72/1kWzFQ7xvHCp6SFARx5XTDtYLyfHpcg/ABWWPrmBR8kYf9bvawxUy7&#10;kT9pKEItYgj7DBWYELpMSl8ZsugT1xFH7uJ6iyHCvpa6xzGG21Yu0/RZWmw4Nhjs6GiouhZ3q+Aa&#10;puE9r4vv06Y8bKqPQz7eb7lSi/mUv4IINIV/8Z/7Tcf5q5c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fXXEAAAA3QAAAA8AAAAAAAAAAAAAAAAAmAIAAGRycy9k&#10;b3ducmV2LnhtbFBLBQYAAAAABAAEAPUAAACJAwAAAAA=&#10;" filled="f" strokeweight="2pt"/>
            <v:line id="Line 641" o:spid="_x0000_s166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RsMAAADdAAAADwAAAGRycy9kb3ducmV2LnhtbERPTWvCQBC9C/0PyxS86aYW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jfkbDAAAA3QAAAA8AAAAAAAAAAAAA&#10;AAAAoQIAAGRycy9kb3ducmV2LnhtbFBLBQYAAAAABAAEAPkAAACRAwAAAAA=&#10;" strokeweight="2pt"/>
            <v:line id="Line 642" o:spid="_x0000_s166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mMsMAAADdAAAADwAAAGRycy9kb3ducmV2LnhtbERPTWvCQBC9C/0PyxS86aZS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5jLDAAAA3QAAAA8AAAAAAAAAAAAA&#10;AAAAoQIAAGRycy9kb3ducmV2LnhtbFBLBQYAAAAABAAEAPkAAACRAwAAAAA=&#10;" strokeweight="2pt"/>
            <v:line id="Line 643" o:spid="_x0000_s166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DqcIAAADdAAAADwAAAGRycy9kb3ducmV2LnhtbERPTYvCMBC9C/6HMII3TXehKt1GEaHL&#10;3hZrL97GZmxLm0lpslr//UYQvM3jfU66G00nbjS4xrKCj2UEgri0uuFKQXHKFhsQziNr7CyTggc5&#10;2G2nkxQTbe98pFvuKxFC2CWooPa+T6R0ZU0G3dL2xIG72sGgD3CopB7wHsJNJz+jaCUNNhwaauzp&#10;UFPZ5n9GQXsu4uz796BPXb7Xlyrz58tVKzWfjfsvEJ5G/xa/3D86zI/X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ZDqcIAAADdAAAADwAAAAAAAAAAAAAA&#10;AAChAgAAZHJzL2Rvd25yZXYueG1sUEsFBgAAAAAEAAQA+QAAAJADAAAAAA==&#10;" strokeweight="2pt"/>
            <v:line id="Line 644" o:spid="_x0000_s166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d3r8AAADdAAAADwAAAGRycy9kb3ducmV2LnhtbERPSwrCMBDdC94hjOBOUwU/VKOIUHEn&#10;VjfuxmZsi82kNFHr7Y0guJvH+85y3ZpKPKlxpWUFo2EEgjizuuRcwfmUDOYgnEfWWFkmBW9ysF51&#10;O0uMtX3xkZ6pz0UIYRejgsL7OpbSZQUZdENbEwfuZhuDPsAml7rBVwg3lRxH0VQaLDk0FFjTtqDs&#10;nj6MgvvlPEl2h60+VelGX/PEX643rVS/124WIDy1/i/+ufc6zJ/M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NTd3r8AAADdAAAADwAAAAAAAAAAAAAAAACh&#10;AgAAZHJzL2Rvd25yZXYueG1sUEsFBgAAAAAEAAQA+QAAAI0DAAAAAA==&#10;" strokeweight="2pt"/>
            <v:line id="Line 645" o:spid="_x0000_s167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4Rb8AAADdAAAADwAAAGRycy9kb3ducmV2LnhtbERPSwrCMBDdC94hjOBOUwU/VKOIUHEn&#10;VjfuxmZsi82kNFHr7Y0guJvH+85y3ZpKPKlxpWUFo2EEgjizuuRcwfmUDOYgnEfWWFkmBW9ysF51&#10;O0uMtX3xkZ6pz0UIYRejgsL7OpbSZQUZdENbEwfuZhuDPsAml7rBVwg3lRxH0VQaLDk0FFjTtqDs&#10;nj6MgvvlPEl2h60+VelGX/PEX643rVS/124WIDy1/i/+ufc6zJ/M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5h4Rb8AAADdAAAADwAAAAAAAAAAAAAAAACh&#10;AgAAZHJzL2Rvd25yZXYueG1sUEsFBgAAAAAEAAQA+QAAAI0DAAAAAA==&#10;" strokeweight="2pt"/>
            <v:line id="Line 646" o:spid="_x0000_s167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sN8MAAADdAAAADwAAAGRycy9kb3ducmV2LnhtbESPQYvCQAyF74L/YYjgTacKulIdRYQu&#10;3harF2+xE9tiJ1M6s1r/vTks7C3hvbz3ZbPrXaOe1IXas4HZNAFFXHhbc2ngcs4mK1AhIltsPJOB&#10;NwXYbYeDDabWv/hEzzyWSkI4pGigirFNtQ5FRQ7D1LfEot195zDK2pXadviScNfoeZIstcOapaHC&#10;lg4VFY/81xl4XC+L7PvnYM9Nvre3MovX290aMx71+zWoSH38N/9dH63gL74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7DfDAAAA3QAAAA8AAAAAAAAAAAAA&#10;AAAAoQIAAGRycy9kb3ducmV2LnhtbFBLBQYAAAAABAAEAPkAAACRAwAAAAA=&#10;" strokeweight="2pt"/>
            <v:line id="Line 647" o:spid="_x0000_s167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JrMMAAADdAAAADwAAAGRycy9kb3ducmV2LnhtbERPTWvCQBC9C/0PyxS86aaCtU1dQxAi&#10;vUmTXHIbs2MSzM6G7Krpv3cLBW/zeJ+zTSbTixuNrrOs4G0ZgSCure64UVAW2eIDhPPIGnvLpOCX&#10;HCS7l9kWY23v/EO33DcihLCLUUHr/RBL6eqWDLqlHYgDd7ajQR/g2Eg94j2Em16uouhdGuw4NLQ4&#10;0L6l+pJfjYJLVa6zw3Gviz5P9anJfHU6a6Xmr1P6BcLT5J/if/e3DvPXm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SazDAAAA3QAAAA8AAAAAAAAAAAAA&#10;AAAAoQIAAGRycy9kb3ducmV2LnhtbFBLBQYAAAAABAAEAPkAAACRAwAAAAA=&#10;" strokeweight="2pt"/>
            <v:line id="Line 648" o:spid="_x0000_s167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H2/MYAAADdAAAADwAAAGRycy9kb3ducmV2LnhtbESPzU7DMBCE70i8g7VI3FqnSKA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9vzGAAAA3QAAAA8AAAAAAAAA&#10;AAAAAAAAoQIAAGRycy9kb3ducmV2LnhtbFBLBQYAAAAABAAEAPkAAACUAwAAAAA=&#10;" strokeweight="1pt"/>
            <v:line id="Line 649" o:spid="_x0000_s167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1jb4AAADdAAAADwAAAGRycy9kb3ducmV2LnhtbERPvQrCMBDeBd8hnOCmqYIi1SgiVNzE&#10;6tLtbM622FxKE7W+vREEt/v4fm+16UwtntS6yrKCyTgCQZxbXXGh4HJORgsQziNrrC2Tgjc52Kz7&#10;vRXG2r74RM/UFyKEsItRQel9E0vp8pIMurFtiAN3s61BH2BbSN3iK4SbWk6jaC4NVhwaSmxoV1J+&#10;Tx9GwT27zJL9cafPdbrV1yLx2fWmlRoOuu0ShKfO/8U/90GH+bPF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6DWNvgAAAN0AAAAPAAAAAAAAAAAAAAAAAKEC&#10;AABkcnMvZG93bnJldi54bWxQSwUGAAAAAAQABAD5AAAAjAMAAAAA&#10;" strokeweight="2pt"/>
            <v:line id="Line 650" o:spid="_x0000_s167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EMQAAADdAAAADwAAAGRycy9kb3ducmV2LnhtbERP22oCMRB9L/gPYYS+aVahRVezi9gW&#10;Kn0oXj5g3Iyb1c1kSVLd9uubgtC3OZzrLMvetuJKPjSOFUzGGQjiyumGawWH/dtoBiJEZI2tY1Lw&#10;TQHKYvCwxFy7G2/puou1SCEcclRgYuxyKUNlyGIYu444cSfnLcYEfS21x1sKt62cZtmztNhwajDY&#10;0dpQddl9WQUbf/y4TH5qI4+88a/t58s82LNSj8N+tQARqY//4rv7Xaf5T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80QxAAAAN0AAAAPAAAAAAAAAAAA&#10;AAAAAKECAABkcnMvZG93bnJldi54bWxQSwUGAAAAAAQABAD5AAAAkgMAAAAA&#10;" strokeweight="1pt"/>
            <v:rect id="Rectangle 651" o:spid="_x0000_s167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tF8EA&#10;AADdAAAADwAAAGRycy9kb3ducmV2LnhtbERPTWvCQBC9C/0PyxS86caqIY2uEgpCr0YLPQ7ZaRLN&#10;zqa7W03/vSsI3ubxPme9HUwnLuR8a1nBbJqAIK6sbrlWcDzsJhkIH5A1dpZJwT952G5eRmvMtb3y&#10;ni5lqEUMYZ+jgiaEPpfSVw0Z9FPbE0fuxzqDIUJXS+3wGsNNJ9+SJJUGW44NDfb00VB1Lv+MgqI4&#10;DV+/5TvuvMwSl+qFrotvpcavQ7ECEWgIT/HD/anj/GU2h/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7Rf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652" o:spid="_x0000_s167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1Y8AA&#10;AADdAAAADwAAAGRycy9kb3ducmV2LnhtbERPTYvCMBC9C/6HMII3TV1UajVKWRD2ancFj0MzttVm&#10;UpOs1n9vhIW9zeN9zmbXm1bcyfnGsoLZNAFBXFrdcKXg53s/SUH4gKyxtUwKnuRhtx0ONphp++AD&#10;3YtQiRjCPkMFdQhdJqUvazLop7YjjtzZOoMhQldJ7fARw00rP5JkKQ02HBtq7OizpvJa/BoFeX7p&#10;j7dihXsv08Qt9VxX+Ump8ajP1yAC9eFf/Of+0nH+Ip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N1Y8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53" o:spid="_x0000_s167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MIA&#10;AADdAAAADwAAAGRycy9kb3ducmV2LnhtbERPTWvDMAy9D/ofjAq7LU7HWrI0bgmDwK7NVthRxGqS&#10;NpZT20vTfz8PBrvp8T5V7GcziImc7y0rWCUpCOLG6p5bBZ8f1VMGwgdkjYNlUnAnD/vd4qHAXNsb&#10;H2iqQytiCPscFXQhjLmUvunIoE/sSBy5k3UGQ4SuldrhLYabQT6n6UYa7Dk2dDjSW0fNpf42Csry&#10;PB+v9StWXmap2+gX3ZZfSj0u53ILItAc/sV/7ncd56+z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9D4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654" o:spid="_x0000_s167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Oj8IA&#10;AADdAAAADwAAAGRycy9kb3ducmV2LnhtbERPTWvDMAy9D/YfjAa7Lc5GF7I0TgmDQq9NW+hRxFqS&#10;LpYz22uzf18PCr3p8T5VrmYzijM5P1hW8JqkIIhbqwfuFOx365cchA/IGkfLpOCPPKyqx4cSC20v&#10;vKVzEzoRQ9gXqKAPYSqk9G1PBn1iJ+LIfVlnMEToOqkdXmK4GeVbmmbS4MCxoceJPntqv5tfo6Cu&#10;T/Php/nAtZd56jK90F19VOr5aa6XIALN4S6+uTc6zn/P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U6P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655" o:spid="_x0000_s168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rFMEA&#10;AADdAAAADwAAAGRycy9kb3ducmV2LnhtbERPTWvCQBC9C/0PywjedKO0NkbXEISA16YWPA7ZMYlm&#10;Z9Pdrab/vlso9DaP9zm7fDS9uJPznWUFy0UCgri2uuNGwem9nKcgfEDW2FsmBd/kId8/TXaYafvg&#10;N7pXoRExhH2GCtoQhkxKX7dk0C/sQBy5i3UGQ4SukdrhI4abXq6SZC0NdhwbWhzo0FJ9q76MgqK4&#10;jh+f1QZLL9PErfWzboqzUrPpWGxBBBrDv/jPfdRx/kv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B6xT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656" o:spid="_x0000_s168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ZsQA&#10;AADdAAAADwAAAGRycy9kb3ducmV2LnhtbESPQWvCQBCF7wX/wzKCt7qxWImpq4SC4NW0gschO03S&#10;Zmfj7qrx33cOhd5meG/e+2azG12vbhRi59nAYp6BIq697bgx8Pmxf85BxYRssfdMBh4UYbedPG2w&#10;sP7OR7pVqVESwrFAA21KQ6F1rFtyGOd+IBbtyweHSdbQaBvwLuGu1y9ZttIOO5aGFgd6b6n+qa7O&#10;QFl+j6dLtcZ91HkWVnZpm/JszGw6lm+gEo3p3/x3fbCC/5o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f2b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57" o:spid="_x0000_s168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a/cIA&#10;AADdAAAADwAAAGRycy9kb3ducmV2LnhtbERPTWvDMAy9D/ofjAq7LU7HVpK0bgmFwq7LVuhRxGqS&#10;NpZT20uyfz8PBrvp8T613c+mFyM531lWsEpSEMS11R03Cj4/jk8ZCB+QNfaWScE3edjvFg9bLLSd&#10;+J3GKjQihrAvUEEbwlBI6euWDPrEDsSRu1hnMEToGqkdTjHc9PI5TdfSYMexocWBDi3Vt+rLKCjL&#10;63y6VzkevcxSt9YvuinPSj0u53IDItAc/sV/7jcd579m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tr9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658" o:spid="_x0000_s168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lvcMA&#10;AADdAAAADwAAAGRycy9kb3ducmV2LnhtbESPQWvCQBCF7wX/wzKCt7qxWNHoKqEgeDVtocchOybR&#10;7GzcXTX++86h0NsM781732x2g+vUnUJsPRuYTTNQxJW3LdcGvj73r0tQMSFb7DyTgSdF2G1HLxvM&#10;rX/wke5lqpWEcMzRQJNSn2sdq4YcxqnviUU7+eAwyRpqbQM+JNx1+i3LFtphy9LQYE8fDVWX8uYM&#10;FMV5+L6WK9xHvczCws5tXfwYMxkPxRpUoiH9m/+uD1bw3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lvc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 xml:space="preserve">Санитарные отходы (смет муки, отсев) образуются в результате просеивания муки перед замешиванием, они реализуются ежедневно работникам предприятия и населению на корм домашним животным.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Катушка от ниток образуется при фасовке в бумажные мешки продукции, которые зашиваются нитями на ручной машинке. Катушка от ниток по мере накопления вывозится на городскую свалку.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Катушка от скотча образуется при фасовке готовой продукции в гофротару, которая по мере накопления вывозится на городскую свалку.</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Лента тканевая красящая образуется при нанесении даты изготовления на упаковку. Лента по мере накопления вывозится на городскую свалку.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Вспомогательное производство</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 процессе работы склада готовой продукции образуются отходы мусора от бытовых помещений организаций несортированный (исключая крупногабаритный). По мере накопления отходы собираются в контейнеры емкостью 0,75 м3 и по мере накопления вывозится на санкционированную свалку.</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 процессе работы котельной образуются следующие отходы:</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Золошлаки от сжигания углей (Тугнуйский) образуются в процессе сжигания каменного угля в топках котлоагрегатов. Отходы шлака хранятся на бетонированной площадке размером 5×10 м. Частично отходы шлака используются для подсыпки дорог, неиспользованные отходы передаются населению для производственных нужд.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Лом черных металлов несортированный образуется в процессе технического обслуживания и ремонта оборудования котельной. Лом черного металла размещен на грунтовой площадке площадью 100 м2 на территории предприятия. По мере накопления лом металлов вывозится и сдается на предприятие по переработке черных металлов. Сдача отхода на переработку производится на бездоговорной основе.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Обтирочный материал, загрязненный маслами (содержание масел менее 15%) образуется в результате технического обслуживания и при проведении ремонтных работ оборудования котельной. Обтирочный материал собирается в месте его временного накопления – металлическом контейнере объемом 0,125 м3. По мере накопления обтирочный материал сжигается в топках котлоагрегатов котельной.</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Масла индустриальные отработанные образуются при плановом ремонте оборудования котельной. Объектом временного накопления индустриального масла на предприятии является металлическая емкость 0,2 м3. По мере накопления отработанные индустриальные масла используются на предприятии для доливки в редукторы оборудования в количестве 3% от основного объема масла в оборудовании, остаток сжигается в котельной предприятия.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591" o:spid="_x0000_s1684" style="position:absolute;left:0;text-align:left;margin-left:42.4pt;margin-top:22.05pt;width:518.8pt;height:802.3pt;z-index:251656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">
            <v:rect id="Rectangle 660" o:spid="_x0000_s168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bj8IA&#10;AADdAAAADwAAAGRycy9kb3ducmV2LnhtbERPzYrCMBC+C/sOYRa8abqCYqtRqiB4kt3qAwzNbFts&#10;JrWJbfXpN8KCt/n4fme9HUwtOmpdZVnB1zQCQZxbXXGh4HI+TJYgnEfWWFsmBQ9ysN18jNaYaNvz&#10;D3WZL0QIYZeggtL7JpHS5SUZdFPbEAfu17YGfYBtIXWLfQg3tZxF0UIarDg0lNjQvqT8mt2Ngqsf&#10;ulNaZM9DfNnF+fcu7e+3VKnx55CuQHga/Fv87z7qMH8ez+D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ZuPwgAAAN0AAAAPAAAAAAAAAAAAAAAAAJgCAABkcnMvZG93&#10;bnJldi54bWxQSwUGAAAAAAQABAD1AAAAhwMAAAAA&#10;" filled="f" strokeweight="2pt"/>
            <v:line id="Line 661" o:spid="_x0000_s168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vMMAAADdAAAADwAAAGRycy9kb3ducmV2LnhtbERPTWvCQBC9C/0PyxS86aYW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vmLzDAAAA3QAAAA8AAAAAAAAAAAAA&#10;AAAAoQIAAGRycy9kb3ducmV2LnhtbFBLBQYAAAAABAAEAPkAAACRAwAAAAA=&#10;" strokeweight="2pt"/>
            <v:line id="Line 662" o:spid="_x0000_s168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AyMMAAADdAAAADwAAAGRycy9kb3ducmV2LnhtbERPTWvCQBC9C/0PyxS86aZS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AMjDAAAA3QAAAA8AAAAAAAAAAAAA&#10;AAAAoQIAAGRycy9kb3ducmV2LnhtbFBLBQYAAAAABAAEAPkAAACRAwAAAAA=&#10;" strokeweight="2pt"/>
            <v:line id="Line 663" o:spid="_x0000_s168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lU8IAAADdAAAADwAAAGRycy9kb3ducmV2LnhtbERPTYvCMBC9C/6HMII3TXehot1GEaHL&#10;3hZrL97GZmxLm0lpslr//UYQvM3jfU66G00nbjS4xrKCj2UEgri0uuFKQXHKFmsQziNr7CyTggc5&#10;2G2nkxQTbe98pFvuKxFC2CWooPa+T6R0ZU0G3dL2xIG72sGgD3CopB7wHsJNJz+jaCUNNhwaauzp&#10;UFPZ5n9GQXsu4uz796BPXb7Xlyrz58tVKzWfjfsvEJ5G/xa/3D86zI83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qlU8IAAADdAAAADwAAAAAAAAAAAAAA&#10;AAChAgAAZHJzL2Rvd25yZXYueG1sUEsFBgAAAAAEAAQA+QAAAJADAAAAAA==&#10;" strokeweight="2pt"/>
            <v:line id="Line 664" o:spid="_x0000_s168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7JL4AAADdAAAADwAAAGRycy9kb3ducmV2LnhtbERPvQrCMBDeBd8hnOCmqYKi1SgiVNzE&#10;6uJ2NmdbbC6liVrf3giC2318v7dct6YST2pcaVnBaBiBIM6sLjlXcD4lgxkI55E1VpZJwZscrFfd&#10;zhJjbV98pGfqcxFC2MWooPC+jqV0WUEG3dDWxIG72cagD7DJpW7wFcJNJcdRNJUGSw4NBda0LSi7&#10;pw+j4H45T5L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2DskvgAAAN0AAAAPAAAAAAAAAAAAAAAAAKEC&#10;AABkcnMvZG93bnJldi54bWxQSwUGAAAAAAQABAD5AAAAjAMAAAAA&#10;" strokeweight="2pt"/>
            <v:line id="Line 665" o:spid="_x0000_s169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ev8MAAADdAAAADwAAAGRycy9kb3ducmV2LnhtbERPTWvCQBC9C/0PyxS86aaCtU1dQxAi&#10;vUmTXHIbs2MSzM6G7Krpv3cLBW/zeJ+zTSbTixuNrrOs4G0ZgSCure64UVAW2eIDhPPIGnvLpOCX&#10;HCS7l9kWY23v/EO33DcihLCLUUHr/RBL6eqWDLqlHYgDd7ajQR/g2Eg94j2Em16uouhdGuw4NLQ4&#10;0L6l+pJfjYJLVa6zw3Gviz5P9anJfHU6a6Xmr1P6BcLT5J/if/e3DvPXn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nr/DAAAA3QAAAA8AAAAAAAAAAAAA&#10;AAAAoQIAAGRycy9kb3ducmV2LnhtbFBLBQYAAAAABAAEAPkAAACRAwAAAAA=&#10;" strokeweight="2pt"/>
            <v:line id="Line 666" o:spid="_x0000_s169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zcMAAADdAAAADwAAAGRycy9kb3ducmV2LnhtbESPQYvCQAyF74L/YYjgTacKylodRYQu&#10;3harF2+xE9tiJ1M6s1r/vTks7C3hvbz3ZbPrXaOe1IXas4HZNAFFXHhbc2ngcs4mX6BCRLbYeCYD&#10;bwqw2w4HG0ytf/GJnnkslYRwSNFAFWObah2KihyGqW+JRbv7zmGUtSu17fAl4a7R8yRZaoc1S0OF&#10;LR0qKh75rzPwuF4W2ffPwZ6bfG9vZRavt7s1Zjzq92tQkfr4b/67PlrBX6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Cs3DAAAA3QAAAA8AAAAAAAAAAAAA&#10;AAAAoQIAAGRycy9kb3ducmV2LnhtbFBLBQYAAAAABAAEAPkAAACRAwAAAAA=&#10;" strokeweight="2pt"/>
            <v:line id="Line 667" o:spid="_x0000_s169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vVr4AAADdAAAADwAAAGRycy9kb3ducmV2LnhtbERPvQrCMBDeBd8hnOCmqYKi1SgiVNzE&#10;6uJ2NmdbbC6liVrf3giC2318v7dct6YST2pcaVnBaBiBIM6sLjlXcD4lgxkI55E1VpZJwZscrFfd&#10;zhJjbV98pGfqcxFC2MWooPC+jqV0WUEG3dDWxIG72cagD7DJpW7wFcJNJcdRNJUGSw4NBda0LSi7&#10;pw+j4H45T5LdYatPVbrR1zzxl+tNK9XvtZsFCE+t/4t/7r0O8y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R69WvgAAAN0AAAAPAAAAAAAAAAAAAAAAAKEC&#10;AABkcnMvZG93bnJldi54bWxQSwUGAAAAAAQABAD5AAAAjAMAAAAA&#10;" strokeweight="2pt"/>
            <v:line id="Line 668" o:spid="_x0000_s169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U2sUAAADdAAAADwAAAGRycy9kb3ducmV2LnhtbESPwW4CMQxE75X4h8hI3EqWHhDdElAF&#10;rQTigEr7AWbjbrZsnFWSwrZfjw9I3GzNeOZ5vux9q84UUxPYwGRcgCKugm24NvD1+f44A5UyssU2&#10;MBn4owTLxeBhjqUNF/6g8yHXSkI4lWjA5dyVWqfKkcc0Dh2xaN8hesyyxlrbiBcJ961+Koqp9tiw&#10;NDjsaOWoOh1+vYFtPO5Ok//a6SNv41u7Xz8n/2PMaNi/voDK1Oe7+Xa9sYI/LYRf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U2sUAAADdAAAADwAAAAAAAAAA&#10;AAAAAAChAgAAZHJzL2Rvd25yZXYueG1sUEsFBgAAAAAEAAQA+QAAAJMDAAAAAA==&#10;" strokeweight="1pt"/>
            <v:line id="Line 669" o:spid="_x0000_s169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Xq74AAADdAAAADwAAAGRycy9kb3ducmV2LnhtbERPvQrCMBDeBd8hnOCmqYIi1SgiVNzE&#10;6tLtbM622FxKE7W+vREEt/v4fm+16UwtntS6yrKCyTgCQZxbXXGh4HJORgsQziNrrC2Tgjc52Kz7&#10;vRXG2r74RM/UFyKEsItRQel9E0vp8pIMurFtiAN3s61BH2BbSN3iK4SbWk6jaC4NVhwaSmxoV1J+&#10;Tx9GwT27zJL9cafPdbrV1yLx2fWmlRoOuu0ShKfO/8U/90GH+fN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HlervgAAAN0AAAAPAAAAAAAAAAAAAAAAAKEC&#10;AABkcnMvZG93bnJldi54bWxQSwUGAAAAAAQABAD5AAAAjAMAAAAA&#10;" strokeweight="2pt"/>
            <v:line id="Line 670" o:spid="_x0000_s169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vNsIAAADdAAAADwAAAGRycy9kb3ducmV2LnhtbERPzWoCMRC+C32HMIXe3KweRFejiFqo&#10;eChaH2DcjJvVzWRJUt326RtB6G0+vt+ZLTrbiBv5UDtWMMhyEMSl0zVXCo5f7/0xiBCRNTaOScEP&#10;BVjMX3ozLLS7855uh1iJFMKhQAUmxraQMpSGLIbMtcSJOztvMSboK6k93lO4beQwz0fSYs2pwWBL&#10;K0Pl9fBtFWz9aXcd/FZGnnjrN83nehLsRam31245BRGpi//ip/tDp/mjfAi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vNsIAAADdAAAADwAAAAAAAAAAAAAA&#10;AAChAgAAZHJzL2Rvd25yZXYueG1sUEsFBgAAAAAEAAQA+QAAAJADAAAAAA==&#10;" strokeweight="1pt"/>
            <v:rect id="Rectangle 671" o:spid="_x0000_s169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PMcEA&#10;AADdAAAADwAAAGRycy9kb3ducmV2LnhtbERPS2vCQBC+C/0PyxS86W4fBI3ZSCgIvZpa6HHIjkls&#10;djbd3Wr8926h4G0+vucU28kO4kw+9I41PC0VCOLGmZ5bDYeP3WIFIkRkg4Nj0nClANvyYVZgbtyF&#10;93SuYytSCIccNXQxjrmUoenIYli6kThxR+ctxgR9K43HSwq3g3xWKpMWe04NHY701lHzXf9aDVV1&#10;mj5/6jXuglwpn5lX01ZfWs8fp2oDItIU7+J/97tJ8zP1A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jzH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672" o:spid="_x0000_s169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XRcEA&#10;AADdAAAADwAAAGRycy9kb3ducmV2LnhtbERP32vCMBB+H/g/hBN8m4lDinbGUgYFX+028PFobm23&#10;5lKTqPW/N4PB3u7j+3m7YrKDuJIPvWMNq6UCQdw403Or4eO9et6ACBHZ4OCYNNwpQLGfPe0wN+7G&#10;R7rWsRUphEOOGroYx1zK0HRkMSzdSJy4L+ctxgR9K43HWwq3g3xRKpMWe04NHY701lHzU1+shrL8&#10;nj7P9RarIDfKZ2Zt2vKk9WI+la8gIk3xX/znPpg0P1N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lF0X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73" o:spid="_x0000_s169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y3sEA&#10;AADdAAAADwAAAGRycy9kb3ducmV2LnhtbERP32vCMBB+F/Y/hBv4psnGVrQ2lTIQ9mrnYI9Hc7Z1&#10;zaVLMq3/vRkMfLuP7+cV28kO4kw+9I41PC0VCOLGmZ5bDYeP3WIFIkRkg4Nj0nClANvyYVZgbtyF&#10;93SuYytSCIccNXQxjrmUoenIYli6kThxR+ctxgR9K43HSwq3g3xWKpMWe04NHY701lHzXf9aDVV1&#10;mj5/6jXuglwpn5kX01ZfWs8fp2oDItIU7+J/97tJ8zP1C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pst7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674" o:spid="_x0000_s169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sqcEA&#10;AADdAAAADwAAAGRycy9kb3ducmV2LnhtbERPTWvDMAy9D/YfjAa9LfZGCW1WN4RCYNelG/QoYjXJ&#10;Fsup7bXZv58Lhd70eJ/alLMdxZl8GBxreMkUCOLWmYE7DZ/7+nkFIkRkg6Nj0vBHAcrt48MGC+Mu&#10;/EHnJnYihXAoUEMf41RIGdqeLIbMTcSJOzpvMSboO2k8XlK4HeWrUrm0OHBq6HGiXU/tT/NrNVTV&#10;9/x1atZYB7lSPjdL01UHrRdPc/UGItIc7+Kb+92k+bnK4fp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7LKn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675" o:spid="_x0000_s170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MsEA&#10;AADdAAAADwAAAGRycy9kb3ducmV2LnhtbERP32vCMBB+F/Y/hBv4psnGqFqbShkIe7VzsMejOdu6&#10;5tIlmdb/3gwGe7uP7+cVu8kO4kI+9I41PC0VCOLGmZ5bDcf3/WINIkRkg4Nj0nCjALvyYVZgbtyV&#10;D3SpYytSCIccNXQxjrmUoenIYli6kThxJ+ctxgR9K43Hawq3g3xWKpMWe04NHY702lHzVf9YDVV1&#10;nj6+6w3ug1wrn5kX01afWs8fp2oLItIU/8V/7jeT5mdqBb/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iTL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676" o:spid="_x0000_s170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dQMMA&#10;AADdAAAADwAAAGRycy9kb3ducmV2LnhtbESPQWvDMAyF74P9B6PBbqu9MUKb1S1hUNh1aQs9ilhL&#10;0sZyZntt9u+rQ6E3iff03qflevKDOlNMfWALrzMDirgJrufWwm67eZmDShnZ4RCYLPxTgvXq8WGJ&#10;pQsX/qZznVslIZxKtNDlPJZap6Yjj2kWRmLRfkL0mGWNrXYRLxLuB/1mTKE99iwNHY702VFzqv+8&#10;hao6TvvfeoGbpOcmFu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dQ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77" o:spid="_x0000_s170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428EA&#10;AADdAAAADwAAAGRycy9kb3ducmV2LnhtbERP32vCMBB+H+x/CDfwbSaKFK2mpQyEva7bwMejOdtq&#10;c+mSqN1/vwwE3+7j+3m7crKDuJIPvWMNi7kCQdw403Or4etz/7oGESKywcExafilAGXx/LTD3Lgb&#10;f9C1jq1IIRxy1NDFOOZShqYji2HuRuLEHZ23GBP0rTQebyncDnKpVCYt9pwaOhzpraPmXF+shqo6&#10;Td8/9Qb3Qa6Vz8z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kuNvBAAAA3QAAAA8AAAAAAAAAAAAAAAAAmAIAAGRycy9kb3du&#10;cmV2LnhtbFBLBQYAAAAABAAEAPUAAACGAwAAAAA=&#10;" filled="f" stroked="f" strokeweight=".25pt">
              <v:textbox inset="1pt,1pt,1pt,1pt">
                <w:txbxContent>
                  <w:p w:rsidR="00045CE2" w:rsidRPr="00220264" w:rsidRDefault="00045CE2" w:rsidP="008715C1">
                    <w:pPr>
                      <w:jc w:val="center"/>
                    </w:pPr>
                  </w:p>
                </w:txbxContent>
              </v:textbox>
            </v:rect>
            <v:rect id="Rectangle 678" o:spid="_x0000_s170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Hm8MA&#10;AADdAAAADwAAAGRycy9kb3ducmV2LnhtbESPQWvCQBCF7wX/wzKF3urGIkFTVwkFwatRweOQHZO0&#10;2dm4u2r67zuHgrcZ3pv3vlltRterO4XYeTYwm2agiGtvO24MHA/b9wWomJAt9p7JwC9F2KwnLyss&#10;rH/wnu5VapSEcCzQQJvSUGgd65YcxqkfiEW7+OAwyRoabQM+JNz1+iPLcu2wY2locaCvluqf6uYM&#10;lOX3eLpWS9xGvchCbu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Hm8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В процессе технического обслуживания и эксплуатации транспортных средств образуются различные отходы:</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Ртутные лампы, люминесцентные ртутьсодержащие трубки отработанные и брак образуются в результате освещения территории гаража. Лампы хранятся в специальных заводских упаковках в складском помещении предприятия. Далее вывозятся на утилизацию на ОАО «Улан-Удэнский авиационный завод».</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Масла отработанные (моторные, трансмиссионные) образуются при замене масел и ремонте двигателей транспортных средств, а также при техническом обслуживании (ТО). Масла отработанные собираются в специальную металлическую емкость в ожидании дальнейшей переработки.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Кислота аккумуляторная серная отработанная образуется в результате замены аккумуляторов, выработавших свой срок эксплуатации. Отходы кислоты аккумуляторной серной отработанной собираются в специальную емкость и нейтрализуются известью.</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Песок, загрязненный маслами (содержание масел менее 15%)  образуется в результате случайных, аварийных розливов масел, нефтепродуктов. По мере накопления  сжигается в котельной.</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Осадок от нейтрализации электролита образуется в результате нейтрализации электролита. Накапливается в контейнере, затем вывозится на свалку.</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Аккумуляторы свинцовые отработанные неразобранные, со слитым электролитом образуются в результате замены аккумуляторов, выработавших свой срок эксплуатации. После замены хранятся в гараже на бетонной площадке, с последующей сдачей во «Вторцветмет».</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Покрышки отработанные образуются в результате замены их, как выработавших свой срок эксплуатации. Отходы складируются на территории гаража, на площадке временного накопления в ожидании переработки.</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Камеры пневматические отработанные образуются в результате ремонта автомашин. Отходы камер пневматических отработанных накапливаются в контейнере, с последующим вывозом на организованную свалку.</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 Обтирочный материал, загрязненный маслами (содержание масел менее 15%) образуется в результате технического обслуживания транспортных средств и при проведении ремонтных работ. Обтирочный материал собирается в месте ее временного накопления – металлическом контейнере. По мере накопления вывозится на базу и  сжигается в топках котлоагрегатов котельной.</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Остатки и огарки стальных  сварочных электродов образуются в результате работы сварочных постов электродуговой сварки. Огарки собираются и хранятся на площадке временного накопления с последующим вывозом на санкционированную свалку.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611" o:spid="_x0000_s1704" style="position:absolute;left:0;text-align:left;margin-left:42.45pt;margin-top:22.05pt;width:518.8pt;height:802.3pt;z-index:251657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">
            <v:rect id="Rectangle 680" o:spid="_x0000_s170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5qcEA&#10;AADdAAAADwAAAGRycy9kb3ducmV2LnhtbERPzYrCMBC+C75DGGFvmupBtBqlCoKnRasPMDRjW2wm&#10;tYltd5/eCIK3+fh+Z73tTSVaalxpWcF0EoEgzqwuOVdwvRzGCxDOI2usLJOCP3Kw3QwHa4y17fhM&#10;bepzEULYxaig8L6OpXRZQQbdxNbEgbvZxqAPsMmlbrAL4aaSsyiaS4Mlh4YCa9oXlN3Tp1Fw9337&#10;m+Tp/2F53S2z0y7pno9EqZ9Rn6xAeOr9V/xxH3WYP5/O4P1NO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n+anBAAAA3QAAAA8AAAAAAAAAAAAAAAAAmAIAAGRycy9kb3du&#10;cmV2LnhtbFBLBQYAAAAABAAEAPUAAACGAwAAAAA=&#10;" filled="f" strokeweight="2pt"/>
            <v:line id="Line 681" o:spid="_x0000_s170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6mr4AAADdAAAADwAAAGRycy9kb3ducmV2LnhtbERPvQrCMBDeBd8hnOCmqYoi1SgiVNzE&#10;6uJ2NmdbbC6liVrf3giC2318v7dct6YST2pcaVnBaBiBIM6sLjlXcD4lgzkI55E1VpZJwZscrFfd&#10;zhJjbV98pGfqcxFC2MWooPC+jqV0WUEG3dDWxIG72cagD7DJpW7wFcJNJcdRNJMGSw4NBda0LSi7&#10;pw+j4H45T5PdYatPVbrR1zzxl+tNK9XvtZsFCE+t/4t/7r0O82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WfqavgAAAN0AAAAPAAAAAAAAAAAAAAAAAKEC&#10;AABkcnMvZG93bnJldi54bWxQSwUGAAAAAAQABAD5AAAAjAMAAAAA&#10;" strokeweight="2pt"/>
            <v:line id="Line 682" o:spid="_x0000_s170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i7r4AAADdAAAADwAAAGRycy9kb3ducmV2LnhtbERPvQrCMBDeBd8hnOCmqaIi1SgiVNzE&#10;6uJ2NmdbbC6liVrf3giC2318v7dct6YST2pcaVnBaBiBIM6sLjlXcD4lgzkI55E1VpZJwZscrFfd&#10;zhJjbV98pGfqcxFC2MWooPC+jqV0WUEG3dDWxIG72cagD7DJpW7wFcJNJcdRNJMGSw4NBda0LSi7&#10;pw+j4H45T5PdYatPVbrR1zzxl+tNK9XvtZsFCE+t/4t/7r0O82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sGLuvgAAAN0AAAAPAAAAAAAAAAAAAAAAAKEC&#10;AABkcnMvZG93bnJldi54bWxQSwUGAAAAAAQABAD5AAAAjAMAAAAA&#10;" strokeweight="2pt"/>
            <v:line id="Line 683" o:spid="_x0000_s170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Hdb4AAADdAAAADwAAAGRycy9kb3ducmV2LnhtbERPvQrCMBDeBd8hnOCmqYIi1SgiVNzE&#10;6tLtbM622FxKE7W+vREEt/v4fm+16UwtntS6yrKCyTgCQZxbXXGh4HJORgsQziNrrC2Tgjc52Kz7&#10;vRXG2r74RM/UFyKEsItRQel9E0vp8pIMurFtiAN3s61BH2BbSN3iK4SbWk6jaC4NVhwaSmxoV1J+&#10;Tx9GwT27zJL9cafPdbrV1yLx2fWmlRoOuu0ShKfO/8U/90GH+f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Md1vgAAAN0AAAAPAAAAAAAAAAAAAAAAAKEC&#10;AABkcnMvZG93bnJldi54bWxQSwUGAAAAAAQABAD5AAAAjAMAAAAA&#10;" strokeweight="2pt"/>
            <v:line id="Line 684" o:spid="_x0000_s170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5ZAr4AAADdAAAADwAAAGRycy9kb3ducmV2LnhtbERPvQrCMBDeBd8hnOCmqYJFqlFEqLiJ&#10;1cXtbM622FxKE7W+vREEt/v4fm+57kwtntS6yrKCyTgCQZxbXXGh4HxKR3MQziNrrC2Tgjc5WK/6&#10;vSUm2r74SM/MFyKEsEtQQel9k0jp8pIMurFtiAN3s61BH2BbSN3iK4SbWk6jKJYGKw4NJTa0LSm/&#10;Zw+j4H45z9L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LlkCvgAAAN0AAAAPAAAAAAAAAAAAAAAAAKEC&#10;AABkcnMvZG93bnJldi54bWxQSwUGAAAAAAQABAD5AAAAjAMAAAAA&#10;" strokeweight="2pt"/>
            <v:line id="Line 685" o:spid="_x0000_s171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8mb8AAADdAAAADwAAAGRycy9kb3ducmV2LnhtbERPSwrCMBDdC94hjOBOUwU/VKOIUHEn&#10;VjfuxmZsi82kNFHr7Y0guJvH+85y3ZpKPKlxpWUFo2EEgjizuuRcwfmUDOYgnEfWWFkmBW9ysF51&#10;O0uMtX3xkZ6pz0UIYRejgsL7OpbSZQUZdENbEwfuZhuDPsAml7rBVwg3lRxH0VQaLDk0FFjTtqDs&#10;nj6MgvvlPEl2h60+VelGX/PEX643rVS/124WIDy1/i/+ufc6zJ+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L8mb8AAADdAAAADwAAAAAAAAAAAAAAAACh&#10;AgAAZHJzL2Rvd25yZXYueG1sUEsFBgAAAAAEAAQA+QAAAI0DAAAAAA==&#10;" strokeweight="2pt"/>
            <v:line id="Line 686" o:spid="_x0000_s171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1o68MAAADdAAAADwAAAGRycy9kb3ducmV2LnhtbESPQYvCQAyF74L/YciCN526oEjXUUTo&#10;4k2sXrzFTmyLnUzpjFr/vTkI3hLey3tfluveNepBXag9G5hOElDEhbc1lwZOx2y8ABUissXGMxl4&#10;UYD1ajhYYmr9kw/0yGOpJIRDigaqGNtU61BU5DBMfEss2tV3DqOsXalth08Jd43+TZK5dlizNFTY&#10;0rai4pbfnYHb+TTL/vdbe2zyjb2UWTxfrtaY0U+/+QMVqY9f8+d6ZwV/PhV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9aOvDAAAA3QAAAA8AAAAAAAAAAAAA&#10;AAAAoQIAAGRycy9kb3ducmV2LnhtbFBLBQYAAAAABAAEAPkAAACRAwAAAAA=&#10;" strokeweight="2pt"/>
            <v:line id="Line 687" o:spid="_x0000_s171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HNcL4AAADdAAAADwAAAGRycy9kb3ducmV2LnhtbERPvQrCMBDeBd8hnOCmqYKi1SgiVNzE&#10;6uJ2NmdbbC6liVrf3giC2318v7dct6YST2pcaVnBaBiBIM6sLjlXcD4lgxkI55E1VpZJwZscrFfd&#10;zhJjbV98pGfqcxFC2MWooPC+jqV0WUEG3dDWxIG72cagD7DJpW7wFcJNJcdRNJUGSw4NBda0LSi7&#10;pw+j4H45T5LdYatPVbrR1zzxl+tNK9XvtZsFCE+t/4t/7r0O86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sc1wvgAAAN0AAAAPAAAAAAAAAAAAAAAAAKEC&#10;AABkcnMvZG93bnJldi54bWxQSwUGAAAAAAQABAD5AAAAjAMAAAAA&#10;" strokeweight="2pt"/>
            <v:line id="Line 688" o:spid="_x0000_s171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LIusUAAADdAAAADwAAAGRycy9kb3ducmV2LnhtbESPzW4CMQyE75X6DpErcStZOCC6JaCq&#10;PxKIAyr0AczGbBY2zipJYdunxwckbrZmPPN5tuh9q84UUxPYwGhYgCKugm24NvCz+3qegkoZ2WIb&#10;mAz8UYLF/PFhhqUNF/6m8zbXSkI4lWjA5dyVWqfKkcc0DB2xaIcQPWZZY61txIuE+1aPi2KiPTYs&#10;DQ47endUnba/3sAq7ten0X/t9J5X8bPdfLwkfzRm8NS/vYLK1Oe7+Xa9tII/GQ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LIusUAAADdAAAADwAAAAAAAAAA&#10;AAAAAAChAgAAZHJzL2Rvd25yZXYueG1sUEsFBgAAAAAEAAQA+QAAAJMDAAAAAA==&#10;" strokeweight="1pt"/>
            <v:line id="Line 689" o:spid="_x0000_s171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Ly74AAADdAAAADwAAAGRycy9kb3ducmV2LnhtbERPvQrCMBDeBd8hnOCmqYIi1SgiVNzE&#10;6tLtbM622FxKE7W+vREEt/v4fm+16UwtntS6yrKCyTgCQZxbXXGh4HJORgsQziNrrC2Tgjc52Kz7&#10;vRXG2r74RM/UFyKEsItRQel9E0vp8pIMurFtiAN3s61BH2BbSN3iK4SbWk6jaC4NVhwaSmxoV1J+&#10;Tx9GwT27zJL9cafPdbrV1yLx2fWmlRoOuu0ShKfO/8U/90GH+fPp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qwvLvgAAAN0AAAAPAAAAAAAAAAAAAAAAAKEC&#10;AABkcnMvZG93bnJldi54bWxQSwUGAAAAAAQABAD5AAAAjAMAAAAA&#10;" strokeweight="2pt"/>
            <v:line id="Line 690" o:spid="_x0000_s171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zVsMAAADdAAAADwAAAGRycy9kb3ducmV2LnhtbERPzWoCMRC+C75DGMGbZt2D2K1xEduC&#10;4qHU9gHGzXSz3c1kSVJdffqmUOhtPr7fWZeD7cSFfGgcK1jMMxDEldMN1wo+3l9mKxAhImvsHJOC&#10;GwUoN+PRGgvtrvxGl1OsRQrhUKACE2NfSBkqQxbD3PXEift03mJM0NdSe7ymcNvJPMuW0mLDqcFg&#10;TztDVXv6tgoO/nxsF/fayDMf/HP3+vQQ7JdS08mwfQQRaYj/4j/3Xqf5yzyH32/S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881bDAAAA3QAAAA8AAAAAAAAAAAAA&#10;AAAAoQIAAGRycy9kb3ducmV2LnhtbFBLBQYAAAAABAAEAPkAAACRAwAAAAA=&#10;" strokeweight="1pt"/>
            <v:rect id="Rectangle 691" o:spid="_x0000_s171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TUcIA&#10;AADdAAAADwAAAGRycy9kb3ducmV2LnhtbERPTWvDMAy9D/ofjAq9LU67EbK0bgmDwK7LVthRxGqS&#10;NpZT20vTfz8PBrvp8T61O8xmEBM531tWsE5SEMSN1T23Cj4/qscchA/IGgfLpOBOHg77xcMOC21v&#10;/E5THVoRQ9gXqKALYSyk9E1HBn1iR+LInawzGCJ0rdQObzHcDHKTppk02HNs6HCk146aS/1tFJTl&#10;eT5e6xesvMxTl+ln3ZZfSq2Wc7kFEWgO/+I/95uO87PN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dNR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692" o:spid="_x0000_s171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LJcAA&#10;AADdAAAADwAAAGRycy9kb3ducmV2LnhtbERPTYvCMBC9C/sfwizszaaKFLcapSwIXrcqeBya2bba&#10;TLpJ1PrvjSB4m8f7nOV6MJ24kvOtZQWTJAVBXFndcq1gv9uM5yB8QNbYWSYFd/KwXn2Mlphre+Nf&#10;upahFjGEfY4KmhD6XEpfNWTQJ7YnjtyfdQZDhK6W2uEthptOTtM0kwZbjg0N9vTTUHUuL0ZBUZyG&#10;w3/5jRsv56nL9E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BLJ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93" o:spid="_x0000_s171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uvsIA&#10;AADdAAAADwAAAGRycy9kb3ducmV2LnhtbERPTWvDMAy9D/ofjAq9LU7LFrK0bgmDwK7LVthRxGqS&#10;NpZT20vTfz8PBrvp8T61O8xmEBM531tWsE5SEMSN1T23Cj4/qscchA/IGgfLpOBOHg77xcMOC21v&#10;/E5THVoRQ9gXqKALYSyk9E1HBn1iR+LInawzGCJ0rdQObzHcDHKTppk02HNs6HCk146aS/1tFJTl&#10;eT5e6xesvMxTl+kn3ZZfSq2Wc7kF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O6+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694" o:spid="_x0000_s171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wyb8A&#10;AADdAAAADwAAAGRycy9kb3ducmV2LnhtbERPTYvCMBC9L/gfwgje1lSRotUoZUHwalfB49CMbbWZ&#10;1CSr9d+bBcHbPN7nrDa9acWdnG8sK5iMExDEpdUNVwoOv9vvOQgfkDW2lknBkzxs1oOvFWbaPnhP&#10;9yJUIoawz1BBHUKXSenLmgz6se2II3e2zmCI0FVSO3zEcNPKaZKk0mDDsaHGjn5qKq/Fn1GQ55f+&#10;eCsWuPVynrhUz3SVn5QaDft8CSJQHz7it3un4/x0ms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DnDJ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695" o:spid="_x0000_s172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VUsAA&#10;AADdAAAADwAAAGRycy9kb3ducmV2LnhtbERPTYvCMBC9C/sfwizsTdMVqdo1ShEEr1YFj0Mz21ab&#10;STeJ2v33RhC8zeN9zmLVm1bcyPnGsoLvUQKCuLS64UrBYb8ZzkD4gKyxtUwK/snDavkxWGCm7Z13&#10;dCtCJWII+wwV1CF0mZS+rMmgH9mOOHK/1hkMEbpKaof3GG5aOU6SVBpsODbU2NG6pvJSXI2CPD/3&#10;x79ijhsvZ4lL9URX+Umpr88+/wERqA9v8cu91XF+Op7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VU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696" o:spid="_x0000_s172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BIMMA&#10;AADdAAAADwAAAGRycy9kb3ducmV2LnhtbESPQWvCQBCF7wX/wzJCb3VTKUFTVwmC4LVRweOQHZO0&#10;2dm4u2r67zuHgrcZ3pv3vlltRterO4XYeTbwPstAEdfedtwYOB52bwtQMSFb7D2TgV+KsFlPXlZY&#10;WP/gL7pXqVESwrFAA21KQ6F1rFtyGGd+IBbt4oPDJGtotA34kHDX63mW5dphx9LQ4kDbluqf6uYM&#10;lOX3eLpWS9xFvchCbj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1BI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697" o:spid="_x0000_s172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ku8AA&#10;AADdAAAADwAAAGRycy9kb3ducmV2LnhtbERPTYvCMBC9L/gfwgh7W1NlKbYapQiCV7sKHodmbKvN&#10;pCZRu/9+syB4m8f7nOV6MJ14kPOtZQXTSQKCuLK65VrB4Wf7NQfhA7LGzjIp+CUP69XoY4m5tk/e&#10;06MMtYgh7HNU0ITQ51L6qiGDfmJ74sidrTMYInS11A6fMdx0cpYkqTTYcmxosKdNQ9W1vBsFRXEZ&#10;jrcyw62X88Sl+lvXxUmpz/FQLEAEGsJb/HLvdJyfzjL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Hku8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698" o:spid="_x0000_s172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b+8QA&#10;AADdAAAADwAAAGRycy9kb3ducmV2LnhtbESPQWvCQBCF7wX/wzKCt7qxlqCpq4SC4NW0gschO03S&#10;Zmfj7qrx33cOhd5meG/e+2azG12vbhRi59nAYp6BIq697bgx8Pmxf16BignZYu+ZDDwowm47edpg&#10;Yf2dj3SrUqMkhGOBBtqUhkLrWLfkMM79QCzalw8Ok6yh0TbgXcJdr1+yLNcOO5aGFgd6b6n+qa7O&#10;QFl+j6dLtcZ91Kss5P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y2/v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Фильтры промасленные отработанные образуются в результате замены их, как выработавших свой срок эксплуатации. Фильтры временно хранятся в металлическом  контейнере. По мере накопления вывозятся на базу и  сжигаются в топках котлоагрегатов котельной.</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Производственный мусор (от гаража) образуется в результате уборки гаража. Накапливается в контейнере, затем вывозится на санкционированную свалку.</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Смет уличный (от территории) образуется в процессе производственной деятельности на  прилегающей территории. Отход собирается в контейнеры и вывозится на организованную свалку.</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Характеристика производственных процессов как источников загрязнения атмосферы</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Основное производство предприятия выбрасывает в атмосферу пыль.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Вспомогательное производство</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Одним из видов вспомогательного производства является котельная. При ее работе выделяются следующие загрязняющие вещества: зола угольная (пыль неорганическая 20-70% SiO2), углерода оксид, ангидрид сернистый (серы диоксид), азота оксид, азота диоксид, сажа и бенз(а)пирен.</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При хранении и переработке угля в атмосферу выбрасывается пыль угольная (пыль неорганическая до 20% SiO2).</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При хранении и переработке золы в атмосферу выбрасывается пыль золы (пыль неорганическая 20-70% SiO2).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Источниками выделения загрязняющих веществ в стояночном боксе гаража является автотранспорт – подвижные источники:</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При выезде и въезде автотранспорта в атмосферу выбрасываются следующие загрязняющие вещества: углерода оксид, ангидрид сернистый (серы диоксид), азота диоксид, азота оксид, углеводороды, свинец и его неорганические соединения, сажа.</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В гараже имеются участки вулканизации камер и аккумуляторных работ, в процессе работы которых выбрасываются загрязняющие вещества: серная кислота, минеральное масло, свинец, пыль резиновая, углерода оксид, ангидрид сернистый. Кроме того на территории ремонтного бокса гаража имеется сварочный пост, при работе которого выделяются следующие загрязняющие вещества: пыль, марганец и его оксиды, окислы хрома, фториды, оксиды азота, оксиды углерода. Выбросы загрязняющих веществ в атмосферу осуществляется через неплотности оконных и дверных проемов.</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p>
    <w:p w:rsidR="00045CE2" w:rsidRPr="005530AD" w:rsidRDefault="00045CE2" w:rsidP="00021CED">
      <w:pPr>
        <w:spacing w:after="0" w:line="360" w:lineRule="auto"/>
        <w:ind w:left="-284" w:right="-143" w:firstLine="851"/>
        <w:jc w:val="both"/>
        <w:rPr>
          <w:rFonts w:ascii="Times New Roman" w:hAnsi="Times New Roman"/>
          <w:snapToGrid w:val="0"/>
          <w:sz w:val="24"/>
          <w:szCs w:val="24"/>
          <w:lang w:eastAsia="ru-RU"/>
        </w:rPr>
      </w:pPr>
      <w:r>
        <w:rPr>
          <w:noProof/>
          <w:lang w:eastAsia="ru-RU"/>
        </w:rPr>
        <w:pict>
          <v:group id="Группа 1631" o:spid="_x0000_s1724" style="position:absolute;left:0;text-align:left;margin-left:42.45pt;margin-top:22.05pt;width:518.8pt;height:802.3pt;z-index:25165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">
            <v:rect id="Rectangle 700" o:spid="_x0000_s172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lycIA&#10;AADdAAAADwAAAGRycy9kb3ducmV2LnhtbERPzYrCMBC+L/gOYQRva6qCbKtRqiB4Erf6AEMztsVm&#10;UpvYdvfpjbCwt/n4fme9HUwtOmpdZVnBbBqBIM6trrhQcL0cPr9AOI+ssbZMCn7IwXYz+lhjom3P&#10;39RlvhAhhF2CCkrvm0RKl5dk0E1tQxy4m20N+gDbQuoW+xBuajmPoqU0WHFoKLGhfUn5PXsaBXc/&#10;dKe0yH4P8XUX5+dd2j8fqVKT8ZCuQHga/L/4z33UYf5yMYf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qXJwgAAAN0AAAAPAAAAAAAAAAAAAAAAAJgCAABkcnMvZG93&#10;bnJldi54bWxQSwUGAAAAAAQABAD1AAAAhwMAAAAA&#10;" filled="f" strokeweight="2pt"/>
            <v:line id="Line 701" o:spid="_x0000_s172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m+r4AAADdAAAADwAAAGRycy9kb3ducmV2LnhtbERPvQrCMBDeBd8hnOCmqYoi1SgiVNzE&#10;6uJ2NmdbbC6liVrf3giC2318v7dct6YST2pcaVnBaBiBIM6sLjlXcD4lgzkI55E1VpZJwZscrFfd&#10;zhJjbV98pGfqcxFC2MWooPC+jqV0WUEG3dDWxIG72cagD7DJpW7wFcJNJcdRNJMGSw4NBda0LSi7&#10;pw+j4H45T5PdYatPVbrR1zzxl+tNK9XvtZsFCE+t/4t/7r0O82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7Kb6vgAAAN0AAAAPAAAAAAAAAAAAAAAAAKEC&#10;AABkcnMvZG93bnJldi54bWxQSwUGAAAAAAQABAD5AAAAjAMAAAAA&#10;" strokeweight="2pt"/>
            <v:line id="Line 702" o:spid="_x0000_s172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jsEAAADdAAAADwAAAGRycy9kb3ducmV2LnhtbERPS4vCMBC+C/6HMII3TX0i1SgidNnb&#10;YvXibdpMH9hMSpPV7r/fCIK3+fieszv0phEP6lxtWcFsGoEgzq2uuVRwvSSTDQjnkTU2lknBHzk4&#10;7IeDHcbaPvlMj9SXIoSwi1FB5X0bS+nyigy6qW2JA1fYzqAPsCul7vAZwk0j51G0lgZrDg0VtnSq&#10;KL+nv0bB/XZdJV8/J31p0qPOysTfskIrNR71xy0IT73/iN/ubx3mrxd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T6OwQAAAN0AAAAPAAAAAAAAAAAAAAAA&#10;AKECAABkcnMvZG93bnJldi54bWxQSwUGAAAAAAQABAD5AAAAjwMAAAAA&#10;" strokeweight="2pt"/>
            <v:line id="Line 703" o:spid="_x0000_s172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bFb4AAADdAAAADwAAAGRycy9kb3ducmV2LnhtbERPvQrCMBDeBd8hnOCmqYoi1SgiVNzE&#10;6uJ2NmdbbC6liVrf3giC2318v7dct6YST2pcaVnBaBiBIM6sLjlXcD4lgzkI55E1VpZJwZscrFfd&#10;zhJjbV98pGfqcxFC2MWooPC+jqV0WUEG3dDWxIG72cagD7DJpW7wFcJNJcdRNJMGSw4NBda0LSi7&#10;pw+j4H45T5PdYatPVbrR1zzxl+tNK9XvtZsFCE+t/4t/7r0O82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SZsVvgAAAN0AAAAPAAAAAAAAAAAAAAAAAKEC&#10;AABkcnMvZG93bnJldi54bWxQSwUGAAAAAAQABAD5AAAAjAMAAAAA&#10;" strokeweight="2pt"/>
            <v:line id="Line 704" o:spid="_x0000_s172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FYsIAAADdAAAADwAAAGRycy9kb3ducmV2LnhtbERPTWvCQBC9F/wPywi9NRstDRJdJQQi&#10;3kqjl9zG7JgEs7Mhu2r8926h0Ns83udsdpPpxZ1G11lWsIhiEMS11R03Ck7H4mMFwnlkjb1lUvAk&#10;B7vt7G2DqbYP/qF76RsRQtilqKD1fkildHVLBl1kB+LAXexo0Ac4NlKP+AjhppfLOE6kwY5DQ4sD&#10;5S3V1/JmFFyr01e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sFYsIAAADdAAAADwAAAAAAAAAAAAAA&#10;AAChAgAAZHJzL2Rvd25yZXYueG1sUEsFBgAAAAAEAAQA+QAAAJADAAAAAA==&#10;" strokeweight="2pt"/>
            <v:line id="Line 705" o:spid="_x0000_s173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g+cEAAADdAAAADwAAAGRycy9kb3ducmV2LnhtbERPTYvCMBC9C/6HMII3TXXRXapRROji&#10;TWy9eBubsS02k9JErf/eCIK3ebzPWa47U4s7ta6yrGAyjkAQ51ZXXCg4ZsnoD4TzyBpry6TgSQ7W&#10;q35vibG2Dz7QPfWFCCHsYlRQet/EUrq8JINubBviwF1sa9AH2BZSt/gI4aaW0yiaS4MVh4YSG9qW&#10;lF/Tm1FwPR1nyf9+q7M63ehzkfjT+aKVGg66zQKEp85/xR/3Tof5859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6D5wQAAAN0AAAAPAAAAAAAAAAAAAAAA&#10;AKECAABkcnMvZG93bnJldi54bWxQSwUGAAAAAAQABAD5AAAAjwMAAAAA&#10;" strokeweight="2pt"/>
            <v:line id="Line 706" o:spid="_x0000_s173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g0i8QAAADdAAAADwAAAGRycy9kb3ducmV2LnhtbESPQYvCQAyF74L/YYiwN52qKFIdRYQu&#10;3patvXiLndgWO5nSmdXuv98cFrwlvJf3vuwOg2vVk/rQeDYwnyWgiEtvG64MFJdsugEVIrLF1jMZ&#10;+KUAh/14tMPU+hd/0zOPlZIQDikaqGPsUq1DWZPDMPMdsWh33zuMsvaVtj2+JNy1epEka+2wYWmo&#10;saNTTeUj/3EGHtdilX1+neylzY/2VmXxertbYz4mw3ELKtIQ3+b/67MV/PVS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DSLxAAAAN0AAAAPAAAAAAAAAAAA&#10;AAAAAKECAABkcnMvZG93bnJldi54bWxQSwUGAAAAAAQABAD5AAAAkgMAAAAA&#10;" strokeweight="2pt"/>
            <v:line id="Line 707" o:spid="_x0000_s173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REMEAAADdAAAADwAAAGRycy9kb3ducmV2LnhtbERPTYvCMBC9C/6HMII3TXVRdqtRROji&#10;TWy9eBubsS02k9JErf/eCIK3ebzPWa47U4s7ta6yrGAyjkAQ51ZXXCg4ZsnoF4TzyBpry6TgSQ7W&#10;q35vibG2Dz7QPfWFCCHsYlRQet/EUrq8JINubBviwF1sa9AH2BZSt/gI4aaW0yiaS4MVh4YSG9qW&#10;lF/Tm1FwPR1nyf9+q7M63ehzkfjT+aKVGg66zQKEp85/xR/3Tof5858/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JEQwQAAAN0AAAAPAAAAAAAAAAAAAAAA&#10;AKECAABkcnMvZG93bnJldi54bWxQSwUGAAAAAAQABAD5AAAAjwMAAAAA&#10;" strokeweight="2pt"/>
            <v:line id="Line 708" o:spid="_x0000_s173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tGsYAAADdAAAADwAAAGRycy9kb3ducmV2LnhtbESPQWsCMRCF74X+hzCF3mpWEWm3RilV&#10;oeKhaPsDxs24Wd1MliTqtr/eORR6m+G9ee+b6bz3rbpQTE1gA8NBAYq4Crbh2sD31+rpGVTKyBbb&#10;wGTghxLMZ/d3UyxtuPKWLrtcKwnhVKIBl3NXap0qRx7TIHTEoh1C9JhljbW2Ea8S7ls9KoqJ9tiw&#10;NDjs6N1RddqdvYF13G9Ow9/a6T2v47L9XLwkfzTm8a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9LRrGAAAA3QAAAA8AAAAAAAAA&#10;AAAAAAAAoQIAAGRycy9kb3ducmV2LnhtbFBLBQYAAAAABAAEAPkAAACUAwAAAAA=&#10;" strokeweight="1pt"/>
            <v:line id="Line 709" o:spid="_x0000_s173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ua74AAADdAAAADwAAAGRycy9kb3ducmV2LnhtbERPvQrCMBDeBd8hnOCmqaIi1SgiVNzE&#10;6uJ2NmdbbC6liVrf3giC2318v7dct6YST2pcaVnBaBiBIM6sLjlXcD4lgzkI55E1VpZJwZscrFfd&#10;zhJjbV98pGfqcxFC2MWooPC+jqV0WUEG3dDWxIG72cagD7DJpW7wFcJNJcdRNJMGSw4NBda0LSi7&#10;pw+j4H45T5PdYatPVbrR1zzxl+tNK9XvtZsFCE+t/4t/7r0O82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dO5rvgAAAN0AAAAPAAAAAAAAAAAAAAAAAKEC&#10;AABkcnMvZG93bnJldi54bWxQSwUGAAAAAAQABAD5AAAAjAMAAAAA&#10;" strokeweight="2pt"/>
            <v:line id="Line 710" o:spid="_x0000_s173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W9sQAAADdAAAADwAAAGRycy9kb3ducmV2LnhtbERP22oCMRB9L/gPYYS+1axSpK5mF1EL&#10;lT4ULx8wbsbN6mayJKlu+/VNodC3OZzrLMretuJGPjSOFYxHGQjiyumGawXHw+vTC4gQkTW2jknB&#10;FwUoi8HDAnPt7ryj2z7WIoVwyFGBibHLpQyVIYth5DrixJ2dtxgT9LXUHu8p3LZykmVTabHh1GCw&#10;o5Wh6rr/tAq2/vR+HX/XRp546zftx3oW7EWpx2G/nIOI1Md/8Z/7Taf50+c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xb2xAAAAN0AAAAPAAAAAAAAAAAA&#10;AAAAAKECAABkcnMvZG93bnJldi54bWxQSwUGAAAAAAQABAD5AAAAkgMAAAAA&#10;" strokeweight="1pt"/>
            <v:rect id="Rectangle 711" o:spid="_x0000_s173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28cAA&#10;AADdAAAADwAAAGRycy9kb3ducmV2LnhtbERPTYvCMBC9C/sfwix403RVinaNUgTB61YFj0Mz21ab&#10;STeJ2v33RhC8zeN9znLdm1bcyPnGsoKvcQKCuLS64UrBYb8dzUH4gKyxtUwK/snDevUxWGKm7Z1/&#10;6FaESsQQ9hkqqEPoMil9WZNBP7YdceR+rTMYInSV1A7vMdy0cpIkqTTYcGyosaNNTeWluBoFeX7u&#10;j3/FArdezhOX6pmu8pNSw88+/wYRqA9v8cu903F+Opv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Y28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712" o:spid="_x0000_s173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hcAA&#10;AADdAAAADwAAAGRycy9kb3ducmV2LnhtbERPTYvCMBC9C/sfwizsTdOVUrRrlCIIXrcqeBya2bba&#10;TLpJ1PrvjSB4m8f7nMVqMJ24kvOtZQXfkwQEcWV1y7WC/W4znoHwAVljZ5kU3MnDavkxWmCu7Y1/&#10;6VqGWsQQ9jkqaELocyl91ZBBP7E9ceT+rDMYInS11A5vMdx0cpokmTTYcmxosKd1Q9W5vBgFRXEa&#10;Dv/lHDdezhKX6VTXxVGpr8+h+AERaAhv8cu91XF+lq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uh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713" o:spid="_x0000_s173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LHsIA&#10;AADdAAAADwAAAGRycy9kb3ducmV2LnhtbERPTWvDMAy9D/ofjAq7LU5HF7K0bgmDwq7NVthRxGqS&#10;NpZT20uyf18PBrvp8T613c+mFyM531lWsEpSEMS11R03Cj4/Dk85CB+QNfaWScEPedjvFg9bLLSd&#10;+EhjFRoRQ9gXqKANYSik9HVLBn1iB+LIna0zGCJ0jdQOpxhuevmcppk02HFsaHGgt5bqa/VtFJTl&#10;ZT7dqlc8eJmnLtNr3ZRfSj0u53IDItAc/sV/7ncd52fr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wse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714" o:spid="_x0000_s173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Vab8A&#10;AADdAAAADwAAAGRycy9kb3ducmV2LnhtbERPTYvCMBC9C/6HMII3TV2kaNcoZUHwalXwODSzbXeb&#10;SU2i1n9vBMHbPN7nrDa9acWNnG8sK5hNExDEpdUNVwqOh+1kAcIHZI2tZVLwIA+b9XCwwkzbO+/p&#10;VoRKxBD2GSqoQ+gyKX1Zk0E/tR1x5H6tMxgidJXUDu8x3LTyK0lSabDh2FBjRz81lf/F1SjI87/+&#10;dCmWuPVykbhUz3WVn5Uaj/r8G0SgPnzEb/dOx/npPIX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0ZVp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715" o:spid="_x0000_s174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8sAA&#10;AADdAAAADwAAAGRycy9kb3ducmV2LnhtbERPTYvCMBC9C/sfwix403RFqnaNUgTB61YFj0Mz21ab&#10;STeJWv/9RhC8zeN9znLdm1bcyPnGsoKvcQKCuLS64UrBYb8dzUH4gKyxtUwKHuRhvfoYLDHT9s4/&#10;dCtCJWII+wwV1CF0mZS+rMmgH9uOOHK/1hkMEbpKaof3GG5aOUmSVBpsODbU2NGmpvJSXI2CPD/3&#10;x79igVsv54lL9VRX+Ump4Weff4MI1Ie3+OXe6Tg/nc7g+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0w8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716" o:spid="_x0000_s174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gMMA&#10;AADdAAAADwAAAGRycy9kb3ducmV2LnhtbESPQWvCQBCF7wX/wzKCt7ppkaCpqwRB8GragschOyZp&#10;s7Nxd6vx3zsHobcZ3pv3vllvR9erK4XYeTbwNs9AEdfedtwY+Prcvy5BxYRssfdMBu4UYbuZvKyx&#10;sP7GR7pWqVESwrFAA21KQ6F1rFtyGOd+IBbt7IPDJGtotA14k3DX6/csy7XDjqWhxYF2LdW/1Z8z&#10;UJY/4/elWuE+6mUWcruwTXkyZjYdyw9Qicb0b35eH6zg5wv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g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717" o:spid="_x0000_s174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BG8AA&#10;AADdAAAADwAAAGRycy9kb3ducmV2LnhtbERPTYvCMBC9C/6HMAveNF2RYqtRiiB4te6Cx6EZ22oz&#10;qUnU7r/fCAt7m8f7nPV2MJ14kvOtZQWfswQEcWV1y7WCr9N+ugThA7LGzjIp+CEP2814tMZc2xcf&#10;6VmGWsQQ9jkqaELocyl91ZBBP7M9ceQu1hkMEbpaaoevGG46OU+SVBpsOTY02NOuoepWPoyCorgO&#10;3/cyw72Xy8SleqHr4qzU5GMoViACDeFf/Oc+6Dg/XWT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4BG8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718" o:spid="_x0000_s174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0+W8QA&#10;AADdAAAADwAAAGRycy9kb3ducmV2LnhtbESPQWvCQBCF7wX/wzKCt7qx2KCpq4SC4NW0gschO03S&#10;Zmfj7qrx33cOhd5meG/e+2azG12vbhRi59nAYp6BIq697bgx8Pmxf16BignZYu+ZDDwowm47edpg&#10;Yf2dj3SrUqMkhGOBBtqUhkLrWLfkMM79QCzalw8Ok6yh0TbgXcJdr1+yLNcOO5aGFgd6b6n+qa7O&#10;QFl+j6dLtcZ91Kss5HZpm/JszGw6lm+gEo3p3/x3fbCCn7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Plv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napToGrid w:val="0"/>
          <w:sz w:val="24"/>
          <w:szCs w:val="24"/>
          <w:lang w:eastAsia="ru-RU"/>
        </w:rPr>
        <w:t>Характеристика производственных проце</w:t>
      </w:r>
      <w:r>
        <w:rPr>
          <w:rFonts w:ascii="Times New Roman" w:hAnsi="Times New Roman"/>
          <w:snapToGrid w:val="0"/>
          <w:sz w:val="24"/>
          <w:szCs w:val="24"/>
          <w:lang w:eastAsia="ru-RU"/>
        </w:rPr>
        <w:t xml:space="preserve">ссов как источников образования </w:t>
      </w:r>
      <w:r w:rsidRPr="005530AD">
        <w:rPr>
          <w:rFonts w:ascii="Times New Roman" w:hAnsi="Times New Roman"/>
          <w:snapToGrid w:val="0"/>
          <w:sz w:val="24"/>
          <w:szCs w:val="24"/>
          <w:lang w:eastAsia="ru-RU"/>
        </w:rPr>
        <w:t>и загрязнения водотоков</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Источником водоснабжения макаронной фабрики служит сельский водоканал. Качество воды отвечает требованием ГОСТ 51232-98 «Вода питьевая».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 xml:space="preserve">Сточные воды по степени загрязненности органическими веществами не превосходят хозяйственно-бытовые. </w:t>
      </w:r>
    </w:p>
    <w:p w:rsidR="00045CE2" w:rsidRPr="005530AD" w:rsidRDefault="00045CE2" w:rsidP="005530AD">
      <w:pPr>
        <w:spacing w:after="0" w:line="360" w:lineRule="auto"/>
        <w:ind w:left="-284" w:right="-143" w:firstLine="851"/>
        <w:jc w:val="both"/>
        <w:rPr>
          <w:rFonts w:ascii="Times New Roman" w:hAnsi="Times New Roman"/>
          <w:snapToGrid w:val="0"/>
          <w:sz w:val="24"/>
          <w:szCs w:val="24"/>
          <w:lang w:eastAsia="ru-RU"/>
        </w:rPr>
      </w:pPr>
      <w:r w:rsidRPr="005530AD">
        <w:rPr>
          <w:rFonts w:ascii="Times New Roman" w:hAnsi="Times New Roman"/>
          <w:snapToGrid w:val="0"/>
          <w:sz w:val="24"/>
          <w:szCs w:val="24"/>
          <w:lang w:eastAsia="ru-RU"/>
        </w:rPr>
        <w:t>На предприятии установлено оборудование для механической очистки сточных вод. Например, такое оборудование как решетки на производственных водостоках. Установка дополнительного оборудования не требуется, так как на предприятии ПДК сточных вод не превышается. Все сточные воды, предварительно пройдя механическую очистку, согласно договорам с МУП «Водоканал»,  сливаются в  канализацию.</w:t>
      </w:r>
    </w:p>
    <w:p w:rsidR="00045CE2" w:rsidRDefault="00045CE2">
      <w:pPr>
        <w:spacing w:after="0" w:line="240" w:lineRule="auto"/>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br w:type="page"/>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651" o:spid="_x0000_s1744" style="position:absolute;left:0;text-align:left;margin-left:43.75pt;margin-top:14.6pt;width:518.8pt;height:802.3pt;z-index:251659776;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">
            <v:rect id="Rectangle 720" o:spid="_x0000_s1745" style="position:absolute;left:1134;top:397;width:10376;height:16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1AacIA&#10;AADdAAAADwAAAGRycy9kb3ducmV2LnhtbERPzYrCMBC+L/gOYQRva6qgbKtRqiB4Erf6AEMztsVm&#10;UpvYdvfpjbCwt/n4fme9HUwtOmpdZVnBbBqBIM6trrhQcL0cPr9AOI+ssbZMCn7IwXYz+lhjom3P&#10;39RlvhAhhF2CCkrvm0RKl5dk0E1tQxy4m20N+gDbQuoW+xBuajmPoqU0WHFoKLGhfUn5PXsaBXc/&#10;dKe0yH4P8XUX5+dd2j8fqVKT8ZCuQHga/L/4z33UYf5yMYf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UBpwgAAAN0AAAAPAAAAAAAAAAAAAAAAAJgCAABkcnMvZG93&#10;bnJldi54bWxQSwUGAAAAAAQABAD1AAAAhwMAAAAA&#10;" filled="f" strokeweight="2pt"/>
            <v:line id="Line 721" o:spid="_x0000_s1746" style="position:absolute;visibility:visibl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DWr4AAADdAAAADwAAAGRycy9kb3ducmV2LnhtbERPvQrCMBDeBd8hnOCmqYo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0NavgAAAN0AAAAPAAAAAAAAAAAAAAAAAKEC&#10;AABkcnMvZG93bnJldi54bWxQSwUGAAAAAAQABAD5AAAAjAMAAAAA&#10;" strokeweight="2pt"/>
            <v:line id="Line 722" o:spid="_x0000_s1747" style="position:absolute;visibility:visibl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bLr4AAADdAAAADwAAAGRycy9kb3ducmV2LnhtbERPvQrCMBDeBd8hnOCmqaI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2tsuvgAAAN0AAAAPAAAAAAAAAAAAAAAAAKEC&#10;AABkcnMvZG93bnJldi54bWxQSwUGAAAAAAQABAD5AAAAjAMAAAAA&#10;" strokeweight="2pt"/>
            <v:line id="Line 723" o:spid="_x0000_s1748" style="position:absolute;visibility:visibl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tb4AAADdAAAADwAAAGRycy9kb3ducmV2LnhtbERPvQrCMBDeBd8hnOCmqUJFqlFEqLiJ&#10;1cXtbM622FxKE7W+vREEt/v4fm+57kwtntS6yrKCyTgCQZxbXXGh4HxKR3MQziNrrC2Tgjc5WK/6&#10;vSUm2r74SM/MFyKEsEtQQel9k0jp8pIMurFtiAN3s61BH2BbSN3iK4SbWk6jaCYNVhwaSmxoW1J+&#10;zx5Gwf1yjt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ln61vgAAAN0AAAAPAAAAAAAAAAAAAAAAAKEC&#10;AABkcnMvZG93bnJldi54bWxQSwUGAAAAAAQABAD5AAAAjAMAAAAA&#10;" strokeweight="2pt"/>
            <v:line id="Line 724" o:spid="_x0000_s1749" style="position:absolute;visibility:visibl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gwr4AAADdAAAADwAAAGRycy9kb3ducmV2LnhtbERPvQrCMBDeBd8hnOCmqYJFqlFEqLiJ&#10;1cXtbM622FxKE7W+vREEt/v4fm+57kwtntS6yrKCyTgCQZxbXXGh4HxKR3MQziNrrC2Tgjc5WK/6&#10;vSUm2r74SM/MFyKEsEtQQel9k0jp8pIMurFtiAN3s61BH2BbSN3iK4SbWk6jKJYGKw4NJTa0LSm/&#10;Zw+j4H45z9L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RODCvgAAAN0AAAAPAAAAAAAAAAAAAAAAAKEC&#10;AABkcnMvZG93bnJldi54bWxQSwUGAAAAAAQABAD5AAAAjAMAAAAA&#10;" strokeweight="2pt"/>
            <v:line id="Line 725" o:spid="_x0000_s1750" style="position:absolute;visibility:visibl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FWb8AAADdAAAADwAAAGRycy9kb3ducmV2LnhtbERPSwrCMBDdC94hjOBOUwU/VKOIUHEn&#10;VjfuxmZsi82kNFHr7Y0guJvH+85y3ZpKPKlxpWUFo2EEgjizuuRcwfmUDOYgnEfWWFkmBW9ysF51&#10;O0uMtX3xkZ6pz0UIYRejgsL7OpbSZQUZdENbEwfuZhuDPsAml7rBVwg3lRxH0VQaLDk0FFjTtqDs&#10;nj6MgvvlPEl2h60+VelGX/PEX643rVS/124WIDy1/i/+ufc6zJ9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hFWb8AAADdAAAADwAAAAAAAAAAAAAAAACh&#10;AgAAZHJzL2Rvd25yZXYueG1sUEsFBgAAAAAEAAQA+QAAAI0DAAAAAA==&#10;" strokeweight="2pt"/>
            <v:line id="Line 726" o:spid="_x0000_s1751" style="position:absolute;visibility:visibl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RK8MAAADdAAAADwAAAGRycy9kb3ducmV2LnhtbESPQYvCQAyF74L/YYjgTacrKEvXUUSo&#10;eBOrF2+xE9tiJ1M6o9Z/bw7C3hLey3tfluveNepJXag9G/iZJqCIC29rLg2cT9nkF1SIyBYbz2Tg&#10;TQHWq+Fgian1Lz7SM4+lkhAOKRqoYmxTrUNRkcMw9S2xaDffOYyydqW2Hb4k3DV6liQL7bBmaaiw&#10;pW1FxT1/OAP3y3me7Q5be2ryjb2WWbxcb9aY8ajf/IGK1Md/8/d6bwV/MRd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0SvDAAAA3QAAAA8AAAAAAAAAAAAA&#10;AAAAoQIAAGRycy9kb3ducmV2LnhtbFBLBQYAAAAABAAEAPkAAACRAwAAAAA=&#10;" strokeweight="2pt"/>
            <v:line id="Line 727" o:spid="_x0000_s1752" style="position:absolute;visibility:visibl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SWsIAAADdAAAADwAAAGRycy9kb3ducmV2LnhtbERPzWoCMRC+C32HMIXeNKtQ0dUopbZQ&#10;8SC1PsC4GTerm8mSpLr69EYQvM3H9zvTeWtrcSIfKscK+r0MBHHhdMWlgu3fd3cEIkRkjbVjUnCh&#10;APPZS2eKuXZn/qXTJpYihXDIUYGJscmlDIUhi6HnGuLE7Z23GBP0pdQezync1nKQZUNpseLUYLCh&#10;T0PFcfNvFSz9bnXsX0sjd7z0X/V6MQ72oNTba/sxARGpjU/xw/2j0/zh+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4SWsIAAADdAAAADwAAAAAAAAAAAAAA&#10;AAChAgAAZHJzL2Rvd25yZXYueG1sUEsFBgAAAAAEAAQA+QAAAJADAAAAAA==&#10;" strokeweight="1pt"/>
            <v:line id="Line 728" o:spid="_x0000_s1753" style="position:absolute;visibility:visibl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xesYAAADdAAAADwAAAGRycy9kb3ducmV2LnhtbESPQW/CMAyF70j7D5EncYOUHarRERDa&#10;hgTaYYLtB5jGawqNUyUBuv36+TBpN1vv+b3Pi9XgO3WlmNrABmbTAhRxHWzLjYHPj83kEVTKyBa7&#10;wGTgmxKslnejBVY23HhP10NulIRwqtCAy7mvtE61I49pGnpi0b5C9JhljY22EW8S7jv9UBSl9tiy&#10;NDjs6dlRfT5cvIFdPL6dZz+N00fexdfu/WWe/MmY8f2wfgKVacj/5r/rrRX8shR++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IcXrGAAAA3QAAAA8AAAAAAAAA&#10;AAAAAAAAoQIAAGRycy9kb3ducmV2LnhtbFBLBQYAAAAABAAEAPkAAACUAwAAAAA=&#10;" strokeweight="1pt"/>
            <v:rect id="Rectangle 729" o:spid="_x0000_s1754" style="position:absolute;left:1162;top:14476;width:458;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RfcAA&#10;AADdAAAADwAAAGRycy9kb3ducmV2LnhtbERPTYvCMBC9L/gfwgh726YuS9FqlCIIXq274HFoxrba&#10;TGqS1frvjSB4m8f7nMVqMJ24kvOtZQWTJAVBXFndcq3gd7/5moLwAVljZ5kU3MnDajn6WGCu7Y13&#10;dC1DLWII+xwVNCH0uZS+asigT2xPHLmjdQZDhK6W2uEthptOfqdpJg22HBsa7GndUHUu/42CojgN&#10;f5dyhhsvp6nL9I+ui4NSn+OhmIMINIS3+OXe6jg/yy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1RfcAAAADdAAAADwAAAAAAAAAAAAAAAACYAgAAZHJzL2Rvd25y&#10;ZXYueG1sUEsFBgAAAAAEAAQA9QAAAIUDAAAAAA==&#10;" filled="f" stroked="f" strokeweight=".25pt">
              <v:textbox inset="1pt,1pt,1pt,1pt">
                <w:txbxContent>
                  <w:p w:rsidR="00045CE2" w:rsidRDefault="00045CE2" w:rsidP="00653D4C">
                    <w:pPr>
                      <w:pStyle w:val="a"/>
                      <w:jc w:val="center"/>
                      <w:rPr>
                        <w:sz w:val="18"/>
                      </w:rPr>
                    </w:pPr>
                    <w:r>
                      <w:rPr>
                        <w:sz w:val="18"/>
                      </w:rPr>
                      <w:t>Изм.</w:t>
                    </w:r>
                  </w:p>
                </w:txbxContent>
              </v:textbox>
            </v:rect>
            <v:rect id="Rectangle 730" o:spid="_x0000_s1755" style="position:absolute;left:1679;top:14476;width:571;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Cr8A&#10;AADdAAAADwAAAGRycy9kb3ducmV2LnhtbERPTYvCMBC9L/gfwgje1lSRotUoZUHwalfB49CMbbWZ&#10;1CSr9d+bBcHbPN7nrDa9acWdnG8sK5iMExDEpdUNVwoOv9vvOQgfkDW2lknBkzxs1oOvFWbaPnhP&#10;9yJUIoawz1BBHUKXSenLmgz6se2II3e2zmCI0FVSO3zEcNPKaZKk0mDDsaHGjn5qKq/Fn1GQ55f+&#10;eCsWuPVynrhUz3SVn5QaDft8CSJQHz7it3un4/w0nc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88KvwAAAN0AAAAPAAAAAAAAAAAAAAAAAJgCAABkcnMvZG93bnJl&#10;di54bWxQSwUGAAAAAAQABAD1AAAAhAMAAAAA&#10;" filled="f" stroked="f" strokeweight=".25pt">
              <v:textbox inset="1pt,1pt,1pt,1pt">
                <w:txbxContent>
                  <w:p w:rsidR="00045CE2" w:rsidRDefault="00045CE2" w:rsidP="00653D4C">
                    <w:pPr>
                      <w:pStyle w:val="a"/>
                      <w:jc w:val="center"/>
                      <w:rPr>
                        <w:sz w:val="18"/>
                      </w:rPr>
                    </w:pPr>
                    <w:r>
                      <w:rPr>
                        <w:sz w:val="18"/>
                      </w:rPr>
                      <w:t>Лист</w:t>
                    </w:r>
                  </w:p>
                </w:txbxContent>
              </v:textbox>
            </v:rect>
            <v:rect id="Rectangle 731" o:spid="_x0000_s1756" style="position:absolute;left:2310;top:14476;width:133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qkcAA&#10;AADdAAAADwAAAGRycy9kb3ducmV2LnhtbERPS4vCMBC+L/gfwgh7W1MfFK1GKYLgdesKHodmbKvN&#10;pCZRu/9+Iwh7m4/vOatNb1rxIOcbywrGowQEcWl1w5WCn8Puaw7CB2SNrWVS8EseNuvBxwozbZ/8&#10;TY8iVCKGsM9QQR1Cl0npy5oM+pHtiCN3ts5giNBVUjt8xnDTykmSpNJgw7Ghxo62NZXX4m4U5Pml&#10;P96KBe68nCcu1TNd5SelPod9vgQRqA//4rd7r+P8NJ3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NqkcAAAADdAAAADwAAAAAAAAAAAAAAAACYAgAAZHJzL2Rvd25y&#10;ZXYueG1sUEsFBgAAAAAEAAQA9QAAAIUDAAAAAA==&#10;" filled="f" stroked="f" strokeweight=".25pt">
              <v:textbox inset="1pt,1pt,1pt,1pt">
                <w:txbxContent>
                  <w:p w:rsidR="00045CE2" w:rsidRDefault="00045CE2" w:rsidP="00653D4C">
                    <w:pPr>
                      <w:pStyle w:val="a"/>
                      <w:jc w:val="center"/>
                      <w:rPr>
                        <w:sz w:val="18"/>
                      </w:rPr>
                    </w:pPr>
                    <w:r>
                      <w:rPr>
                        <w:sz w:val="18"/>
                      </w:rPr>
                      <w:t>№ докум.</w:t>
                    </w:r>
                  </w:p>
                </w:txbxContent>
              </v:textbox>
            </v:rect>
            <v:rect id="Rectangle 732" o:spid="_x0000_s1757" style="position:absolute;left:3719;top:14476;width:796;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y5b8A&#10;AADdAAAADwAAAGRycy9kb3ducmV2LnhtbERPTYvCMBC9C/6HMII3TV2kaNcoZUHwalXwODSzbXeb&#10;SU2i1n9vBMHbPN7nrDa9acWNnG8sK5hNExDEpdUNVwqOh+1kAcIHZI2tZVLwIA+b9XCwwkzbO+/p&#10;VoRKxBD2GSqoQ+gyKX1Zk0E/tR1x5H6tMxgidJXUDu8x3LTyK0lSabDh2FBjRz81lf/F1SjI87/+&#10;dCmWuPVykbhUz3WVn5Uaj/r8G0SgPnzEb/dOx/lpOof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LlvwAAAN0AAAAPAAAAAAAAAAAAAAAAAJgCAABkcnMvZG93bnJl&#10;di54bWxQSwUGAAAAAAQABAD1AAAAhAMAAAAA&#10;" filled="f" stroked="f" strokeweight=".25pt">
              <v:textbox inset="1pt,1pt,1pt,1pt">
                <w:txbxContent>
                  <w:p w:rsidR="00045CE2" w:rsidRDefault="00045CE2" w:rsidP="00653D4C">
                    <w:pPr>
                      <w:pStyle w:val="a"/>
                      <w:jc w:val="center"/>
                      <w:rPr>
                        <w:sz w:val="18"/>
                      </w:rPr>
                    </w:pPr>
                    <w:r>
                      <w:rPr>
                        <w:sz w:val="18"/>
                      </w:rPr>
                      <w:t>Подпись</w:t>
                    </w:r>
                  </w:p>
                </w:txbxContent>
              </v:textbox>
            </v:rect>
            <v:rect id="Rectangle 733" o:spid="_x0000_s1758" style="position:absolute;left:4560;top:14476;width:51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XfsAA&#10;AADdAAAADwAAAGRycy9kb3ducmV2LnhtbERPTYvCMBC9L/gfwgh7W1NFi1ajFEHwunUFj0MzttVm&#10;UpOo3X+/EYS9zeN9zmrTm1Y8yPnGsoLxKAFBXFrdcKXg57D7moPwAVlja5kU/JKHzXrwscJM2yd/&#10;06MIlYgh7DNUUIfQZVL6siaDfmQ74sidrTMYInSV1A6fMdy0cpIkqTTYcGyosaNtTeW1uBsFeX7p&#10;j7digTsv54lL9VRX+Umpz2GfL0EE6sO/+O3e6zg/TWf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ZXfsAAAADdAAAADwAAAAAAAAAAAAAAAACYAgAAZHJzL2Rvd25y&#10;ZXYueG1sUEsFBgAAAAAEAAQA9QAAAIUDAAAAAA==&#10;" filled="f" stroked="f" strokeweight=".25pt">
              <v:textbox inset="1pt,1pt,1pt,1pt">
                <w:txbxContent>
                  <w:p w:rsidR="00045CE2" w:rsidRDefault="00045CE2" w:rsidP="00653D4C">
                    <w:pPr>
                      <w:pStyle w:val="a"/>
                      <w:jc w:val="center"/>
                      <w:rPr>
                        <w:sz w:val="18"/>
                      </w:rPr>
                    </w:pPr>
                    <w:r>
                      <w:rPr>
                        <w:sz w:val="18"/>
                      </w:rPr>
                      <w:t>Дата</w:t>
                    </w:r>
                  </w:p>
                </w:txbxContent>
              </v:textbox>
            </v:rect>
            <v:rect id="Rectangle 734" o:spid="_x0000_s1759" style="position:absolute;left:8535;top:15330;width:50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JCcAA&#10;AADdAAAADwAAAGRycy9kb3ducmV2LnhtbERPTYvCMBC9L/gfwgje1nRFgnaNUgTBq91d8Dg0Y9vd&#10;ZlKTqPXfmwXB2zze56w2g+3ElXxoHWv4mGYgiCtnWq41fH/t3hcgQkQ22DkmDXcKsFmP3laYG3fj&#10;A13LWIsUwiFHDU2MfS5lqBqyGKauJ07cyXmLMUFfS+PxlsJtJ2dZpqTFllNDgz1tG6r+yovVUBS/&#10;w8+5XOIuyEXmlZmbujhqPRkPxSeISEN8iZ/uvUnzlVLw/006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TJCcAAAADdAAAADwAAAAAAAAAAAAAAAACYAgAAZHJzL2Rvd25y&#10;ZXYueG1sUEsFBgAAAAAEAAQA9QAAAIUDAAAAAA==&#10;" filled="f" stroked="f" strokeweight=".25pt">
              <v:textbox inset="1pt,1pt,1pt,1pt">
                <w:txbxContent>
                  <w:p w:rsidR="00045CE2" w:rsidRDefault="00045CE2" w:rsidP="00653D4C">
                    <w:pPr>
                      <w:pStyle w:val="a"/>
                      <w:jc w:val="center"/>
                      <w:rPr>
                        <w:sz w:val="18"/>
                      </w:rPr>
                    </w:pPr>
                    <w:r>
                      <w:rPr>
                        <w:sz w:val="18"/>
                      </w:rPr>
                      <w:t>Лист</w:t>
                    </w:r>
                  </w:p>
                </w:txbxContent>
              </v:textbox>
            </v:rect>
            <v:rect id="Rectangle 735" o:spid="_x0000_s1760" style="position:absolute;left:9023;top:15329;width:592;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sksAA&#10;AADdAAAADwAAAGRycy9kb3ducmV2LnhtbERPTYvCMBC9L/gfwgh7W1NFulqNUgTB69YVPA7N2Fab&#10;SU2idv/9RhC8zeN9znLdm1bcyfnGsoLxKAFBXFrdcKXgd7/9moHwAVlja5kU/JGH9WrwscRM2wf/&#10;0L0IlYgh7DNUUIfQZVL6siaDfmQ74sidrDMYInSV1A4fMdy0cpIkqTTYcGyosaNNTeWluBkFeX7u&#10;D9dijlsvZ4lL9VRX+VGpz2GfL0AE6sNb/HLvdJyfpt/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hsksAAAADdAAAADwAAAAAAAAAAAAAAAACYAgAAZHJzL2Rvd25y&#10;ZXYueG1sUEsFBgAAAAAEAAQA9QAAAIUDAAAAAA==&#10;" filled="f" stroked="f" strokeweight=".25pt">
              <v:textbox inset="1pt,1pt,1pt,1pt">
                <w:txbxContent>
                  <w:p w:rsidR="00045CE2" w:rsidRPr="00F509A6" w:rsidRDefault="00045CE2" w:rsidP="00653D4C">
                    <w:pPr>
                      <w:pStyle w:val="a"/>
                      <w:jc w:val="center"/>
                      <w:rPr>
                        <w:sz w:val="18"/>
                        <w:lang w:val="ru-RU"/>
                      </w:rPr>
                    </w:pPr>
                  </w:p>
                </w:txbxContent>
              </v:textbox>
            </v:rect>
            <v:rect id="Rectangle 736" o:spid="_x0000_s1761" style="position:absolute;left:5146;top:13559;width:6308;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44MMA&#10;AADdAAAADwAAAGRycy9kb3ducmV2LnhtbESPQWvCQBCF7wX/wzJCb3VjkaDRVUJB6NW0BY9Ddkyi&#10;2dm4u9X03zsHobcZ3pv3vtnsRterG4XYeTYwn2WgiGtvO24MfH/t35agYkK22HsmA38UYbedvGyw&#10;sP7OB7pVqVESwrFAA21KQ6F1rFtyGGd+IBbt5IPDJGtotA14l3DX6/csy7XDjqWhxYE+Wqov1a8z&#10;UJbn8edarXAf9TILuV3Ypjwa8zodyzWoRGP6Nz+vP63g57ngyj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f44MMAAADdAAAADwAAAAAAAAAAAAAAAACYAgAAZHJzL2Rv&#10;d25yZXYueG1sUEsFBgAAAAAEAAQA9QAAAIgDAAAAAA==&#10;" filled="f" stroked="f" strokeweight=".25pt">
              <v:textbox inset="1pt,1pt,1pt,1pt">
                <w:txbxContent>
                  <w:p w:rsidR="00045CE2" w:rsidRPr="00F63BDE" w:rsidRDefault="00045CE2" w:rsidP="00653D4C">
                    <w:pPr>
                      <w:pStyle w:val="a"/>
                      <w:rPr>
                        <w:rFonts w:ascii="Journal" w:hAnsi="Journal"/>
                        <w:lang w:val="ru-RU"/>
                      </w:rPr>
                    </w:pPr>
                    <w:r>
                      <w:rPr>
                        <w:rFonts w:ascii="Journal Cyr" w:hAnsi="Journal Cyr"/>
                        <w:lang w:val="ru-RU"/>
                      </w:rPr>
                      <w:t xml:space="preserve">     Д.2513.01.08.50.007.0000 ПЗ</w:t>
                    </w:r>
                  </w:p>
                  <w:p w:rsidR="00045CE2" w:rsidRDefault="00045CE2" w:rsidP="00653D4C">
                    <w:pPr>
                      <w:pStyle w:val="a"/>
                      <w:jc w:val="center"/>
                      <w:rPr>
                        <w:rFonts w:ascii="Journal" w:hAnsi="Journal"/>
                        <w:lang w:val="ru-RU"/>
                      </w:rPr>
                    </w:pPr>
                  </w:p>
                </w:txbxContent>
              </v:textbox>
            </v:rect>
            <v:line id="Line 737" o:spid="_x0000_s1762" style="position:absolute;visibility:visibl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DcIAAADdAAAADwAAAGRycy9kb3ducmV2LnhtbERPTWvCQBC9F/wPywi9NRuFhhpdJQQi&#10;3kqjl9zG7JgEs7Mhu2r8926h0Ns83udsdpPpxZ1G11lWsIhiEMS11R03Ck7H4uMLhPPIGnvLpOBJ&#10;Dnbb2dsGU20f/EP30jcihLBLUUHr/ZBK6eqWDLrIDsSBu9jRoA9wbKQe8RHCTS+XcZxIgx2HhhYH&#10;yluqr+XNKLhWp89i/53rY19m+twUvjpftFLv8ylbg/A0+X/xn/ugw/wkWcH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e+DcIAAADdAAAADwAAAAAAAAAAAAAA&#10;AAChAgAAZHJzL2Rvd25yZXYueG1sUEsFBgAAAAAEAAQA+QAAAJADAAAAAA==&#10;" strokeweight="2pt"/>
            <v:line id="Line 738" o:spid="_x0000_s1763" style="position:absolute;visibility:visibl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BTcMAAADdAAAADwAAAGRycy9kb3ducmV2LnhtbESPQYvCQAyF74L/YYjgTacK6tJ1FBG6&#10;eJOtXrzFTmyLnUzpzGr99+aw4C3hvbz3Zb3tXaMe1IXas4HZNAFFXHhbc2ngfMomX6BCRLbYeCYD&#10;Lwqw3QwHa0ytf/IvPfJYKgnhkKKBKsY21ToUFTkMU98Si3bzncMoa1dq2+FTwl2j50my1A5rloYK&#10;W9pXVNzzP2fgfjkvsp/j3p6afGevZRYv15s1Zjzqd9+gIvXxY/6/PljBX6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gU3DAAAA3QAAAA8AAAAAAAAAAAAA&#10;AAAAoQIAAGRycy9kb3ducmV2LnhtbFBLBQYAAAAABAAEAPkAAACRAwAAAAA=&#10;" strokeweight="2pt"/>
            <v:line id="Line 739" o:spid="_x0000_s1764" style="position:absolute;visibility:visibl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k1r8AAADdAAAADwAAAGRycy9kb3ducmV2LnhtbERPSwrCMBDdC94hjOBOUwU/VKOIUHEn&#10;VjfuxmZsi82kNFHr7Y0guJvH+85y3ZpKPKlxpWUFo2EEgjizuuRcwfmUDOYgnEfWWFkmBW9ysF51&#10;O0uMtX3xkZ6pz0UIYRejgsL7OpbSZQUZdENbEwfuZhuDPsAml7rBVwg3lRxH0VQaLDk0FFjTtqDs&#10;nj6MgvvlPEl2h60+VelGX/PEX643rVS/124WIDy1/i/+ufc6zJ/O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gk1r8AAADdAAAADwAAAAAAAAAAAAAAAACh&#10;AgAAZHJzL2Rvd25yZXYueG1sUEsFBgAAAAAEAAQA+QAAAI0DAAAAAA==&#10;" strokeweight="2pt"/>
            <v:line id="Line 740" o:spid="_x0000_s1765" style="position:absolute;visibility:visibl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S8IAAADdAAAADwAAAGRycy9kb3ducmV2LnhtbERPzWoCMRC+F3yHMII3zerBtqtRRC0o&#10;PRStDzBuxs3qZrIkqW59elMQepuP73em89bW4ko+VI4VDAcZCOLC6YpLBYfvj/4biBCRNdaOScEv&#10;BZjPOi9TzLW78Y6u+1iKFMIhRwUmxiaXMhSGLIaBa4gTd3LeYkzQl1J7vKVwW8tRlo2lxYpTg8GG&#10;loaKy/7HKtj64+dleC+NPPLWr+uv1XuwZ6V63XYxARGpjf/ip3uj0/zx6w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cS8IAAADdAAAADwAAAAAAAAAAAAAA&#10;AAChAgAAZHJzL2Rvd25yZXYueG1sUEsFBgAAAAAEAAQA+QAAAJADAAAAAA==&#10;" strokeweight="1pt"/>
            <v:line id="Line 741" o:spid="_x0000_s1766" style="position:absolute;visibility:visibl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50MMAAADdAAAADwAAAGRycy9kb3ducmV2LnhtbERPzWoCMRC+C32HMAVvmrWCtVujlFZB&#10;6UHc9gHGzXSzdTNZkqirT98UBG/z8f3ObNHZRpzIh9qxgtEwA0FcOl1zpeD7azWYgggRWWPjmBRc&#10;KMBi/tCbYa7dmXd0KmIlUgiHHBWYGNtcylAashiGriVO3I/zFmOCvpLa4zmF20Y+ZdlEWqw5NRhs&#10;6d1QeSiOVsHG7z8Po2tl5J43ftlsP16C/VWq/9i9vYKI1MW7+OZe6zR/8jy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edDDAAAA3QAAAA8AAAAAAAAAAAAA&#10;AAAAoQIAAGRycy9kb3ducmV2LnhtbFBLBQYAAAAABAAEAPkAAACRAwAAAAA=&#10;" strokeweight="1pt"/>
            <v:group id="Group 742" o:spid="_x0000_s1767"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rect id="Rectangle 743" o:spid="_x0000_s176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o8EA&#10;AADdAAAADwAAAGRycy9kb3ducmV2LnhtbERPTWvCQBC9C/6HZQq96aalRhvdhFAQejUq9DhkxyRt&#10;djbubjX9911B8DaP9zmbYjS9uJDznWUFL/MEBHFtdceNgsN+O1uB8AFZY2+ZFPyRhyKfTjaYaXvl&#10;HV2q0IgYwj5DBW0IQyalr1sy6Od2II7cyTqDIULXSO3wGsNNL1+TJJUGO44NLQ700VL9U/0aBWX5&#10;PR7P1TtuvVwlLtVvuim/lHp+Gss1iEBjeIjv7k8d56fLB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waPBAAAA3QAAAA8AAAAAAAAAAAAAAAAAmAIAAGRycy9kb3du&#10;cmV2LnhtbFBLBQYAAAAABAAEAPUAAACGAwAAAAA=&#10;" filled="f" stroked="f" strokeweight=".25pt">
                <v:textbox inset="1pt,1pt,1pt,1pt">
                  <w:txbxContent>
                    <w:p w:rsidR="00045CE2" w:rsidRDefault="00045CE2" w:rsidP="00653D4C">
                      <w:pPr>
                        <w:pStyle w:val="a"/>
                        <w:rPr>
                          <w:sz w:val="18"/>
                        </w:rPr>
                      </w:pPr>
                      <w:r>
                        <w:rPr>
                          <w:sz w:val="18"/>
                        </w:rPr>
                        <w:t xml:space="preserve"> Разраб.</w:t>
                      </w:r>
                    </w:p>
                  </w:txbxContent>
                </v:textbox>
              </v:rect>
              <v:rect id="Rectangle 744" o:spid="_x0000_s176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f1MAA&#10;AADdAAAADwAAAGRycy9kb3ducmV2LnhtbERPTYvCMBC9L/gfwgh7W1NFulqNUgTB69YVPA7N2Fab&#10;SU2idv/9RhC8zeN9znLdm1bcyfnGsoLxKAFBXFrdcKXgd7/9moHwAVlja5kU/JGH9WrwscRM2wf/&#10;0L0IlYgh7DNUUIfQZVL6siaDfmQ74sidrDMYInSV1A4fMdy0cpIkqTTYcGyosaNNTeWluBkFeX7u&#10;D9dijlsvZ4lL9VRX+VGpz2GfL0AE6sNb/HLvdJyffqf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1f1MAAAADdAAAADwAAAAAAAAAAAAAAAACYAgAAZHJzL2Rvd25y&#10;ZXYueG1sUEsFBgAAAAAEAAQA9QAAAIUDAAAAAA==&#10;" filled="f" stroked="f" strokeweight=".25pt">
                <v:textbox inset="1pt,1pt,1pt,1pt">
                  <w:txbxContent>
                    <w:p w:rsidR="00045CE2" w:rsidRPr="00D95832" w:rsidRDefault="00045CE2" w:rsidP="00653D4C">
                      <w:pPr>
                        <w:pStyle w:val="a"/>
                        <w:rPr>
                          <w:sz w:val="18"/>
                          <w:lang w:val="ru-RU"/>
                        </w:rPr>
                      </w:pPr>
                      <w:r>
                        <w:rPr>
                          <w:sz w:val="18"/>
                          <w:lang w:val="ru-RU"/>
                        </w:rPr>
                        <w:t>Саган Л.А.</w:t>
                      </w:r>
                    </w:p>
                  </w:txbxContent>
                </v:textbox>
              </v:rect>
            </v:group>
            <v:group id="Group 745" o:spid="_x0000_s1770"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rect id="Rectangle 746" o:spid="_x0000_s177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uPcQA&#10;AADdAAAADwAAAGRycy9kb3ducmV2LnhtbESPQWvCQBCF7wX/wzKCt7qxSKqpq4SC4NW0gschO03S&#10;Zmfj7qrx33cOhd5meG/e+2azG12vbhRi59nAYp6BIq697bgx8Pmxf16BignZYu+ZDDwowm47edpg&#10;Yf2dj3SrUqMkhGOBBtqUhkLrWLfkMM79QCzalw8Ok6yh0TbgXcJdr1+yLNcOO5aGFgd6b6n+qa7O&#10;QFl+j6dLtcZ91Kss5H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bj3EAAAA3QAAAA8AAAAAAAAAAAAAAAAAmAIAAGRycy9k&#10;b3ducmV2LnhtbFBLBQYAAAAABAAEAPUAAACJAwAAAAA=&#10;" filled="f" stroked="f" strokeweight=".25pt">
                <v:textbox inset="1pt,1pt,1pt,1pt">
                  <w:txbxContent>
                    <w:p w:rsidR="00045CE2" w:rsidRDefault="00045CE2" w:rsidP="00653D4C">
                      <w:pPr>
                        <w:pStyle w:val="a"/>
                        <w:rPr>
                          <w:sz w:val="18"/>
                        </w:rPr>
                      </w:pPr>
                      <w:r>
                        <w:rPr>
                          <w:sz w:val="18"/>
                        </w:rPr>
                        <w:t xml:space="preserve"> Провер.</w:t>
                      </w:r>
                    </w:p>
                  </w:txbxContent>
                </v:textbox>
              </v:rect>
              <v:rect id="Rectangle 747" o:spid="_x0000_s177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LpsIA&#10;AADdAAAADwAAAGRycy9kb3ducmV2LnhtbERPTWvDMAy9F/YfjAa9Nc7KSNO0bgmDwK7LWthRxFqS&#10;LpYz203Tfz8PBrvp8T61P85mEBM531tW8JSkIIgbq3tuFZzeq1UOwgdkjYNlUnAnD8fDw2KPhbY3&#10;fqOpDq2IIewLVNCFMBZS+qYjgz6xI3HkPq0zGCJ0rdQObzHcDHKdppk02HNs6HCkl46ar/pqFJTl&#10;ZT5/11usvMxTl+ln3ZYfSi0f53IHItAc/sV/7lcd52eb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sumwgAAAN0AAAAPAAAAAAAAAAAAAAAAAJgCAABkcnMvZG93&#10;bnJldi54bWxQSwUGAAAAAAQABAD1AAAAhwMAAAAA&#10;" filled="f" stroked="f" strokeweight=".25pt">
                <v:textbox inset="1pt,1pt,1pt,1pt">
                  <w:txbxContent>
                    <w:p w:rsidR="00045CE2" w:rsidRPr="00D95832" w:rsidRDefault="00045CE2" w:rsidP="00653D4C">
                      <w:pPr>
                        <w:pStyle w:val="a"/>
                        <w:rPr>
                          <w:sz w:val="18"/>
                          <w:lang w:val="ru-RU"/>
                        </w:rPr>
                      </w:pPr>
                      <w:r>
                        <w:rPr>
                          <w:sz w:val="18"/>
                          <w:lang w:val="ru-RU"/>
                        </w:rPr>
                        <w:t>Гулгенов С.Ж.</w:t>
                      </w:r>
                    </w:p>
                  </w:txbxContent>
                </v:textbox>
              </v:rect>
            </v:group>
            <v:group id="Group 748" o:spid="_x0000_s1773"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rect id="Rectangle 749" o:spid="_x0000_s177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3h8AA&#10;AADdAAAADwAAAGRycy9kb3ducmV2LnhtbERPTYvCMBC9L/gfwgh7W1OXpdRqlCIIXu0qeByasa02&#10;k5pktf57syB4m8f7nMVqMJ24kfOtZQXTSQKCuLK65VrB/nfzlYHwAVljZ5kUPMjDajn6WGCu7Z13&#10;dCtDLWII+xwVNCH0uZS+asign9ieOHIn6wyGCF0ttcN7DDed/E6SVBpsOTY02NO6oepS/hkFRXEe&#10;Dtdyhhsvs8Sl+kfXxVGpz/FQzEEEGsJb/HJvdZyfZl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G3h8AAAADdAAAADwAAAAAAAAAAAAAAAACYAgAAZHJzL2Rvd25y&#10;ZXYueG1sUEsFBgAAAAAEAAQA9QAAAIUDAAAAAA==&#10;" filled="f" stroked="f" strokeweight=".25pt">
                <v:textbox inset="1pt,1pt,1pt,1pt">
                  <w:txbxContent>
                    <w:p w:rsidR="00045CE2" w:rsidRDefault="00045CE2" w:rsidP="00653D4C">
                      <w:pPr>
                        <w:pStyle w:val="a"/>
                        <w:rPr>
                          <w:sz w:val="18"/>
                        </w:rPr>
                      </w:pPr>
                      <w:r>
                        <w:rPr>
                          <w:sz w:val="18"/>
                        </w:rPr>
                        <w:t xml:space="preserve"> Т. Контр.</w:t>
                      </w:r>
                    </w:p>
                  </w:txbxContent>
                </v:textbox>
              </v:rect>
              <v:rect id="Rectangle 750" o:spid="_x0000_s177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p8MAA&#10;AADdAAAADwAAAGRycy9kb3ducmV2LnhtbERPTYvCMBC9C/sfwix403RFSrdrlCIIXq0Kexya2bba&#10;TLpJ1PrvjSB4m8f7nMVqMJ24kvOtZQVf0wQEcWV1y7WCw34zyUD4gKyxs0wK7uRhtfwYLTDX9sY7&#10;upahFjGEfY4KmhD6XEpfNWTQT21PHLk/6wyGCF0ttcNbDDednCVJKg22HBsa7GndUHUuL0ZBUZyG&#10;43/5jRsvs8Sleq7r4lep8edQ/IAINIS3+OXe6jg/zW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Mp8MAAAADdAAAADwAAAAAAAAAAAAAAAACYAgAAZHJzL2Rvd25y&#10;ZXYueG1sUEsFBgAAAAAEAAQA9QAAAIUDAAAAAA==&#10;" filled="f" stroked="f" strokeweight=".25pt">
                <v:textbox inset="1pt,1pt,1pt,1pt">
                  <w:txbxContent>
                    <w:p w:rsidR="00045CE2" w:rsidRDefault="00045CE2" w:rsidP="00653D4C">
                      <w:pPr>
                        <w:pStyle w:val="a"/>
                        <w:rPr>
                          <w:sz w:val="18"/>
                        </w:rPr>
                      </w:pPr>
                    </w:p>
                  </w:txbxContent>
                </v:textbox>
              </v:rect>
            </v:group>
            <v:group id="Group 751" o:spid="_x0000_s1776"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rect id="Rectangle 752" o:spid="_x0000_s177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UH8AA&#10;AADdAAAADwAAAGRycy9kb3ducmV2LnhtbERPTYvCMBC9L/gfwgje1tRFSrcapSwIXu0q7HFoxrba&#10;TGoStf57syB4m8f7nOV6MJ24kfOtZQWzaQKCuLK65VrB/nfzmYHwAVljZ5kUPMjDejX6WGKu7Z13&#10;dCtDLWII+xwVNCH0uZS+asign9qeOHJH6wyGCF0ttcN7DDed/EqSVBpsOTY02NNPQ9W5vBoFRXEa&#10;DpfyGzdeZolL9VzXxZ9Sk/FQLEAEGsJb/HJvdZyfZn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YUH8AAAADdAAAADwAAAAAAAAAAAAAAAACYAgAAZHJzL2Rvd25y&#10;ZXYueG1sUEsFBgAAAAAEAAQA9QAAAIUDAAAAAA==&#10;" filled="f" stroked="f" strokeweight=".25pt">
                <v:textbox inset="1pt,1pt,1pt,1pt">
                  <w:txbxContent>
                    <w:p w:rsidR="00045CE2" w:rsidRDefault="00045CE2" w:rsidP="00653D4C">
                      <w:pPr>
                        <w:pStyle w:val="a"/>
                        <w:rPr>
                          <w:sz w:val="18"/>
                        </w:rPr>
                      </w:pPr>
                      <w:r>
                        <w:rPr>
                          <w:sz w:val="18"/>
                        </w:rPr>
                        <w:t xml:space="preserve"> Н. Контр.</w:t>
                      </w:r>
                    </w:p>
                  </w:txbxContent>
                </v:textbox>
              </v:rect>
              <v:rect id="Rectangle 753" o:spid="_x0000_s177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xhMIA&#10;AADdAAAADwAAAGRycy9kb3ducmV2LnhtbERPTWvDMAy9D/YfjAa7Lc5GF7I0TgmDQq9NW+hRxFqS&#10;LpYz22uzf18PCr3p8T5VrmYzijM5P1hW8JqkIIhbqwfuFOx365cchA/IGkfLpOCPPKyqx4cSC20v&#10;vKVzEzoRQ9gXqKAPYSqk9G1PBn1iJ+LIfVlnMEToOqkdXmK4GeVbmmbS4MCxoceJPntqv5tfo6Cu&#10;T/Php/nAtZd56jK90F19VOr5aa6XIALN4S6+uTc6zs/yd/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rGEwgAAAN0AAAAPAAAAAAAAAAAAAAAAAJgCAABkcnMvZG93&#10;bnJldi54bWxQSwUGAAAAAAQABAD1AAAAhwMAAAAA&#10;" filled="f" stroked="f" strokeweight=".25pt">
                <v:textbox inset="1pt,1pt,1pt,1pt">
                  <w:txbxContent>
                    <w:p w:rsidR="00045CE2" w:rsidRDefault="00045CE2" w:rsidP="00653D4C">
                      <w:pPr>
                        <w:pStyle w:val="a"/>
                        <w:rPr>
                          <w:sz w:val="18"/>
                        </w:rPr>
                      </w:pPr>
                    </w:p>
                  </w:txbxContent>
                </v:textbox>
              </v:rect>
            </v:group>
            <v:group id="Group 754" o:spid="_x0000_s1779"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rect id="Rectangle 755" o:spid="_x0000_s178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KaMIA&#10;AADdAAAADwAAAGRycy9kb3ducmV2LnhtbERPTWvDMAy9F/YfjAa7Nc5GybI0TgmDQq9NV+hRxFqS&#10;LpYz22uzf18PBr3p8T5VbmYzigs5P1hW8JykIIhbqwfuFHwctsschA/IGkfLpOCXPGyqh0WJhbZX&#10;3tOlCZ2IIewLVNCHMBVS+rYngz6xE3HkPq0zGCJ0ndQOrzHcjPIlTTNpcODY0ONE7z21X82PUVDX&#10;5/n43bzh1ss8dZle6a4+KfX0ONdrEIHmcBf/u3c6zs/yV/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IpowgAAAN0AAAAPAAAAAAAAAAAAAAAAAJgCAABkcnMvZG93&#10;bnJldi54bWxQSwUGAAAAAAQABAD1AAAAhwMAAAAA&#10;" filled="f" stroked="f" strokeweight=".25pt">
                <v:textbox inset="1pt,1pt,1pt,1pt">
                  <w:txbxContent>
                    <w:p w:rsidR="00045CE2" w:rsidRDefault="00045CE2" w:rsidP="00653D4C">
                      <w:pPr>
                        <w:pStyle w:val="a"/>
                        <w:rPr>
                          <w:sz w:val="18"/>
                        </w:rPr>
                      </w:pPr>
                      <w:r>
                        <w:rPr>
                          <w:sz w:val="18"/>
                        </w:rPr>
                        <w:t xml:space="preserve"> Утверд.</w:t>
                      </w:r>
                    </w:p>
                  </w:txbxContent>
                </v:textbox>
              </v:rect>
              <v:rect id="Rectangle 756" o:spid="_x0000_s178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eGsMA&#10;AADdAAAADwAAAGRycy9kb3ducmV2LnhtbESPQWvCQBCF7wX/wzJCb3WjSEhTVwmC4NW0hR6H7DRJ&#10;m52Nu6um/945CL3N8N68981mN7lBXSnE3rOB5SIDRdx423Nr4OP98FKAignZ4uCZDPxRhN129rTB&#10;0vobn+hap1ZJCMcSDXQpjaXWsenIYVz4kVi0bx8cJllDq23Am4S7Qa+yLNcOe5aGDkfad9T81hdn&#10;oKp+ps9z/YqHqIss5HZt2+rLmOf5VL2BSjSlf/Pj+mgFPy8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seGsMAAADdAAAADwAAAAAAAAAAAAAAAACYAgAAZHJzL2Rv&#10;d25yZXYueG1sUEsFBgAAAAAEAAQA9QAAAIgDAAAAAA==&#10;" filled="f" stroked="f" strokeweight=".25pt">
                <v:textbox inset="1pt,1pt,1pt,1pt">
                  <w:txbxContent>
                    <w:p w:rsidR="00045CE2" w:rsidRDefault="00045CE2" w:rsidP="00653D4C">
                      <w:pPr>
                        <w:pStyle w:val="a"/>
                        <w:rPr>
                          <w:sz w:val="18"/>
                        </w:rPr>
                      </w:pPr>
                    </w:p>
                  </w:txbxContent>
                </v:textbox>
              </v:rect>
            </v:group>
            <v:line id="Line 757" o:spid="_x0000_s1782" style="position:absolute;visibility:visibl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Y974AAADdAAAADwAAAGRycy9kb3ducmV2LnhtbERPvQrCMBDeBd8hnOCmqYKi1SgiVNzE&#10;6uJ2NmdbbC6liVrf3giC2318v7dct6YST2pcaVnBaBiBIM6sLjlXcD4lgxkI55E1VpZJwZscrFfd&#10;zhJjbV98pGfqcxFC2MWooPC+jqV0WUEG3dDWxIG72cagD7DJpW7wFcJNJcdRNJUGSw4NBda0LSi7&#10;pw+j4H45T5LdYatPVbrR1zzxl+tNK9XvtZsFCE+t/4t/7r0O86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u1j3vgAAAN0AAAAPAAAAAAAAAAAAAAAAAKEC&#10;AABkcnMvZG93bnJldi54bWxQSwUGAAAAAAQABAD5AAAAjAMAAAAA&#10;" strokeweight="2pt"/>
            <v:rect id="Rectangle 758" o:spid="_x0000_s1783" style="position:absolute;left:5166;top:14234;width:3264;height:1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EwcQA&#10;AADdAAAADwAAAGRycy9kb3ducmV2LnhtbESPQWvDMAyF74X9B6PCbq3TMkKb1g2hENh12QY9ilhN&#10;ssVyZntt9u+nw2A3iff03qdjObtR3SjEwbOBzToDRdx6O3Bn4O21Xu1AxYRscfRMBn4oQnl6WByx&#10;sP7OL3RrUqckhGOBBvqUpkLr2PbkMK79RCza1QeHSdbQaRvwLuFu1Nssy7XDgaWhx4nOPbWfzbcz&#10;UFUf8/tXs8c66l0Wcvtku+pizONyrg6gEs3p3/x3/WwFP9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hMHEAAAA3QAAAA8AAAAAAAAAAAAAAAAAmAIAAGRycy9k&#10;b3ducmV2LnhtbFBLBQYAAAAABAAEAPUAAACJAwAAAAA=&#10;" filled="f" stroked="f" strokeweight=".25pt">
              <v:textbox inset="1pt,1pt,1pt,1pt">
                <w:txbxContent>
                  <w:p w:rsidR="00045CE2" w:rsidRPr="00F63BDE" w:rsidRDefault="00045CE2" w:rsidP="00653D4C">
                    <w:pPr>
                      <w:pStyle w:val="a"/>
                      <w:jc w:val="center"/>
                      <w:rPr>
                        <w:sz w:val="18"/>
                        <w:lang w:val="ru-RU"/>
                      </w:rPr>
                    </w:pPr>
                  </w:p>
                  <w:p w:rsidR="00045CE2" w:rsidRDefault="00045CE2" w:rsidP="00A10430">
                    <w:pPr>
                      <w:pStyle w:val="a"/>
                      <w:rPr>
                        <w:sz w:val="18"/>
                      </w:rPr>
                    </w:pPr>
                    <w:r w:rsidRPr="00A10430">
                      <w:rPr>
                        <w:szCs w:val="28"/>
                        <w:lang w:val="ru-RU"/>
                      </w:rPr>
                      <w:t>Нормирование загрязняющих веществ</w:t>
                    </w:r>
                  </w:p>
                </w:txbxContent>
              </v:textbox>
            </v:rect>
            <v:line id="Line 759" o:spid="_x0000_s1784" style="position:absolute;visibility:visibl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CLL4AAADdAAAADwAAAGRycy9kb3ducmV2LnhtbERPvQrCMBDeBd8hnOCmqYKi1SgiVNzE&#10;6uJ2NmdbbC6liVrf3giC2318v7dct6YST2pcaVnBaBiBIM6sLjlXcD4lgxkI55E1VpZJwZscrFfd&#10;zhJjbV98pGfqcxFC2MWooPC+jqV0WUEG3dDWxIG72cagD7DJpW7wFcJNJcdRNJUGSw4NBda0LSi7&#10;pw+j4H45T5LdYatPVbrR1zzxl+tNK9XvtZsFCE+t/4t/7r0O86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FMIsvgAAAN0AAAAPAAAAAAAAAAAAAAAAAKEC&#10;AABkcnMvZG93bnJldi54bWxQSwUGAAAAAAQABAD5AAAAjAMAAAAA&#10;" strokeweight="2pt"/>
            <v:line id="Line 760" o:spid="_x0000_s1785" style="position:absolute;visibility:visibl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cW74AAADdAAAADwAAAGRycy9kb3ducmV2LnhtbERPvQrCMBDeBd8hnOCmqYKi1SgiVNzE&#10;6uJ2NmdbbC6liVrf3giC2318v7dct6YST2pcaVnBaBiBIM6sLjlXcD4lgxkI55E1VpZJwZscrFfd&#10;zhJjbV98pGfqcxFC2MWooPC+jqV0WUEG3dDWxIG72cagD7DJpW7wFcJNJcdRNJUGSw4NBda0LSi7&#10;pw+j4H45T5LdYatPVbrR1zzxl+tNK9XvtZsFCE+t/4t/7r0O86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xlxbvgAAAN0AAAAPAAAAAAAAAAAAAAAAAKEC&#10;AABkcnMvZG93bnJldi54bWxQSwUGAAAAAAQABAD5AAAAjAMAAAAA&#10;" strokeweight="2pt"/>
            <v:line id="Line 761" o:spid="_x0000_s1786" style="position:absolute;visibility:visibl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5wMEAAADdAAAADwAAAGRycy9kb3ducmV2LnhtbERPTYvCMBC9C/6HMII3TXVR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vnAwQAAAN0AAAAPAAAAAAAAAAAAAAAA&#10;AKECAABkcnMvZG93bnJldi54bWxQSwUGAAAAAAQABAD5AAAAjwMAAAAA&#10;" strokeweight="2pt"/>
            <v:rect id="Rectangle 762" o:spid="_x0000_s1787" style="position:absolute;left:8550;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wsAA&#10;AADdAAAADwAAAGRycy9kb3ducmV2LnhtbERPTYvCMBC9C/6HMAveNF2RYqtRiiB4te6Cx6EZ22oz&#10;qUnU7r/fCAt7m8f7nPV2MJ14kvOtZQWfswQEcWV1y7WCr9N+ugThA7LGzjIp+CEP2814tMZc2xcf&#10;6VmGWsQQ9jkqaELocyl91ZBBP7M9ceQu1hkMEbpaaoevGG46OU+SVBpsOTY02NOuoepWPoyCorgO&#10;3/cyw72Xy8SleqHr4qzU5GMoViACDeFf/Oc+6Dg/zRb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CwsAAAADdAAAADwAAAAAAAAAAAAAAAACYAgAAZHJzL2Rvd25y&#10;ZXYueG1sUEsFBgAAAAAEAAQA9QAAAIUDAAAAAA==&#10;" filled="f" stroked="f" strokeweight=".25pt">
              <v:textbox inset="1pt,1pt,1pt,1pt">
                <w:txbxContent>
                  <w:p w:rsidR="00045CE2" w:rsidRDefault="00045CE2" w:rsidP="00653D4C">
                    <w:pPr>
                      <w:pStyle w:val="a"/>
                      <w:jc w:val="center"/>
                      <w:rPr>
                        <w:sz w:val="18"/>
                      </w:rPr>
                    </w:pPr>
                    <w:r>
                      <w:rPr>
                        <w:sz w:val="18"/>
                      </w:rPr>
                      <w:t>Лит.</w:t>
                    </w:r>
                  </w:p>
                </w:txbxContent>
              </v:textbox>
            </v:rect>
            <v:rect id="Rectangle 763" o:spid="_x0000_s1788" style="position:absolute;left:9668;top:15330;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nWcIA&#10;AADdAAAADwAAAGRycy9kb3ducmV2LnhtbERPTWvDMAy9F/YfjAa9Nc7KFtK0bgmDwK7LWthRxFqS&#10;LpYz203Tfz8PBr3p8T61O8xmEBM531tW8JSkIIgbq3tuFRw/qlUOwgdkjYNlUnAjD4f9w2KHhbZX&#10;fqepDq2IIewLVNCFMBZS+qYjgz6xI3HkvqwzGCJ0rdQOrzHcDHKdppk02HNs6HCk146a7/piFJTl&#10;eT791BusvMxTl+ln3ZafSi0f53ILItAc7uJ/95uO87PNC/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ydZwgAAAN0AAAAPAAAAAAAAAAAAAAAAAJgCAABkcnMvZG93&#10;bnJldi54bWxQSwUGAAAAAAQABAD1AAAAhwMAAAAA&#10;" filled="f" stroked="f" strokeweight=".25pt">
              <v:textbox inset="1pt,1pt,1pt,1pt">
                <w:txbxContent>
                  <w:p w:rsidR="00045CE2" w:rsidRDefault="00045CE2" w:rsidP="00653D4C">
                    <w:pPr>
                      <w:pStyle w:val="a"/>
                      <w:jc w:val="center"/>
                      <w:rPr>
                        <w:sz w:val="18"/>
                      </w:rPr>
                    </w:pPr>
                    <w:r>
                      <w:rPr>
                        <w:sz w:val="18"/>
                      </w:rPr>
                      <w:t>Листов</w:t>
                    </w:r>
                  </w:p>
                </w:txbxContent>
              </v:textbox>
            </v:rect>
            <v:rect id="Rectangle 764" o:spid="_x0000_s1789" style="position:absolute;left:10424;top:15330;width:80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5LsEA&#10;AADdAAAADwAAAGRycy9kb3ducmV2LnhtbERPTWvCQBC9C/6HZQRvuqlIiKmrhEKg16YKPQ7ZaZI2&#10;O5vurkn8926h0Ns83uccz7PpxUjOd5YVPG0TEMS11R03Ci7v5SYD4QOyxt4yKbiTh/NpuThiru3E&#10;bzRWoRExhH2OCtoQhlxKX7dk0G/tQBy5T+sMhghdI7XDKYabXu6SJJUGO44NLQ700lL9Xd2MgqL4&#10;mq8/1QFLL7PEpXqvm+JDqfVqLp5BBJrDv/jP/arj/PSQwu838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xuS7BAAAA3QAAAA8AAAAAAAAAAAAAAAAAmAIAAGRycy9kb3du&#10;cmV2LnhtbFBLBQYAAAAABAAEAPUAAACGAwAAAAA=&#10;" filled="f" stroked="f" strokeweight=".25pt">
              <v:textbox inset="1pt,1pt,1pt,1pt">
                <w:txbxContent>
                  <w:p w:rsidR="00045CE2" w:rsidRPr="00F509A6" w:rsidRDefault="00045CE2" w:rsidP="00653D4C">
                    <w:pPr>
                      <w:pStyle w:val="a"/>
                      <w:jc w:val="center"/>
                      <w:rPr>
                        <w:sz w:val="18"/>
                        <w:lang w:val="ru-RU"/>
                      </w:rPr>
                    </w:pPr>
                  </w:p>
                </w:txbxContent>
              </v:textbox>
            </v:rect>
            <v:line id="Line 765" o:spid="_x0000_s1790" style="position:absolute;visibility:visibl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SZKcQAAADdAAAADwAAAGRycy9kb3ducmV2LnhtbERPS27CMBDdV+IO1iB1VxxY0BJwIgSt&#10;VNRFxecAQzzEgXgc2S6kPX1dqRK7eXrfWZS9bcWVfGgcKxiPMhDEldMN1woO+7enFxAhImtsHZOC&#10;bwpQFoOHBeba3XhL112sRQrhkKMCE2OXSxkqQxbDyHXEiTs5bzEm6GupPd5SuG3lJMum0mLDqcFg&#10;RytD1WX3ZRVs/PHjMv6pjTzyxr+2n+tZsGelHof9cg4iUh/v4n/3u07zp7Nn+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JkpxAAAAN0AAAAPAAAAAAAAAAAA&#10;AAAAAKECAABkcnMvZG93bnJldi54bWxQSwUGAAAAAAQABAD5AAAAkgMAAAAA&#10;" strokeweight="1pt"/>
            <v:line id="Line 766" o:spid="_x0000_s1791" style="position:absolute;visibility:visibl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W8UAAADdAAAADwAAAGRycy9kb3ducmV2LnhtbESPzW4CMQyE75V4h8hIvZUsPaCyEFDV&#10;H6mIAyrwAGZjNgsbZ5WksOXp6wNSb7ZmPPN5vux9qy4UUxPYwHhUgCKugm24NrDffT69gEoZ2WIb&#10;mAz8UoLlYvAwx9KGK3/TZZtrJSGcSjTgcu5KrVPlyGMahY5YtGOIHrOssdY24lXCfaufi2KiPTYs&#10;DQ47enNUnbc/3sAqHtbn8a12+sCr+NFu3qfJn4x5HPavM1CZ+vxvvl9/WcGfTAV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NW8UAAADdAAAADwAAAAAAAAAA&#10;AAAAAAChAgAAZHJzL2Rvd25yZXYueG1sUEsFBgAAAAAEAAQA+QAAAJMDAAAAAA==&#10;" strokeweight="1pt"/>
            <v:rect id="Rectangle 767" o:spid="_x0000_s1792" style="position:absolute;left:8550;top:15818;width:291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4tXMAA&#10;AADdAAAADwAAAGRycy9kb3ducmV2LnhtbERPTYvCMBC9L/gfwgje1lSRYqtRiiB4tbsLHodmbKvN&#10;pCZR6783Cwt7m8f7nPV2MJ14kPOtZQWzaQKCuLK65VrB99f+cwnCB2SNnWVS8CIP283oY425tk8+&#10;0qMMtYgh7HNU0ITQ51L6qiGDfmp74sidrTMYInS11A6fMdx0cp4kqTTYcmxosKddQ9W1vBsFRXEZ&#10;fm5lhnsvl4lL9ULXxUmpyXgoViACDeFf/Oc+6Dg/zT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4tXMAAAADdAAAADwAAAAAAAAAAAAAAAACYAgAAZHJzL2Rvd25y&#10;ZXYueG1sUEsFBgAAAAAEAAQA9QAAAIUDAAAAAA==&#10;" filled="f" stroked="f" strokeweight=".25pt">
              <v:textbox inset="1pt,1pt,1pt,1pt">
                <w:txbxContent>
                  <w:p w:rsidR="00045CE2" w:rsidRPr="00F63BDE" w:rsidRDefault="00045CE2" w:rsidP="00653D4C">
                    <w:pPr>
                      <w:pStyle w:val="a"/>
                      <w:jc w:val="center"/>
                      <w:rPr>
                        <w:rFonts w:ascii="Journal" w:hAnsi="Journal"/>
                        <w:sz w:val="24"/>
                        <w:lang w:val="ru-RU"/>
                      </w:rPr>
                    </w:pPr>
                    <w:r>
                      <w:rPr>
                        <w:sz w:val="24"/>
                        <w:lang w:val="ru-RU"/>
                      </w:rPr>
                      <w:t>ВСГУТУ гр200</w:t>
                    </w:r>
                  </w:p>
                </w:txbxContent>
              </v:textbox>
            </v:rect>
            <v:line id="Line 768" o:spid="_x0000_s1793" style="position:absolute;visibility:visibl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9rcMAAADdAAAADwAAAGRycy9kb3ducmV2LnhtbESPQYvCQAyF74L/YYiwN50q7CrVUUSo&#10;eFu2evEWO7EtdjKlM2r99+aw4C3hvbz3ZbXpXaMe1IXas4HpJAFFXHhbc2ngdMzGC1AhIltsPJOB&#10;FwXYrIeDFabWP/mPHnkslYRwSNFAFWObah2KihyGiW+JRbv6zmGUtSu17fAp4a7RsyT50Q5rloYK&#10;W9pVVNzyuzNwO5++s/3vzh6bfGsvZRbPl6s15mvUb5egIvXxY/6/PljBnyf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z/a3DAAAA3QAAAA8AAAAAAAAAAAAA&#10;AAAAoQIAAGRycy9kb3ducmV2LnhtbFBLBQYAAAAABAAEAPkAAACRAwAAAAA=&#10;" strokeweight="2pt"/>
            <v:line id="Line 769" o:spid="_x0000_s1794" style="position:absolute;visibility:visibl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3MMAAADdAAAADwAAAGRycy9kb3ducmV2LnhtbERPzWoCMRC+F3yHMII3za6HWrdGEW1B&#10;8VDUPsC4mW62biZLkurap28Eobf5+H5ntuhsIy7kQ+1YQT7KQBCXTtdcKfg8vg9fQISIrLFxTApu&#10;FGAx7z3NsNDuynu6HGIlUgiHAhWYGNtCylAashhGriVO3JfzFmOCvpLa4zWF20aOs+xZWqw5NRhs&#10;aWWoPB9+rIKtP+3O+W9l5Im3/q35WE+D/VZq0O+WryAidfFf/HBvdJo/yXK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PtzDAAAA3QAAAA8AAAAAAAAAAAAA&#10;AAAAoQIAAGRycy9kb3ducmV2LnhtbFBLBQYAAAAABAAEAPkAAACRAwAAAAA=&#10;" strokeweight="1pt"/>
            <v:line id="Line 770" o:spid="_x0000_s1795" style="position:absolute;visibility:visibl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gq8MAAADdAAAADwAAAGRycy9kb3ducmV2LnhtbERPzWoCMRC+C32HMAVvNauHVlezS2kt&#10;KD2Itg8wbsbN1s1kSaJufXpTKHibj+93FmVvW3EmHxrHCsajDARx5XTDtYLvr4+nKYgQkTW2jknB&#10;LwUoi4fBAnPtLryl8y7WIoVwyFGBibHLpQyVIYth5DrixB2ctxgT9LXUHi8p3LZykmXP0mLDqcFg&#10;R2+GquPuZBWs/f7zOL7WRu557Zft5n0W7I9Sw8f+dQ4iUh/v4n/3Sqf5L9kE/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ooKvDAAAA3QAAAA8AAAAAAAAAAAAA&#10;AAAAoQIAAGRycy9kb3ducmV2LnhtbFBLBQYAAAAABAAEAPkAAACRAwAAAAA=&#10;" strokeweight="1pt"/>
            <v:line id="Line 771" o:spid="_x0000_s1796" style="position:absolute;visibility:visibl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QFMMMAAADdAAAADwAAAGRycy9kb3ducmV2LnhtbERPzWoCMRC+C32HMEJvNasFratRim1B&#10;6aF06wOMm3GzupksSaqrT98IBW/z8f3OfNnZRpzIh9qxguEgA0FcOl1zpWD78/H0AiJEZI2NY1Jw&#10;oQDLxUNvjrl2Z/6mUxErkUI45KjAxNjmUobSkMUwcC1x4vbOW4wJ+kpqj+cUbhs5yrKxtFhzajDY&#10;0spQeSx+rYKN330eh9fKyB1v/Hvz9TYN9qDUY797nYGI1MW7+N+91mn+J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kBTDDAAAA3QAAAA8AAAAAAAAAAAAA&#10;AAAAoQIAAGRycy9kb3ducmV2LnhtbFBLBQYAAAAABAAEAPkAAACRAwAAAAA=&#10;" strokeweight="1pt"/>
            <v:group id="Group 772" o:spid="_x0000_s1797"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rect id="Rectangle 773" o:spid="_x0000_s179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9Q8IA&#10;AADdAAAADwAAAGRycy9kb3ducmV2LnhtbERPyWrDMBC9F/oPYgK5NVJKs9S1HEwhkGvcBHocrKnt&#10;xBq5kpo4fx8VCr3N462Tb0bbiwv50DnWMJ8pEMS1Mx03Gg4f26c1iBCRDfaOScONAmyKx4ccM+Ou&#10;vKdLFRuRQjhkqKGNccikDHVLFsPMDcSJ+3LeYkzQN9J4vKZw28tnpZbSYsepocWB3luqz9WP1VCW&#10;p/H4Xb3iNsi18kvzYpryU+vpZCzfQEQa47/4z70zaf5KL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L1DwgAAAN0AAAAPAAAAAAAAAAAAAAAAAJgCAABkcnMvZG93&#10;bnJldi54bWxQSwUGAAAAAAQABAD1AAAAhwMAAAAA&#10;" filled="f" stroked="f" strokeweight=".25pt">
                <v:textbox inset="1pt,1pt,1pt,1pt">
                  <w:txbxContent>
                    <w:p w:rsidR="00045CE2" w:rsidRDefault="00045CE2" w:rsidP="00653D4C">
                      <w:pPr>
                        <w:pStyle w:val="a"/>
                        <w:rPr>
                          <w:sz w:val="18"/>
                        </w:rPr>
                      </w:pPr>
                      <w:r>
                        <w:rPr>
                          <w:sz w:val="18"/>
                        </w:rPr>
                        <w:t xml:space="preserve"> Реценз.</w:t>
                      </w:r>
                    </w:p>
                  </w:txbxContent>
                </v:textbox>
              </v:rect>
              <v:rect id="Rectangle 774" o:spid="_x0000_s179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jNMEA&#10;AADdAAAADwAAAGRycy9kb3ducmV2LnhtbERP32vCMBB+F/Y/hBv4psnGqFqbShkIe7VzsMejOdu6&#10;5tIlmdb/3gwGe7uP7+cVu8kO4kI+9I41PC0VCOLGmZ5bDcf3/WINIkRkg4Nj0nCjALvyYVZgbtyV&#10;D3SpYytSCIccNXQxjrmUoenIYli6kThxJ+ctxgR9K43Hawq3g3xWKpMWe04NHY702lHzVf9YDVV1&#10;nj6+6w3ug1wrn5kX01afWs8fp2oLItIU/8V/7jeT5q9UB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IzTBAAAA3QAAAA8AAAAAAAAAAAAAAAAAmAIAAGRycy9kb3du&#10;cmV2LnhtbFBLBQYAAAAABAAEAPUAAACGAwAAAAA=&#10;" filled="f" stroked="f" strokeweight=".25pt">
                <v:textbox inset="1pt,1pt,1pt,1pt">
                  <w:txbxContent>
                    <w:p w:rsidR="00045CE2" w:rsidRDefault="00045CE2" w:rsidP="00653D4C">
                      <w:pPr>
                        <w:pStyle w:val="a"/>
                        <w:rPr>
                          <w:sz w:val="18"/>
                        </w:rPr>
                      </w:pPr>
                    </w:p>
                  </w:txbxContent>
                </v:textbox>
              </v:rect>
            </v:group>
            <v:line id="Line 775" o:spid="_x0000_s1800" style="position:absolute;visibility:visibl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l2b8AAADdAAAADwAAAGRycy9kb3ducmV2LnhtbERPSwrCMBDdC94hjOBOUwU/VKOIUHEn&#10;VjfuxmZsi82kNFHr7Y0guJvH+85y3ZpKPKlxpWUFo2EEgjizuuRcwfmUDOYgnEfWWFkmBW9ysF51&#10;O0uMtX3xkZ6pz0UIYRejgsL7OpbSZQUZdENbEwfuZhuDPsAml7rBVwg3lRxH0VQaLDk0FFjTtqDs&#10;nj6MgvvlPEl2h60+VelGX/PEX643rVS/124WIDy1/i/+ufc6zJ9F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lpl2b8AAADdAAAADwAAAAAAAAAAAAAAAACh&#10;AgAAZHJzL2Rvd25yZXYueG1sUEsFBgAAAAAEAAQA+QAAAI0DAAAAAA==&#10;" strokeweight="2pt"/>
            <v:rect id="Rectangle 776" o:spid="_x0000_s1801" style="position:absolute;left:9406;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S3cQA&#10;AADdAAAADwAAAGRycy9kb3ducmV2LnhtbESPQW/CMAyF70j8h8iTdhvJpomxQkDVJKRd1w1pR6sx&#10;baFxSpJB9+/xAYmbrff83ufVZvS9OlNMXWALzzMDirgOruPGws/39mkBKmVkh31gsvBPCTbr6WSF&#10;hQsX/qJzlRslIZwKtNDmPBRap7olj2kWBmLR9iF6zLLGRruIFwn3vX4xZq49diwNLQ700VJ9rP68&#10;hbI8jLtT9Y7bpBcmzt2ra8pfax8fxnIJKtOY7+bb9acT/Dcj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t3EAAAA3QAAAA8AAAAAAAAAAAAAAAAAmAIAAGRycy9k&#10;b3ducmV2LnhtbFBLBQYAAAAABAAEAPUAAACJAwAAAAA=&#10;" filled="f" stroked="f" strokeweight=".25pt">
              <v:textbox inset="1pt,1pt,1pt,1pt">
                <w:txbxContent>
                  <w:p w:rsidR="00045CE2" w:rsidRDefault="00045CE2" w:rsidP="00653D4C">
                    <w:pPr>
                      <w:pStyle w:val="a"/>
                      <w:jc w:val="center"/>
                      <w:rPr>
                        <w:sz w:val="18"/>
                      </w:rPr>
                    </w:pPr>
                    <w:r>
                      <w:rPr>
                        <w:sz w:val="18"/>
                      </w:rPr>
                      <w:t>Масса</w:t>
                    </w:r>
                  </w:p>
                </w:txbxContent>
              </v:textbox>
            </v:rect>
            <v:rect id="Rectangle 777" o:spid="_x0000_s1802" style="position:absolute;left:10261;top:1419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3RsEA&#10;AADdAAAADwAAAGRycy9kb3ducmV2LnhtbERP32vCMBB+H/g/hBP2NpOJOO2aShEEX+0m+Hg0Z9ut&#10;udQkavffm8Fgb/fx/bx8M9pe3MiHzrGG15kCQVw703Gj4fNj97ICESKywd4xafihAJti8pRjZtyd&#10;D3SrYiNSCIcMNbQxDpmUoW7JYpi5gThxZ+ctxgR9I43Hewq3vZwrtZQWO04NLQ60ban+rq5WQ1l+&#10;jcdLtcZdkCvll2ZhmvKk9fN0LN9BRBrjv/jPvTdp/pt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t0bBAAAA3QAAAA8AAAAAAAAAAAAAAAAAmAIAAGRycy9kb3du&#10;cmV2LnhtbFBLBQYAAAAABAAEAPUAAACGAwAAAAA=&#10;" filled="f" stroked="f" strokeweight=".25pt">
              <v:textbox inset="1pt,1pt,1pt,1pt">
                <w:txbxContent>
                  <w:p w:rsidR="00045CE2" w:rsidRDefault="00045CE2" w:rsidP="00653D4C">
                    <w:pPr>
                      <w:pStyle w:val="a"/>
                      <w:jc w:val="center"/>
                      <w:rPr>
                        <w:sz w:val="18"/>
                      </w:rPr>
                    </w:pPr>
                    <w:r>
                      <w:rPr>
                        <w:sz w:val="18"/>
                      </w:rPr>
                      <w:t>Масштаб</w:t>
                    </w:r>
                  </w:p>
                </w:txbxContent>
              </v:textbox>
            </v:rect>
            <v:line id="Line 778" o:spid="_x0000_s1803" style="position:absolute;visibility:visibl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rcMMAAADdAAAADwAAAGRycy9kb3ducmV2LnhtbESPQYvCQAyF7wv+hyGCt3WqoCvVUUSo&#10;eFusXrzFTmyLnUzpjFr/vTks7C3hvbz3ZbXpXaOe1IXas4HJOAFFXHhbc2ngfMq+F6BCRLbYeCYD&#10;bwqwWQ++Vpha/+IjPfNYKgnhkKKBKsY21ToUFTkMY98Si3bzncMoa1dq2+FLwl2jp0ky1w5rloYK&#10;W9pVVNzzhzNwv5xn2f53Z09NvrXXMouX680aMxr22yWoSH38N/9dH6zg/0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qa3DDAAAA3QAAAA8AAAAAAAAAAAAA&#10;AAAAoQIAAGRycy9kb3ducmV2LnhtbFBLBQYAAAAABAAEAPkAAACRAwAAAAA=&#10;" strokeweight="2pt"/>
            <v:rect id="Rectangle 779" o:spid="_x0000_s1804" style="position:absolute;left:5166;top:15653;width:3264;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tncAA&#10;AADdAAAADwAAAGRycy9kb3ducmV2LnhtbERPS4vCMBC+L/gfwgh7W9Mu4qMapQiCV7sKHodmbKvN&#10;pCZZ7f57Iwh7m4/vOct1b1pxJ+cbywrSUQKCuLS64UrB4Wf7NQPhA7LG1jIp+CMP69XgY4mZtg/e&#10;070IlYgh7DNUUIfQZVL6siaDfmQ74sidrTMYInSV1A4fMdy08jtJJtJgw7Ghxo42NZXX4tcoyPNL&#10;f7wVc9x6OUvcRI91lZ+U+hz2+QJEoD78i9/unY7zp2k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otncAAAADdAAAADwAAAAAAAAAAAAAAAACYAgAAZHJzL2Rvd25y&#10;ZXYueG1sUEsFBgAAAAAEAAQA9QAAAIUDAAAAAA==&#10;" filled="f" stroked="f" strokeweight=".25pt">
              <v:textbox inset="1pt,1pt,1pt,1pt">
                <w:txbxContent>
                  <w:p w:rsidR="00045CE2" w:rsidRPr="00741944" w:rsidRDefault="00045CE2" w:rsidP="00653D4C">
                    <w:pPr>
                      <w:pStyle w:val="a"/>
                      <w:rPr>
                        <w:sz w:val="18"/>
                        <w:lang w:val="ru-RU"/>
                      </w:rPr>
                    </w:pPr>
                  </w:p>
                </w:txbxContent>
              </v:textbox>
            </v:rect>
            <v:rect id="Rectangle 780" o:spid="_x0000_s1805" style="position:absolute;left:9406;top:1475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6sAA&#10;AADdAAAADwAAAGRycy9kb3ducmV2LnhtbERPTYvCMBC9C/sfwix401QRrdUoRRC82lXwODRjW7eZ&#10;dJOo9d+bhYW9zeN9znrbm1Y8yPnGsoLJOAFBXFrdcKXg9LUfpSB8QNbYWiYFL/Kw3XwM1php++Qj&#10;PYpQiRjCPkMFdQhdJqUvazLox7YjjtzVOoMhQldJ7fAZw00rp0kylwYbjg01drSrqfwu7kZBnt/6&#10;80+xxL2XaeLmeqar/KLU8LPPVyAC9eFf/Oc+6Dh/MZnC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6sAAAADdAAAADwAAAAAAAAAAAAAAAACYAgAAZHJzL2Rvd25y&#10;ZXYueG1sUEsFBgAAAAAEAAQA9QAAAIUDAAAAAA==&#10;" filled="f" stroked="f" strokeweight=".25pt">
              <v:textbox inset="1pt,1pt,1pt,1pt">
                <w:txbxContent>
                  <w:p w:rsidR="00045CE2" w:rsidRPr="00741944" w:rsidRDefault="00045CE2" w:rsidP="00653D4C">
                    <w:pPr>
                      <w:pStyle w:val="a"/>
                      <w:jc w:val="center"/>
                      <w:rPr>
                        <w:sz w:val="18"/>
                        <w:lang w:val="ru-RU"/>
                      </w:rPr>
                    </w:pPr>
                  </w:p>
                </w:txbxContent>
              </v:textbox>
            </v:rect>
            <v:rect id="Rectangle 781" o:spid="_x0000_s1806" style="position:absolute;left:10261;top:14753;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ccIA&#10;AADdAAAADwAAAGRycy9kb3ducmV2LnhtbERP32vCMBB+F/Y/hBN8s6luuK4zShEEX1cV9ng0t6az&#10;uXRJpt1/vwwGvt3H9/PW29H24ko+dI4VLLIcBHHjdMetgtNxPy9AhIissXdMCn4owHbzMFljqd2N&#10;3+hax1akEA4lKjAxDqWUoTFkMWRuIE7ch/MWY4K+ldrjLYXbXi7zfCUtdpwaDA60M9Rc6m+roKo+&#10;x/NX/YL7IIvcr/STbqt3pWbTsXoFEWmMd/G/+6DT/OfF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BZxwgAAAN0AAAAPAAAAAAAAAAAAAAAAAJgCAABkcnMvZG93&#10;bnJldi54bWxQSwUGAAAAAAQABAD1AAAAhwMAAAAA&#10;" filled="f" stroked="f" strokeweight=".25pt">
              <v:textbox inset="1pt,1pt,1pt,1pt">
                <w:txbxContent>
                  <w:p w:rsidR="00045CE2" w:rsidRDefault="00045CE2" w:rsidP="00653D4C">
                    <w:pPr>
                      <w:pStyle w:val="a"/>
                      <w:jc w:val="center"/>
                      <w:rPr>
                        <w:sz w:val="18"/>
                      </w:rPr>
                    </w:pPr>
                    <w:r>
                      <w:rPr>
                        <w:sz w:val="18"/>
                      </w:rPr>
                      <w:t>1 : 1</w:t>
                    </w:r>
                  </w:p>
                </w:txbxContent>
              </v:textbox>
            </v:rect>
            <v:line id="Line 782" o:spid="_x0000_s1807" style="position:absolute;visibility:visibl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LmcMAAADdAAAADwAAAGRycy9kb3ducmV2LnhtbERP22oCMRB9L/QfwhT6ptmV0tbVKMUL&#10;VHwotX7AuBk3WzeTJYm6+vWmIPRtDuc642lnG3EiH2rHCvJ+BoK4dLrmSsH2Z9l7BxEissbGMSm4&#10;UIDp5PFhjIV2Z/6m0yZWIoVwKFCBibEtpAylIYuh71rixO2dtxgT9JXUHs8p3DZykGWv0mLNqcFg&#10;SzND5WFztApWfrc+5NfKyB2v/KL5mg+D/VXq+an7GIGI1MV/8d39qdP8t/w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UC5nDAAAA3QAAAA8AAAAAAAAAAAAA&#10;AAAAoQIAAGRycy9kb3ducmV2LnhtbFBLBQYAAAAABAAEAPkAAACRAwAAAAA=&#10;" strokeweight="1pt"/>
            <w10:wrap anchorx="page" anchory="page"/>
            <w10:anchorlock/>
          </v:group>
        </w:pict>
      </w:r>
      <w:r w:rsidRPr="005530AD">
        <w:rPr>
          <w:rFonts w:ascii="Times New Roman" w:eastAsia="SimSun" w:hAnsi="Times New Roman"/>
          <w:color w:val="000000"/>
          <w:sz w:val="24"/>
          <w:szCs w:val="24"/>
          <w:lang w:eastAsia="zh-CN"/>
        </w:rPr>
        <w:t>3. Нормирование загрязняющих веществ</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3.1.  Расчет нормативов выбросов загрязняющих веществ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выбросов загрязняющих веществ от котельной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выбросов твердых частиц</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Валовый выброс твердых частиц определяется по формуле:</w:t>
      </w:r>
    </w:p>
    <w:p w:rsidR="00045CE2" w:rsidRPr="005530AD" w:rsidRDefault="00045CE2" w:rsidP="00B122DB">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 xml:space="preserve"> * m</w:t>
      </w:r>
      <w:r w:rsidRPr="005530AD">
        <w:rPr>
          <w:rFonts w:ascii="Times New Roman" w:eastAsia="SimSun" w:hAnsi="Times New Roman"/>
          <w:color w:val="000000"/>
          <w:sz w:val="24"/>
          <w:szCs w:val="24"/>
          <w:lang w:val="en-US" w:eastAsia="zh-CN"/>
        </w:rPr>
        <w:t>χ</w:t>
      </w:r>
      <w:r w:rsidRPr="005530AD">
        <w:rPr>
          <w:rFonts w:ascii="Times New Roman" w:eastAsia="SimSun" w:hAnsi="Times New Roman"/>
          <w:color w:val="000000"/>
          <w:sz w:val="24"/>
          <w:szCs w:val="24"/>
          <w:lang w:eastAsia="zh-CN"/>
        </w:rPr>
        <w:t>(1-</w:t>
      </w: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/100),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-зольность топлива – 27%</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m-расход топлива за год – 1400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m’- расход топлива за самый холодный месяц -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lang w:eastAsia="zh-CN"/>
        </w:rPr>
        <w:t>- количество дней  самого холодного месяца,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lang w:eastAsia="zh-CN"/>
        </w:rPr>
        <w:t>-эффективность золоуловителей, зависит от марки</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 xml:space="preserve"> * m</w:t>
      </w:r>
      <w:r w:rsidRPr="005530AD">
        <w:rPr>
          <w:rFonts w:ascii="Times New Roman" w:eastAsia="SimSun" w:hAnsi="Times New Roman"/>
          <w:color w:val="000000"/>
          <w:sz w:val="24"/>
          <w:szCs w:val="24"/>
          <w:lang w:val="en-US" w:eastAsia="zh-CN"/>
        </w:rPr>
        <w:t>χ</w:t>
      </w:r>
      <w:r w:rsidRPr="005530AD">
        <w:rPr>
          <w:rFonts w:ascii="Times New Roman" w:eastAsia="SimSun" w:hAnsi="Times New Roman"/>
          <w:color w:val="000000"/>
          <w:sz w:val="24"/>
          <w:szCs w:val="24"/>
          <w:lang w:eastAsia="zh-CN"/>
        </w:rPr>
        <w:t>(1-</w:t>
      </w: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/100) = 27*1400*0,0023(1-85/100) = 13,041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Максимально разовый выброс твердых частиц.</w:t>
      </w:r>
    </w:p>
    <w:p w:rsidR="00045CE2" w:rsidRPr="005530AD" w:rsidRDefault="00045CE2" w:rsidP="00B122DB">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mχ</w:t>
      </w:r>
      <w:r w:rsidRPr="005530AD">
        <w:rPr>
          <w:rFonts w:ascii="Times New Roman" w:eastAsia="SimSun" w:hAnsi="Times New Roman"/>
          <w:color w:val="000000"/>
          <w:sz w:val="24"/>
          <w:szCs w:val="24"/>
          <w:lang w:eastAsia="zh-CN"/>
        </w:rPr>
        <w:t>(1-</w:t>
      </w: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/100)*10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lang w:eastAsia="zh-CN"/>
        </w:rPr>
        <w:t>*24*3600,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 xml:space="preserve"> * m</w:t>
      </w:r>
      <w:r w:rsidRPr="005530AD">
        <w:rPr>
          <w:rFonts w:ascii="Times New Roman" w:eastAsia="SimSun" w:hAnsi="Times New Roman"/>
          <w:color w:val="000000"/>
          <w:sz w:val="24"/>
          <w:szCs w:val="24"/>
          <w:lang w:val="en-US" w:eastAsia="zh-CN"/>
        </w:rPr>
        <w:t>χ</w:t>
      </w:r>
      <w:r w:rsidRPr="005530AD">
        <w:rPr>
          <w:rFonts w:ascii="Times New Roman" w:eastAsia="SimSun" w:hAnsi="Times New Roman"/>
          <w:color w:val="000000"/>
          <w:sz w:val="24"/>
          <w:szCs w:val="24"/>
          <w:lang w:eastAsia="zh-CN"/>
        </w:rPr>
        <w:t>(1-</w:t>
      </w: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vertAlign w:val="subscript"/>
          <w:lang w:eastAsia="zh-CN"/>
        </w:rPr>
        <w:t>т.ч</w:t>
      </w:r>
      <w:r w:rsidRPr="005530AD">
        <w:rPr>
          <w:rFonts w:ascii="Times New Roman" w:eastAsia="SimSun" w:hAnsi="Times New Roman"/>
          <w:color w:val="000000"/>
          <w:sz w:val="24"/>
          <w:szCs w:val="24"/>
          <w:lang w:eastAsia="zh-CN"/>
        </w:rPr>
        <w:t>/100)*10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lang w:eastAsia="zh-CN"/>
        </w:rPr>
        <w:t>*24*3600=27*1400*0,0023(1-85/100) *10</w:t>
      </w:r>
      <w:r w:rsidRPr="005530AD">
        <w:rPr>
          <w:rFonts w:ascii="Times New Roman" w:eastAsia="SimSun" w:hAnsi="Times New Roman"/>
          <w:color w:val="000000"/>
          <w:sz w:val="24"/>
          <w:szCs w:val="24"/>
          <w:vertAlign w:val="superscript"/>
          <w:lang w:eastAsia="zh-CN"/>
        </w:rPr>
        <w:t xml:space="preserve">6 </w:t>
      </w:r>
      <w:r w:rsidRPr="005530AD">
        <w:rPr>
          <w:rFonts w:ascii="Times New Roman" w:eastAsia="SimSun" w:hAnsi="Times New Roman"/>
          <w:color w:val="000000"/>
          <w:sz w:val="24"/>
          <w:szCs w:val="24"/>
          <w:lang w:eastAsia="zh-CN"/>
        </w:rPr>
        <w:t>/31*24*3600=13.041*10</w:t>
      </w:r>
      <w:r w:rsidRPr="005530AD">
        <w:rPr>
          <w:rFonts w:ascii="Times New Roman" w:eastAsia="SimSun" w:hAnsi="Times New Roman"/>
          <w:color w:val="000000"/>
          <w:sz w:val="24"/>
          <w:szCs w:val="24"/>
          <w:vertAlign w:val="superscript"/>
          <w:lang w:eastAsia="zh-CN"/>
        </w:rPr>
        <w:t xml:space="preserve">6 </w:t>
      </w:r>
      <w:r w:rsidRPr="005530AD">
        <w:rPr>
          <w:rFonts w:ascii="Times New Roman" w:eastAsia="SimSun" w:hAnsi="Times New Roman"/>
          <w:color w:val="000000"/>
          <w:sz w:val="24"/>
          <w:szCs w:val="24"/>
          <w:lang w:eastAsia="zh-CN"/>
        </w:rPr>
        <w:t>/2678400= 4,86,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Расчет выбросов оксидов азота определяется по формуле:</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Валовый выброс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β</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П</w:t>
      </w:r>
      <w:r w:rsidRPr="005530AD">
        <w:rPr>
          <w:rFonts w:ascii="Times New Roman" w:eastAsia="SimSun" w:hAnsi="Times New Roman"/>
          <w:color w:val="000000"/>
          <w:sz w:val="24"/>
          <w:szCs w:val="24"/>
          <w:lang w:eastAsia="zh-CN"/>
        </w:rPr>
        <w:t>,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Максимально разовый выброс.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Расчетный расход топлива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p>
    <w:p w:rsidR="00045CE2"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(1-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п</w:t>
      </w:r>
      <w:r w:rsidRPr="005530AD">
        <w:rPr>
          <w:rFonts w:ascii="Times New Roman" w:eastAsia="SimSun" w:hAnsi="Times New Roman"/>
          <w:color w:val="000000"/>
          <w:sz w:val="24"/>
          <w:szCs w:val="24"/>
          <w:lang w:eastAsia="zh-CN"/>
        </w:rPr>
        <w:t>/100)</w:t>
      </w:r>
    </w:p>
    <w:p w:rsidR="00045CE2" w:rsidRDefault="00045CE2">
      <w:pPr>
        <w:spacing w:after="0" w:line="240" w:lineRule="auto"/>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br w:type="page"/>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715" o:spid="_x0000_s1808" style="position:absolute;left:0;text-align:left;margin-left:42.8pt;margin-top:12.5pt;width:518.8pt;height:802.3pt;z-index:251660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">
            <v:rect id="Rectangle 784" o:spid="_x0000_s180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N8IA&#10;AADdAAAADwAAAGRycy9kb3ducmV2LnhtbERPzYrCMBC+C75DGGFvmurBtV2jVEHwJG71AYZmti02&#10;k9rEtuvTm4UFb/Px/c56O5hadNS6yrKC+SwCQZxbXXGh4Ho5TFcgnEfWWFsmBb/kYLsZj9aYaNvz&#10;N3WZL0QIYZeggtL7JpHS5SUZdDPbEAfux7YGfYBtIXWLfQg3tVxE0VIarDg0lNjQvqT8lj2Mgpsf&#10;ulNaZM9DfN3F+XmX9o97qtTHZEi/QHga/Fv87z7qMP9zvoS/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A3wgAAAN0AAAAPAAAAAAAAAAAAAAAAAJgCAABkcnMvZG93&#10;bnJldi54bWxQSwUGAAAAAAQABAD1AAAAhwMAAAAA&#10;" filled="f" strokeweight="2pt"/>
            <v:line id="Line 785" o:spid="_x0000_s181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PzBL8AAADdAAAADwAAAGRycy9kb3ducmV2LnhtbERPSwrCMBDdC94hjOBOUwU/VKOIUHEn&#10;VjfuxmZsi82kNFHr7Y0guJvH+85y3ZpKPKlxpWUFo2EEgjizuuRcwfmUDOYgnEfWWFkmBW9ysF51&#10;O0uMtX3xkZ6pz0UIYRejgsL7OpbSZQUZdENbEwfuZhuDPsAml7rBVwg3lRxH0VQaLDk0FFjTtqDs&#10;nj6MgvvlPEl2h60+VelGX/PEX643rVS/124WIDy1/i/+ufc6zJ+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4PzBL8AAADdAAAADwAAAAAAAAAAAAAAAACh&#10;AgAAZHJzL2Rvd25yZXYueG1sUEsFBgAAAAAEAAQA+QAAAI0DAAAAAA==&#10;" strokeweight="2pt"/>
            <v:line id="Line 786" o:spid="_x0000_s181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ndsMAAADdAAAADwAAAGRycy9kb3ducmV2LnhtbESPQYvCQAyF7wv+hyGCt3WqoCvVUUSo&#10;eFusXrzFTmyLnUzpjFr/vTks7C3hvbz3ZbXpXaOe1IXas4HJOAFFXHhbc2ngfMq+F6BCRLbYeCYD&#10;bwqwWQ++Vpha/+IjPfNYKgnhkKKBKsY21ToUFTkMY98Si3bzncMoa1dq2+FLwl2jp0ky1w5rloYK&#10;W9pVVNzzhzNwv5xn2f53Z09NvrXXMouX680aMxr22yWoSH38N/9dH6zg/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3bDAAAA3QAAAA8AAAAAAAAAAAAA&#10;AAAAoQIAAGRycy9kb3ducmV2LnhtbFBLBQYAAAAABAAEAPkAAACRAwAAAAA=&#10;" strokeweight="2pt"/>
            <v:line id="Line 787" o:spid="_x0000_s181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C7cEAAADdAAAADwAAAGRycy9kb3ducmV2LnhtbERPS4vCMBC+C/6HMII3myr4qkYRocve&#10;FqsXb9NmbIvNpDRZ7f77jSB4m4/vOdt9bxrxoM7VlhVMoxgEcWF1zaWCyzmdrEA4j6yxsUwK/sjB&#10;fjccbDHR9sknemS+FCGEXYIKKu/bREpXVGTQRbYlDtzNdgZ9gF0pdYfPEG4aOYvjhTRYc2iosKVj&#10;RcU9+zUK7tfLPP36Oepzkx10Xqb+mt+0UuNRf9iA8NT7j/jt/tZh/nK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MLtwQAAAN0AAAAPAAAAAAAAAAAAAAAA&#10;AKECAABkcnMvZG93bnJldi54bWxQSwUGAAAAAAQABAD5AAAAjwMAAAAA&#10;" strokeweight="2pt"/>
            <v:line id="Line 788" o:spid="_x0000_s181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hzcQAAADdAAAADwAAAGRycy9kb3ducmV2LnhtbESPQYvCQAyF74L/YYiwN50qrLt0HUWE&#10;irfF2ou32IltsZMpnVHrvzeHhb0lvJf3vqw2g2vVg/rQeDYwnyWgiEtvG64MFKds+g0qRGSLrWcy&#10;8KIAm/V4tMLU+icf6ZHHSkkIhxQN1DF2qdahrMlhmPmOWLSr7x1GWftK2x6fEu5avUiSpXbYsDTU&#10;2NGupvKW352B27n4zPa/O3tq8629VFk8X67WmI/JsP0BFWmI/+a/64MV/K+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qHNxAAAAN0AAAAPAAAAAAAAAAAA&#10;AAAAAKECAABkcnMvZG93bnJldi54bWxQSwUGAAAAAAQABAD5AAAAkgMAAAAA&#10;" strokeweight="2pt"/>
            <v:line id="Line 789" o:spid="_x0000_s181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EVr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oEVr8AAADdAAAADwAAAAAAAAAAAAAAAACh&#10;AgAAZHJzL2Rvd25yZXYueG1sUEsFBgAAAAAEAAQA+QAAAI0DAAAAAA==&#10;" strokeweight="2pt"/>
            <v:line id="Line 790" o:spid="_x0000_s181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aIcIAAADdAAAADwAAAGRycy9kb3ducmV2LnhtbERPTWvCQBC9F/wPywjemo0BW4muEgIR&#10;b6XRS25jdkyC2dmQXTX++26h0Ns83uds95PpxYNG11lWsIxiEMS11R03Cs6n4n0Nwnlkjb1lUvAi&#10;B/vd7G2LqbZP/qZH6RsRQtilqKD1fkildHVLBl1kB+LAXe1o0Ac4NlKP+AzhppdJHH9Igx2HhhYH&#10;yluqb+XdKLhV51Vx+Mr1qS8zfWkKX12uWqnFfMo2IDxN/l/85z7qMP8z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iaIcIAAADdAAAADwAAAAAAAAAAAAAA&#10;AAChAgAAZHJzL2Rvd25yZXYueG1sUEsFBgAAAAAEAAQA+QAAAJADAAAAAA==&#10;" strokeweight="2pt"/>
            <v:line id="Line 791" o:spid="_x0000_s181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sIAAADdAAAADwAAAGRycy9kb3ducmV2LnhtbERPS4vCMBC+C/sfwix403SV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usIAAADdAAAADwAAAAAAAAAAAAAA&#10;AAChAgAAZHJzL2Rvd25yZXYueG1sUEsFBgAAAAAEAAQA+QAAAJADAAAAAA==&#10;" strokeweight="2pt"/>
            <v:line id="Line 792" o:spid="_x0000_s181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MMAAADdAAAADwAAAGRycy9kb3ducmV2LnhtbERPzWoCMRC+F3yHMIK3mlWk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wSTDAAAA3QAAAA8AAAAAAAAAAAAA&#10;AAAAoQIAAGRycy9kb3ducmV2LnhtbFBLBQYAAAAABAAEAPkAAACRAwAAAAA=&#10;" strokeweight="1pt"/>
            <v:line id="Line 793" o:spid="_x0000_s181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CVb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ECVb8AAADdAAAADwAAAAAAAAAAAAAAAACh&#10;AgAAZHJzL2Rvd25yZXYueG1sUEsFBgAAAAAEAAQA+QAAAI0DAAAAAA==&#10;" strokeweight="2pt"/>
            <v:line id="Line 794" o:spid="_x0000_s181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6yMIAAADdAAAADwAAAGRycy9kb3ducmV2LnhtbERPzWoCMRC+F3yHMII3zerBtqtRRC0o&#10;PRStDzBuxs3qZrIkqW59elMQepuP73em89bW4ko+VI4VDAcZCOLC6YpLBYfvj/4biBCRNdaOScEv&#10;BZjPOi9TzLW78Y6u+1iKFMIhRwUmxiaXMhSGLIaBa4gTd3LeYkzQl1J7vKVwW8tRlo2lxYpTg8GG&#10;loaKy/7HKtj64+dleC+NPPLWr+uv1XuwZ6V63XYxARGpjf/ip3uj0/zX0R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b6yMIAAADdAAAADwAAAAAAAAAAAAAA&#10;AAChAgAAZHJzL2Rvd25yZXYueG1sUEsFBgAAAAAEAAQA+QAAAJADAAAAAA==&#10;" strokeweight="1pt"/>
            <v:rect id="Rectangle 795" o:spid="_x0000_s182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az8IA&#10;AADdAAAADwAAAGRycy9kb3ducmV2LnhtbERPTWvDMAy9D/YfjAa7rc7KSLKsbgmFwq7NWuhRxFqS&#10;LZZT20vSf18XBr3p8T612symFyM531lW8LpIQBDXVnfcKDh87V5yED4ga+wtk4ILedisHx9WWGg7&#10;8Z7GKjQihrAvUEEbwlBI6euWDPqFHYgj922dwRCha6R2OMVw08tlkqTSYMexocWBti3Vv9WfUVCW&#10;P/PxXL3jzss8cal+0015Uur5aS4/QASaw1387/7UcX62zO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9rP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796" o:spid="_x0000_s182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OvcMA&#10;AADdAAAADwAAAGRycy9kb3ducmV2LnhtbESPQWvCQBCF7wX/wzKCt7pRxGp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Ov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797" o:spid="_x0000_s182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rJsAA&#10;AADdAAAADwAAAGRycy9kb3ducmV2LnhtbERPS4vCMBC+C/6HMII3TRXx0TVKWRC8WhU8Ds1s291m&#10;UpOs1n9vBMHbfHzPWW8704gbOV9bVjAZJyCIC6trLhWcjrvREoQPyBoby6TgQR62m35vjam2dz7Q&#10;LQ+liCHsU1RQhdCmUvqiIoN+bFviyP1YZzBE6EqpHd5juGnkNEnm0mDNsaHClr4rKv7yf6Mgy367&#10;8zVf4c7LZeLmeqbL7KLUcNBlXyACdeEjfrv3Os5fTF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DrJ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798" o:spid="_x0000_s182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UZsQA&#10;AADdAAAADwAAAGRycy9kb3ducmV2LnhtbESPT2/CMAzF75P4DpGRuI0UmPhTCKiahLTruk3iaDWm&#10;LTROSTLovv18mLSbrff83s+7w+A6dacQW88GZtMMFHHlbcu1gc+P4/MaVEzIFjvPZOCHIhz2o6cd&#10;5tY/+J3uZaqVhHDM0UCTUp9rHauGHMap74lFO/vgMMkaam0DPiTcdXqeZUvtsGVpaLCn14aqa/nt&#10;DBTFZfi6lRs8Rr3OwtK+2Lo4GTMZD8UWVKIh/Zv/rt+s4K8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1Gb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799" o:spid="_x0000_s182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x/cIA&#10;AADdAAAADwAAAGRycy9kb3ducmV2LnhtbERP32vCMBB+F/Y/hBN8s6luuK4zShEEX1cV9ng0t6az&#10;uXRJpt1/vwwGvt3H9/PW29H24ko+dI4VLLIcBHHjdMetgtNxPy9AhIissXdMCn4owHbzMFljqd2N&#10;3+hax1akEA4lKjAxDqWUoTFkMWRuIE7ch/MWY4K+ldrjLYXbXi7zfCUtdpwaDA60M9Rc6m+roKo+&#10;x/NX/YL7IIvcr/STbqt3pWbTsXoFEWmMd/G/+6DT/OfH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3H9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800" o:spid="_x0000_s182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01" o:spid="_x0000_s182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KEcIA&#10;AADdAAAADwAAAGRycy9kb3ducmV2LnhtbERPTWvCQBC9F/wPywje6kZTok1dJQiC16YteByy0yQ1&#10;Oxt31yT9991Cobd5vM/ZHSbTiYGcby0rWC0TEMSV1S3XCt7fTo9bED4ga+wsk4Jv8nDYzx52mGs7&#10;8isNZahFDGGfo4ImhD6X0lcNGfRL2xNH7tM6gyFCV0vtcIzhppPrJMmkwZZjQ4M9HRuqruXdKCiK&#10;r+njVj7jyctt4jL9pOviotRiPhUvIAJN4V/85z7rOH+T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oR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802" o:spid="_x0000_s182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-фактический расход топлива на котел,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 xml:space="preserve">п- </w:t>
      </w:r>
      <w:r w:rsidRPr="005530AD">
        <w:rPr>
          <w:rFonts w:ascii="Times New Roman" w:eastAsia="SimSun" w:hAnsi="Times New Roman"/>
          <w:color w:val="000000"/>
          <w:sz w:val="24"/>
          <w:szCs w:val="24"/>
          <w:lang w:eastAsia="zh-CN"/>
        </w:rPr>
        <w:t>потери тепла от механической неполноты сгорания,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низшая теплота сгорания топлива 21,98 МДж/кг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0,35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*а</w:t>
      </w:r>
      <w:r w:rsidRPr="005530AD">
        <w:rPr>
          <w:rFonts w:ascii="Times New Roman" w:eastAsia="SimSun" w:hAnsi="Times New Roman"/>
          <w:color w:val="000000"/>
          <w:sz w:val="24"/>
          <w:szCs w:val="24"/>
          <w:vertAlign w:val="subscript"/>
          <w:lang w:eastAsia="zh-CN"/>
        </w:rPr>
        <w:t>т</w:t>
      </w:r>
      <w:r w:rsidRPr="005530AD">
        <w:rPr>
          <w:rFonts w:ascii="Times New Roman" w:eastAsia="SimSun" w:hAnsi="Times New Roman"/>
          <w:color w:val="000000"/>
          <w:sz w:val="24"/>
          <w:szCs w:val="24"/>
          <w:lang w:eastAsia="zh-CN"/>
        </w:rPr>
        <w:t>( 1+ 5,46* 100-</w:t>
      </w:r>
      <w:r w:rsidRPr="005530AD">
        <w:rPr>
          <w:rFonts w:ascii="Times New Roman" w:eastAsia="SimSun" w:hAnsi="Times New Roman"/>
          <w:color w:val="000000"/>
          <w:sz w:val="24"/>
          <w:szCs w:val="24"/>
          <w:lang w:val="en-US" w:eastAsia="zh-CN"/>
        </w:rPr>
        <w:t>R</w:t>
      </w:r>
      <w:r w:rsidRPr="005530AD">
        <w:rPr>
          <w:rFonts w:ascii="Times New Roman" w:eastAsia="SimSun" w:hAnsi="Times New Roman"/>
          <w:color w:val="000000"/>
          <w:sz w:val="24"/>
          <w:szCs w:val="24"/>
          <w:vertAlign w:val="subscript"/>
          <w:lang w:eastAsia="zh-CN"/>
        </w:rPr>
        <w:t>6</w:t>
      </w:r>
      <w:r w:rsidRPr="005530AD">
        <w:rPr>
          <w:rFonts w:ascii="Times New Roman" w:eastAsia="SimSun" w:hAnsi="Times New Roman"/>
          <w:color w:val="000000"/>
          <w:sz w:val="24"/>
          <w:szCs w:val="24"/>
          <w:lang w:eastAsia="zh-CN"/>
        </w:rPr>
        <w:t>/100)*</w:t>
      </w:r>
      <w:r w:rsidRPr="005530AD">
        <w:rPr>
          <w:rFonts w:ascii="Times New Roman" w:eastAsia="SimSun" w:hAnsi="Times New Roman"/>
          <w:color w:val="000000"/>
          <w:sz w:val="24"/>
          <w:szCs w:val="24"/>
          <w:vertAlign w:val="superscript"/>
          <w:lang w:eastAsia="zh-CN"/>
        </w:rPr>
        <w:t>4</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val="en-US" w:eastAsia="zh-CN"/>
        </w:rPr>
        <w:t>r</w:t>
      </w:r>
      <w:r w:rsidRPr="005530AD">
        <w:rPr>
          <w:rFonts w:ascii="Times New Roman" w:eastAsia="SimSun" w:hAnsi="Times New Roman"/>
          <w:color w:val="000000"/>
          <w:sz w:val="24"/>
          <w:szCs w:val="24"/>
          <w:lang w:eastAsia="zh-CN"/>
        </w:rPr>
        <w:t xml:space="preserve">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а</w:t>
      </w:r>
      <w:r w:rsidRPr="005530AD">
        <w:rPr>
          <w:rFonts w:ascii="Times New Roman" w:eastAsia="SimSun" w:hAnsi="Times New Roman"/>
          <w:color w:val="000000"/>
          <w:sz w:val="24"/>
          <w:szCs w:val="24"/>
          <w:vertAlign w:val="subscript"/>
          <w:lang w:eastAsia="zh-CN"/>
        </w:rPr>
        <w:t>т</w:t>
      </w:r>
      <w:r w:rsidRPr="005530AD">
        <w:rPr>
          <w:rFonts w:ascii="Times New Roman" w:eastAsia="SimSun" w:hAnsi="Times New Roman"/>
          <w:color w:val="000000"/>
          <w:sz w:val="24"/>
          <w:szCs w:val="24"/>
          <w:lang w:eastAsia="zh-CN"/>
        </w:rPr>
        <w:t>- коэффициент избытка воздуха = 2,5</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R</w:t>
      </w:r>
      <w:r w:rsidRPr="005530AD">
        <w:rPr>
          <w:rFonts w:ascii="Times New Roman" w:eastAsia="SimSun" w:hAnsi="Times New Roman"/>
          <w:color w:val="000000"/>
          <w:sz w:val="24"/>
          <w:szCs w:val="24"/>
          <w:vertAlign w:val="subscript"/>
          <w:lang w:eastAsia="zh-CN"/>
        </w:rPr>
        <w:t xml:space="preserve">6 </w:t>
      </w:r>
      <w:r w:rsidRPr="005530AD">
        <w:rPr>
          <w:rFonts w:ascii="Times New Roman" w:eastAsia="SimSun" w:hAnsi="Times New Roman"/>
          <w:color w:val="000000"/>
          <w:sz w:val="24"/>
          <w:szCs w:val="24"/>
          <w:lang w:eastAsia="zh-CN"/>
        </w:rPr>
        <w:t>– характеристика состава угля = 40%</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val="en-US" w:eastAsia="zh-CN"/>
        </w:rPr>
        <w:t>r</w:t>
      </w:r>
      <w:r w:rsidRPr="005530AD">
        <w:rPr>
          <w:rFonts w:ascii="Times New Roman" w:eastAsia="SimSun" w:hAnsi="Times New Roman"/>
          <w:color w:val="000000"/>
          <w:sz w:val="24"/>
          <w:szCs w:val="24"/>
          <w:lang w:eastAsia="zh-CN"/>
        </w:rPr>
        <w:t>- 0,61208 МВт/ м</w:t>
      </w:r>
      <w:r w:rsidRPr="005530AD">
        <w:rPr>
          <w:rFonts w:ascii="Times New Roman" w:eastAsia="SimSun" w:hAnsi="Times New Roman"/>
          <w:color w:val="000000"/>
          <w:sz w:val="24"/>
          <w:szCs w:val="24"/>
          <w:vertAlign w:val="super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β</w:t>
      </w:r>
      <w:r w:rsidRPr="005530AD">
        <w:rPr>
          <w:rFonts w:ascii="Times New Roman" w:eastAsia="SimSun" w:hAnsi="Times New Roman"/>
          <w:color w:val="000000"/>
          <w:sz w:val="24"/>
          <w:szCs w:val="24"/>
          <w:lang w:eastAsia="zh-CN"/>
        </w:rPr>
        <w:t xml:space="preserve"> – безразмерный коэффициент = 1- 0,075√</w:t>
      </w:r>
      <w:r w:rsidRPr="005530AD">
        <w:rPr>
          <w:rFonts w:ascii="Times New Roman" w:eastAsia="SimSun" w:hAnsi="Times New Roman"/>
          <w:color w:val="000000"/>
          <w:sz w:val="24"/>
          <w:szCs w:val="24"/>
          <w:lang w:val="en-US" w:eastAsia="zh-CN"/>
        </w:rPr>
        <w:t>r</w:t>
      </w:r>
      <w:r w:rsidRPr="005530AD">
        <w:rPr>
          <w:rFonts w:ascii="Times New Roman" w:eastAsia="SimSun" w:hAnsi="Times New Roman"/>
          <w:color w:val="000000"/>
          <w:sz w:val="24"/>
          <w:szCs w:val="24"/>
          <w:lang w:eastAsia="zh-CN"/>
        </w:rPr>
        <w:t xml:space="preserve"> = 1</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П</w:t>
      </w:r>
      <w:r w:rsidRPr="005530AD">
        <w:rPr>
          <w:rFonts w:ascii="Times New Roman" w:eastAsia="SimSun" w:hAnsi="Times New Roman"/>
          <w:color w:val="000000"/>
          <w:sz w:val="24"/>
          <w:szCs w:val="24"/>
          <w:lang w:eastAsia="zh-CN"/>
        </w:rPr>
        <w:t xml:space="preserve"> – коэффициент пересчета при определении максимально разового и валового выброса вещества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П</w:t>
      </w:r>
      <w:r w:rsidRPr="005530AD">
        <w:rPr>
          <w:rFonts w:ascii="Times New Roman" w:eastAsia="SimSun" w:hAnsi="Times New Roman"/>
          <w:color w:val="000000"/>
          <w:sz w:val="24"/>
          <w:szCs w:val="24"/>
          <w:lang w:eastAsia="zh-CN"/>
        </w:rPr>
        <w:t>= 1 для разового выброса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П</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тонн/год, для валового выброса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Валовый выброс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β</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П</w:t>
      </w:r>
      <w:r w:rsidRPr="005530AD">
        <w:rPr>
          <w:rFonts w:ascii="Times New Roman" w:eastAsia="SimSun" w:hAnsi="Times New Roman"/>
          <w:color w:val="000000"/>
          <w:sz w:val="24"/>
          <w:szCs w:val="24"/>
          <w:lang w:eastAsia="zh-CN"/>
        </w:rPr>
        <w:t>= 1344 * 21,98 * 0,00716*1*1=211,514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(1-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п</w:t>
      </w:r>
      <w:r w:rsidRPr="005530AD">
        <w:rPr>
          <w:rFonts w:ascii="Times New Roman" w:eastAsia="SimSun" w:hAnsi="Times New Roman"/>
          <w:color w:val="000000"/>
          <w:sz w:val="24"/>
          <w:szCs w:val="24"/>
          <w:lang w:eastAsia="zh-CN"/>
        </w:rPr>
        <w:t>/100)=1400 ( 1-4/100) = 1344</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0,35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*а</w:t>
      </w:r>
      <w:r w:rsidRPr="005530AD">
        <w:rPr>
          <w:rFonts w:ascii="Times New Roman" w:eastAsia="SimSun" w:hAnsi="Times New Roman"/>
          <w:color w:val="000000"/>
          <w:sz w:val="24"/>
          <w:szCs w:val="24"/>
          <w:vertAlign w:val="subscript"/>
          <w:lang w:eastAsia="zh-CN"/>
        </w:rPr>
        <w:t>т</w:t>
      </w:r>
      <w:r w:rsidRPr="005530AD">
        <w:rPr>
          <w:rFonts w:ascii="Times New Roman" w:eastAsia="SimSun" w:hAnsi="Times New Roman"/>
          <w:color w:val="000000"/>
          <w:sz w:val="24"/>
          <w:szCs w:val="24"/>
          <w:lang w:eastAsia="zh-CN"/>
        </w:rPr>
        <w:t>( 1+ 5,46* 100-</w:t>
      </w:r>
      <w:r w:rsidRPr="005530AD">
        <w:rPr>
          <w:rFonts w:ascii="Times New Roman" w:eastAsia="SimSun" w:hAnsi="Times New Roman"/>
          <w:color w:val="000000"/>
          <w:sz w:val="24"/>
          <w:szCs w:val="24"/>
          <w:lang w:val="en-US" w:eastAsia="zh-CN"/>
        </w:rPr>
        <w:t>R</w:t>
      </w:r>
      <w:r w:rsidRPr="005530AD">
        <w:rPr>
          <w:rFonts w:ascii="Times New Roman" w:eastAsia="SimSun" w:hAnsi="Times New Roman"/>
          <w:color w:val="000000"/>
          <w:sz w:val="24"/>
          <w:szCs w:val="24"/>
          <w:vertAlign w:val="subscript"/>
          <w:lang w:eastAsia="zh-CN"/>
        </w:rPr>
        <w:t>6</w:t>
      </w:r>
      <w:r w:rsidRPr="005530AD">
        <w:rPr>
          <w:rFonts w:ascii="Times New Roman" w:eastAsia="SimSun" w:hAnsi="Times New Roman"/>
          <w:color w:val="000000"/>
          <w:sz w:val="24"/>
          <w:szCs w:val="24"/>
          <w:lang w:eastAsia="zh-CN"/>
        </w:rPr>
        <w:t>/100)*</w:t>
      </w:r>
      <w:r w:rsidRPr="005530AD">
        <w:rPr>
          <w:rFonts w:ascii="Times New Roman" w:eastAsia="SimSun" w:hAnsi="Times New Roman"/>
          <w:color w:val="000000"/>
          <w:sz w:val="24"/>
          <w:szCs w:val="24"/>
          <w:vertAlign w:val="superscript"/>
          <w:lang w:eastAsia="zh-CN"/>
        </w:rPr>
        <w:t>4</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val="en-US" w:eastAsia="zh-CN"/>
        </w:rPr>
        <w:t>r</w:t>
      </w:r>
      <w:r w:rsidRPr="005530AD">
        <w:rPr>
          <w:rFonts w:ascii="Times New Roman" w:eastAsia="SimSun" w:hAnsi="Times New Roman"/>
          <w:color w:val="000000"/>
          <w:sz w:val="24"/>
          <w:szCs w:val="24"/>
          <w:lang w:eastAsia="zh-CN"/>
        </w:rPr>
        <w:t xml:space="preserve"> = 0,35*10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xml:space="preserve"> * 2,5*(1+5,46*100-40/100)*</w:t>
      </w:r>
      <w:r w:rsidRPr="005530AD">
        <w:rPr>
          <w:rFonts w:ascii="Times New Roman" w:eastAsia="SimSun" w:hAnsi="Times New Roman"/>
          <w:color w:val="000000"/>
          <w:sz w:val="24"/>
          <w:szCs w:val="24"/>
          <w:vertAlign w:val="superscript"/>
          <w:lang w:eastAsia="zh-CN"/>
        </w:rPr>
        <w:t>4</w:t>
      </w:r>
      <w:r w:rsidRPr="005530AD">
        <w:rPr>
          <w:rFonts w:ascii="Times New Roman" w:eastAsia="SimSun" w:hAnsi="Times New Roman"/>
          <w:color w:val="000000"/>
          <w:sz w:val="24"/>
          <w:szCs w:val="24"/>
          <w:lang w:eastAsia="zh-CN"/>
        </w:rPr>
        <w:t>√21,98*0,61208 = 0,00167578*4,276 = 0,00716</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Максимально разовый выброс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211,514 *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выбросов оксида серы</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Валовый выброс  </w:t>
      </w:r>
      <w:r w:rsidRPr="005530AD">
        <w:rPr>
          <w:rFonts w:ascii="Times New Roman" w:eastAsia="SimSun" w:hAnsi="Times New Roman"/>
          <w:color w:val="000000"/>
          <w:sz w:val="24"/>
          <w:szCs w:val="24"/>
          <w:lang w:val="en-US" w:eastAsia="zh-CN"/>
        </w:rPr>
        <w:t>SO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0,02 * В*</w:t>
      </w:r>
      <w:r w:rsidRPr="005530AD">
        <w:rPr>
          <w:rFonts w:ascii="Times New Roman" w:eastAsia="SimSun" w:hAnsi="Times New Roman"/>
          <w:color w:val="000000"/>
          <w:sz w:val="24"/>
          <w:szCs w:val="24"/>
          <w:lang w:val="en-US" w:eastAsia="zh-CN"/>
        </w:rPr>
        <w:t>S</w:t>
      </w:r>
      <w:r w:rsidRPr="005530AD">
        <w:rPr>
          <w:rFonts w:ascii="Times New Roman" w:eastAsia="SimSun" w:hAnsi="Times New Roman"/>
          <w:color w:val="000000"/>
          <w:sz w:val="24"/>
          <w:szCs w:val="24"/>
          <w:lang w:eastAsia="zh-CN"/>
        </w:rPr>
        <w:t xml:space="preserve"> (1- </w:t>
      </w: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)(1- </w:t>
      </w: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Максимально разовый выброс </w:t>
      </w:r>
      <w:r w:rsidRPr="005530AD">
        <w:rPr>
          <w:rFonts w:ascii="Times New Roman" w:eastAsia="SimSun" w:hAnsi="Times New Roman"/>
          <w:color w:val="000000"/>
          <w:sz w:val="24"/>
          <w:szCs w:val="24"/>
          <w:lang w:val="en-US" w:eastAsia="zh-CN"/>
        </w:rPr>
        <w:t>SO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*24*3600,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 – расход натурального топлива за рассматриваемый период, гс/год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S</w:t>
      </w:r>
      <w:r w:rsidRPr="005530AD">
        <w:rPr>
          <w:rFonts w:ascii="Times New Roman" w:eastAsia="SimSun" w:hAnsi="Times New Roman"/>
          <w:color w:val="000000"/>
          <w:sz w:val="24"/>
          <w:szCs w:val="24"/>
          <w:lang w:eastAsia="zh-CN"/>
        </w:rPr>
        <w:t>- содержание серы в топливе, % = 0,299 %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lang w:eastAsia="zh-CN"/>
        </w:rPr>
        <w:t xml:space="preserve">’-доля  </w:t>
      </w:r>
      <w:r w:rsidRPr="005530AD">
        <w:rPr>
          <w:rFonts w:ascii="Times New Roman" w:eastAsia="SimSun" w:hAnsi="Times New Roman"/>
          <w:color w:val="000000"/>
          <w:sz w:val="24"/>
          <w:szCs w:val="24"/>
          <w:lang w:val="en-US" w:eastAsia="zh-CN"/>
        </w:rPr>
        <w:t>SO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xml:space="preserve">,связываемых летучей золой  в котле = 0,2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lang w:eastAsia="zh-CN"/>
        </w:rPr>
        <w:t>’’=0</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735" o:spid="_x0000_s1828" style="position:absolute;left:0;text-align:left;margin-left:42.8pt;margin-top:12.5pt;width:518.8pt;height:802.3pt;z-index:251661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">
            <v:rect id="Rectangle 804" o:spid="_x0000_s182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sV8QA&#10;AADdAAAADwAAAGRycy9kb3ducmV2LnhtbERP22rCQBB9L/gPywi+1U0tWE1dJRYCfSpt9AOG7JgN&#10;ZmdjdnOxX98tFPo2h3Od3WGyjRio87VjBU/LBARx6XTNlYLzKX/cgPABWWPjmBTcycNhP3vYYard&#10;yF80FKESMYR9igpMCG0qpS8NWfRL1xJH7uI6iyHCrpK6wzGG20aukmQtLdYcGwy29GaovBa9VXAN&#10;0/CRVcV3vj0ft+XnMRv7W6bUYj5lryACTeFf/Od+13H+y/Ma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rFfEAAAA3QAAAA8AAAAAAAAAAAAAAAAAmAIAAGRycy9k&#10;b3ducmV2LnhtbFBLBQYAAAAABAAEAPUAAACJAwAAAAA=&#10;" filled="f" strokeweight="2pt"/>
            <v:line id="Line 805" o:spid="_x0000_s183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vZMEAAADdAAAADwAAAGRycy9kb3ducmV2LnhtbERPS4vCMBC+C/6HMII3TVV8UI0iQpe9&#10;LVYv3qbN9IHNpDRZ7f77jSB4m4/vObtDbxrxoM7VlhXMphEI4tzqmksF10sy2YBwHlljY5kU/JGD&#10;w3442GGs7ZPP9Eh9KUIIuxgVVN63sZQur8igm9qWOHCF7Qz6ALtS6g6fIdw0ch5FK2mw5tBQYUun&#10;ivJ7+msU3G/XZfL1c9KXJj3qrEz8LSu0UuNRf9yC8NT7j/jt/tZh/nq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Nq9kwQAAAN0AAAAPAAAAAAAAAAAAAAAA&#10;AKECAABkcnMvZG93bnJldi54bWxQSwUGAAAAAAQABAD5AAAAjwMAAAAA&#10;" strokeweight="2pt"/>
            <v:line id="Line 806" o:spid="_x0000_s183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k7FsQAAADdAAAADwAAAGRycy9kb3ducmV2LnhtbESPQYvCQAyF7wv+hyHC3tapLqtSHUWE&#10;Lt4WqxdvsRPbYidTOqN2/705CN4S3st7X5br3jXqTl2oPRsYjxJQxIW3NZcGjofsaw4qRGSLjWcy&#10;8E8B1qvBxxJT6x+8p3seSyUhHFI0UMXYplqHoiKHYeRbYtEuvnMYZe1KbTt8SLhr9CRJptphzdJQ&#10;YUvbioprfnMGrqfjT/b7t7WHJt/Yc5nF0/lijfkc9psFqEh9fJtf1zsr+L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TsWxAAAAN0AAAAPAAAAAAAAAAAA&#10;AAAAAKECAABkcnMvZG93bnJldi54bWxQSwUGAAAAAAQABAD5AAAAkgMAAAAA&#10;" strokeweight="2pt"/>
            <v:line id="Line 807" o:spid="_x0000_s183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WejcIAAADdAAAADwAAAGRycy9kb3ducmV2LnhtbERPS4vCMBC+C/6HMII3TVVctRpFhIq3&#10;ZasXb9Nm+sBmUpqo3X+/WVjY23x8z9kdetOIF3WutqxgNo1AEOdW11wquF2TyRqE88gaG8uk4Jsc&#10;HPbDwQ5jbd/8Ra/UlyKEsItRQeV9G0vp8ooMuqltiQNX2M6gD7Arpe7wHcJNI+dR9CEN1hwaKmzp&#10;VFH+SJ9GweN+Wybnz5O+NulRZ2Xi71mhlRqP+uMWhKfe/4v/3Bcd5q8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WejcIAAADdAAAADwAAAAAAAAAAAAAA&#10;AAChAgAAZHJzL2Rvd25yZXYueG1sUEsFBgAAAAAEAAQA+QAAAJADAAAAAA==&#10;" strokeweight="2pt"/>
            <v:line id="Line 808" o:spid="_x0000_s183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lEbcQAAADdAAAADwAAAGRycy9kb3ducmV2LnhtbESPQYvCQAyF7wv+hyHC3tapsqtSHUWE&#10;Lt4WqxdvsRPbYidTOqN2/705CN4S3st7X5br3jXqTl2oPRsYjxJQxIW3NZcGjofsaw4qRGSLjWcy&#10;8E8B1qvBxxJT6x+8p3seSyUhHFI0UMXYplqHoiKHYeRbYtEuvnMYZe1KbTt8SLhr9CRJptphzdJQ&#10;YUvbioprfnMGrqfjT/b7t7WHJt/Yc5nF0/lijfkc9psFqEh9fJtf1zsr+L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2URtxAAAAN0AAAAPAAAAAAAAAAAA&#10;AAAAAKECAABkcnMvZG93bnJldi54bWxQSwUGAAAAAAQABAD5AAAAkgMAAAAA&#10;" strokeweight="2pt"/>
            <v:line id="Line 809" o:spid="_x0000_s183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h9sEAAADdAAAADwAAAGRycy9kb3ducmV2LnhtbERPS4vCMBC+C/6HMII3myq+qEYRocve&#10;FqsXb9NmbIvNpDRZ7f77jSB4m4/vOdt9bxrxoM7VlhVMoxgEcWF1zaWCyzmdrEE4j6yxsUwK/sjB&#10;fjccbDHR9sknemS+FCGEXYIKKu/bREpXVGTQRbYlDtzNdgZ9gF0pdYfPEG4aOYvjpTRYc2iosKVj&#10;RcU9+zUK7tfLIv36Oepzkx10Xqb+mt+0UuNRf9iA8NT7j/jt/tZh/mo+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leH2wQAAAN0AAAAPAAAAAAAAAAAAAAAA&#10;AKECAABkcnMvZG93bnJldi54bWxQSwUGAAAAAAQABAD5AAAAjwMAAAAA&#10;" strokeweight="2pt"/>
            <v:line id="Line 810" o:spid="_x0000_s183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gcIAAADdAAAADwAAAGRycy9kb3ducmV2LnhtbERPS4vCMBC+C/sfwix403TFVek2iggV&#10;b7KtF29jM31gMylN1PrvzcKCt/n4npNsBtOKO/WusazgaxqBIC6sbrhScMrTyQqE88gaW8uk4EkO&#10;NuuPUYKxtg/+pXvmKxFC2MWooPa+i6V0RU0G3dR2xIErbW/QB9hXUvf4COGmlbMoWkiDDYeGGjva&#10;1VRcs5tRcD2fvtP9cafzNtvqS5X686XUSo0/h+0PCE+Df4v/3Qcd5i/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d/gcIAAADdAAAADwAAAAAAAAAAAAAA&#10;AAChAgAAZHJzL2Rvd25yZXYueG1sUEsFBgAAAAAEAAQA+QAAAJADAAAAAA==&#10;" strokeweight="2pt"/>
            <v:line id="Line 811" o:spid="_x0000_s183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aGsIAAADdAAAADwAAAGRycy9kb3ducmV2LnhtbERPS4vCMBC+C/6HMII3TX2sSjWKCBVv&#10;y1Yv3qbN9IHNpDRRu/9+s7Cwt/n4nrM79KYRL+pcbVnBbBqBIM6trrlUcLsmkw0I55E1NpZJwTc5&#10;OOyHgx3G2r75i16pL0UIYRejgsr7NpbS5RUZdFPbEgeusJ1BH2BXSt3hO4SbRs6jaCUN1hwaKmzp&#10;VFH+SJ9GweN++0jOnyd9bdKjzsrE37NCKzUe9cctCE+9/xf/uS86zF8v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vaGsIAAADdAAAADwAAAAAAAAAAAAAA&#10;AAChAgAAZHJzL2Rvd25yZXYueG1sUEsFBgAAAAAEAAQA+QAAAJADAAAAAA==&#10;" strokeweight="2pt"/>
            <v:line id="Line 812" o:spid="_x0000_s183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khMMAAADdAAAADwAAAGRycy9kb3ducmV2LnhtbERP22oCMRB9F/yHMELfatYiVVejiG2h&#10;0gfx8gHjZtysbiZLkuq2X98IBd/mcK4zW7S2FlfyoXKsYNDPQBAXTldcKjjsP57HIEJE1lg7JgU/&#10;FGAx73ZmmGt34y1dd7EUKYRDjgpMjE0uZSgMWQx91xAn7uS8xZigL6X2eEvhtpYvWfYqLVacGgw2&#10;tDJUXHbfVsHaH78ug9/SyCOv/Xu9eZsEe1bqqdcupyAitfEh/nd/6jR/NBz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nJITDAAAA3QAAAA8AAAAAAAAAAAAA&#10;AAAAoQIAAGRycy9kb3ducmV2LnhtbFBLBQYAAAAABAAEAPkAAACRAwAAAAA=&#10;" strokeweight="1pt"/>
            <v:line id="Line 813" o:spid="_x0000_s183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n9cMAAADdAAAADwAAAGRycy9kb3ducmV2LnhtbERPTWvCQBC9C/0PyxS86aZS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5/XDAAAA3QAAAA8AAAAAAAAAAAAA&#10;AAAAoQIAAGRycy9kb3ducmV2LnhtbFBLBQYAAAAABAAEAPkAAACRAwAAAAA=&#10;" strokeweight="2pt"/>
            <v:line id="Line 814" o:spid="_x0000_s183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faMMAAADdAAAADwAAAGRycy9kb3ducmV2LnhtbERPzWoCMRC+C32HMAVvmrWItVujlFZB&#10;6UHc9gHGzXSzdTNZkqirT98UBG/z8f3ObNHZRpzIh9qxgtEwA0FcOl1zpeD7azWYgggRWWPjmBRc&#10;KMBi/tCbYa7dmXd0KmIlUgiHHBWYGNtcylAashiGriVO3I/zFmOCvpLa4zmF20Y+ZdlEWqw5NRhs&#10;6d1QeSiOVsHG7z8Po2tl5J43ftlsP16C/VWq/9i9vYKI1MW7+OZe6zT/eT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5H2jDAAAA3QAAAA8AAAAAAAAAAAAA&#10;AAAAoQIAAGRycy9kb3ducmV2LnhtbFBLBQYAAAAABAAEAPkAAACRAwAAAAA=&#10;" strokeweight="1pt"/>
            <v:rect id="Rectangle 815" o:spid="_x0000_s184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8IA&#10;AADdAAAADwAAAGRycy9kb3ducmV2LnhtbERP32vCMBB+H+x/CDfY25pORLuuUYog7HWdgo9Hc0u7&#10;NZeaRO3+eyMMfLuP7+dV68kO4kw+9I4VvGY5COLW6Z6Ngt3X9qUAESKyxsExKfijAOvV40OFpXYX&#10;/qRzE41IIRxKVNDFOJZShrYjiyFzI3Hivp23GBP0RmqPlxRuBznL84W02HNq6HCkTUftb3OyCur6&#10;Z9ofmzfcBlnkfqHn2tQHpZ6fpvodRKQp3sX/7g+d5i/nS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9v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816" o:spid="_x0000_s184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rHcMA&#10;AADdAAAADwAAAGRycy9kb3ducmV2LnhtbESPQWvCQBCF7wX/wzKCt7qxiNX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rH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17" o:spid="_x0000_s184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OhsAA&#10;AADdAAAADwAAAGRycy9kb3ducmV2LnhtbERPS4vCMBC+C/6HMAt7s+mK+KhGKYLg1a6Cx6EZ22oz&#10;qUnU7r83Cwt7m4/vOatNb1rxJOcbywq+khQEcWl1w5WC4/duNAfhA7LG1jIp+CEPm/VwsMJM2xcf&#10;6FmESsQQ9hkqqEPoMil9WZNBn9iOOHIX6wyGCF0ltcNXDDetHKfpVBpsODbU2NG2pvJWPIyCPL/2&#10;p3uxwJ2X89RN9URX+Vmpz48+X4II1Id/8Z97r+P82WQB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8Oh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818" o:spid="_x0000_s184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xsQA&#10;AADdAAAADwAAAGRycy9kb3ducmV2LnhtbESPT2/CMAzF75P4DpGRuI0UxPhTCKiahLTruk3iaDWm&#10;LTROSTLovv18mLSbrff83s+7w+A6dacQW88GZtMMFHHlbcu1gc+P4/MaVEzIFjvPZOCHIhz2o6cd&#10;5tY/+J3uZaqVhHDM0UCTUp9rHauGHMap74lFO/vgMMkaam0DPiTcdXqeZUvtsGVpaLCn14aqa/nt&#10;DBTFZfi6lRs8Rr3OwtIubF2cjJmMh2ILKtGQ/s1/129W8Fc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Mcb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819" o:spid="_x0000_s184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820" o:spid="_x0000_s184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KKsIA&#10;AADdAAAADwAAAGRycy9kb3ducmV2LnhtbERPTWvCQBC9F/oflil4q5uG1mrMJgRB8Nqo0OOQHZPY&#10;7Gzc3Wr677uFgrd5vM/Jy8kM4krO95YVvMwTEMSN1T23Cg777fMShA/IGgfLpOCHPJTF40OOmbY3&#10;/qBrHVoRQ9hnqKALYcyk9E1HBv3cjsSRO1lnMEToWqkd3mK4GWSaJAtpsOfY0OFIm46ar/rbKKiq&#10;83S81CvcerlM3EK/6rb6VGr2NFVrEIGmcBf/u3c6zn9/S+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goq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21" o:spid="_x0000_s184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vscIA&#10;AADdAAAADwAAAGRycy9kb3ducmV2LnhtbERPS2vCQBC+C/6HZQq96aYPo8ZsJBSEXhst9DhkxySa&#10;nY27W03/fbdQ8DYf33Py7Wh6cSXnO8sKnuYJCOLa6o4bBYf9brYC4QOyxt4yKfghD9tiOskx0/bG&#10;H3StQiNiCPsMFbQhDJmUvm7JoJ/bgThyR+sMhghdI7XDWww3vXxOklQa7Dg2tDjQW0v1ufo2Csry&#10;NH5eqjXuvFwlLtWvuim/lHp8GMsNiEBjuIv/3e86zl8uX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x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822" o:spid="_x0000_s184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количество дней отопительного сезона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Валовый выброс  </w:t>
      </w:r>
      <w:r w:rsidRPr="005530AD">
        <w:rPr>
          <w:rFonts w:ascii="Times New Roman" w:eastAsia="SimSun" w:hAnsi="Times New Roman"/>
          <w:color w:val="000000"/>
          <w:sz w:val="24"/>
          <w:szCs w:val="24"/>
          <w:lang w:val="en-US" w:eastAsia="zh-CN"/>
        </w:rPr>
        <w:t>SO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0,02 * В*</w:t>
      </w:r>
      <w:r w:rsidRPr="005530AD">
        <w:rPr>
          <w:rFonts w:ascii="Times New Roman" w:eastAsia="SimSun" w:hAnsi="Times New Roman"/>
          <w:color w:val="000000"/>
          <w:sz w:val="24"/>
          <w:szCs w:val="24"/>
          <w:lang w:val="en-US" w:eastAsia="zh-CN"/>
        </w:rPr>
        <w:t>S</w:t>
      </w:r>
      <w:r w:rsidRPr="005530AD">
        <w:rPr>
          <w:rFonts w:ascii="Times New Roman" w:eastAsia="SimSun" w:hAnsi="Times New Roman"/>
          <w:color w:val="000000"/>
          <w:sz w:val="24"/>
          <w:szCs w:val="24"/>
          <w:lang w:eastAsia="zh-CN"/>
        </w:rPr>
        <w:t xml:space="preserve">(1- </w:t>
      </w: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)(1- </w:t>
      </w:r>
      <w:r w:rsidRPr="005530AD">
        <w:rPr>
          <w:rFonts w:ascii="Times New Roman" w:eastAsia="SimSun" w:hAnsi="Times New Roman"/>
          <w:color w:val="000000"/>
          <w:sz w:val="24"/>
          <w:szCs w:val="24"/>
          <w:lang w:val="en-US" w:eastAsia="zh-CN"/>
        </w:rPr>
        <w:t>ή</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0,02*1400*0,299*0,8=6,6976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Максимально разовый выброс </w:t>
      </w:r>
      <w:r w:rsidRPr="005530AD">
        <w:rPr>
          <w:rFonts w:ascii="Times New Roman" w:eastAsia="SimSun" w:hAnsi="Times New Roman"/>
          <w:color w:val="000000"/>
          <w:sz w:val="24"/>
          <w:szCs w:val="24"/>
          <w:lang w:val="en-US" w:eastAsia="zh-CN"/>
        </w:rPr>
        <w:t>SO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SO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*24*3600= 6,6976*10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/240*24*3600 = 0,048грамм/сек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Расчет выброса углекислого газа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Валовый выброс  </w:t>
      </w:r>
      <w:r w:rsidRPr="005530AD">
        <w:rPr>
          <w:rFonts w:ascii="Times New Roman" w:eastAsia="SimSun" w:hAnsi="Times New Roman"/>
          <w:color w:val="000000"/>
          <w:sz w:val="24"/>
          <w:szCs w:val="24"/>
          <w:lang w:val="en-US" w:eastAsia="zh-CN"/>
        </w:rPr>
        <w:t>CO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Максимально разовый выброс </w:t>
      </w:r>
      <w:r w:rsidRPr="005530AD">
        <w:rPr>
          <w:rFonts w:ascii="Times New Roman" w:eastAsia="SimSun" w:hAnsi="Times New Roman"/>
          <w:color w:val="000000"/>
          <w:sz w:val="24"/>
          <w:szCs w:val="24"/>
          <w:lang w:val="en-US" w:eastAsia="zh-CN"/>
        </w:rPr>
        <w:t>CO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val="en-US" w:eastAsia="zh-CN"/>
        </w:rPr>
        <w:t>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 xml:space="preserve"> *10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C</w:t>
      </w:r>
      <w:r w:rsidRPr="005530AD">
        <w:rPr>
          <w:rFonts w:ascii="Times New Roman" w:eastAsia="SimSun" w:hAnsi="Times New Roman"/>
          <w:color w:val="000000"/>
          <w:sz w:val="24"/>
          <w:szCs w:val="24"/>
          <w:lang w:eastAsia="zh-CN"/>
        </w:rPr>
        <w:t>*24*3600,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расход топлива,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C</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выход углерода при сжигании топлива, кг/тонн, г/тонн,</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C</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3</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R</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Q</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3</w:t>
      </w:r>
      <w:r w:rsidRPr="005530AD">
        <w:rPr>
          <w:rFonts w:ascii="Times New Roman" w:eastAsia="SimSun" w:hAnsi="Times New Roman"/>
          <w:color w:val="000000"/>
          <w:sz w:val="24"/>
          <w:szCs w:val="24"/>
          <w:lang w:eastAsia="zh-CN"/>
        </w:rPr>
        <w:t>- потери тепла, вследствие химической неполноты сгорания топлива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R</w:t>
      </w:r>
      <w:r w:rsidRPr="005530AD">
        <w:rPr>
          <w:rFonts w:ascii="Times New Roman" w:eastAsia="SimSun" w:hAnsi="Times New Roman"/>
          <w:color w:val="000000"/>
          <w:sz w:val="24"/>
          <w:szCs w:val="24"/>
          <w:lang w:eastAsia="zh-CN"/>
        </w:rPr>
        <w:t xml:space="preserve">- коэффициент, учитывающий доли потери тепла, вследствие химической неполноты сгорания топлива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R</w:t>
      </w:r>
      <w:r w:rsidRPr="005530AD">
        <w:rPr>
          <w:rFonts w:ascii="Times New Roman" w:eastAsia="SimSun" w:hAnsi="Times New Roman"/>
          <w:color w:val="000000"/>
          <w:sz w:val="24"/>
          <w:szCs w:val="24"/>
          <w:lang w:eastAsia="zh-CN"/>
        </w:rPr>
        <w:t>= 1 для угля</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xml:space="preserve"> - низшая теплота сгорания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xml:space="preserve"> = 21,98</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 xml:space="preserve">4 </w:t>
      </w:r>
      <w:r w:rsidRPr="005530AD">
        <w:rPr>
          <w:rFonts w:ascii="Times New Roman" w:eastAsia="SimSun" w:hAnsi="Times New Roman"/>
          <w:color w:val="000000"/>
          <w:sz w:val="24"/>
          <w:szCs w:val="24"/>
          <w:lang w:eastAsia="zh-CN"/>
        </w:rPr>
        <w:t xml:space="preserve">– потери тепла вследствие химической неполноты сгорания топлива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Валовый выброс  </w:t>
      </w:r>
      <w:r w:rsidRPr="005530AD">
        <w:rPr>
          <w:rFonts w:ascii="Times New Roman" w:eastAsia="SimSun" w:hAnsi="Times New Roman"/>
          <w:color w:val="000000"/>
          <w:sz w:val="24"/>
          <w:szCs w:val="24"/>
          <w:lang w:val="en-US" w:eastAsia="zh-CN"/>
        </w:rPr>
        <w:t>CO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CO</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C</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(1-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4</w:t>
      </w:r>
      <w:r w:rsidRPr="005530AD">
        <w:rPr>
          <w:rFonts w:ascii="Times New Roman" w:eastAsia="SimSun" w:hAnsi="Times New Roman"/>
          <w:color w:val="000000"/>
          <w:sz w:val="24"/>
          <w:szCs w:val="24"/>
          <w:lang w:eastAsia="zh-CN"/>
        </w:rPr>
        <w:t>/ 100)=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1400* 16,485 ( 1-4/100)=0,0158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C</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eastAsia="zh-CN"/>
        </w:rPr>
        <w:t>3</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R</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xml:space="preserve"> = 0,75*1*21,98= 16,485</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Максимально разовый выброс </w:t>
      </w:r>
      <w:r w:rsidRPr="005530AD">
        <w:rPr>
          <w:rFonts w:ascii="Times New Roman" w:eastAsia="SimSun" w:hAnsi="Times New Roman"/>
          <w:color w:val="000000"/>
          <w:sz w:val="24"/>
          <w:szCs w:val="24"/>
          <w:lang w:val="en-US" w:eastAsia="zh-CN"/>
        </w:rPr>
        <w:t>CO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val="en-US" w:eastAsia="zh-CN"/>
        </w:rPr>
        <w:t>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 xml:space="preserve"> *10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C</w:t>
      </w:r>
      <w:r w:rsidRPr="005530AD">
        <w:rPr>
          <w:rFonts w:ascii="Times New Roman" w:eastAsia="SimSun" w:hAnsi="Times New Roman"/>
          <w:color w:val="000000"/>
          <w:sz w:val="24"/>
          <w:szCs w:val="24"/>
          <w:lang w:eastAsia="zh-CN"/>
        </w:rPr>
        <w:t>*24*3600= 0,0158*10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/16,485*24*3600= 0,011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выбросов загрязняющих веществ от склада угля и золоотвала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755" o:spid="_x0000_s1848" style="position:absolute;left:0;text-align:left;margin-left:43.5pt;margin-top:12.5pt;width:518.8pt;height:802.3pt;z-index:251662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">
            <v:rect id="Rectangle 824" o:spid="_x0000_s184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J98QA&#10;AADdAAAADwAAAGRycy9kb3ducmV2LnhtbERP22rCQBB9L/gPywi+1U2FWk1dJRYCfSpt9AOG7JgN&#10;ZmdjdnOxX98tFPo2h3Od3WGyjRio87VjBU/LBARx6XTNlYLzKX/cgPABWWPjmBTcycNhP3vYYard&#10;yF80FKESMYR9igpMCG0qpS8NWfRL1xJH7uI6iyHCrpK6wzGG20aukmQtLdYcGwy29GaovBa9VXAN&#10;0/CRVcV3vj0ft+XnMRv7W6bUYj5lryACTeFf/Od+13H+y/Ma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SffEAAAA3QAAAA8AAAAAAAAAAAAAAAAAmAIAAGRycy9k&#10;b3ducmV2LnhtbFBLBQYAAAAABAAEAPUAAACJAwAAAAA=&#10;" filled="f" strokeweight="2pt"/>
            <v:line id="Line 825" o:spid="_x0000_s185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line id="Line 826" o:spid="_x0000_s185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etsMAAADdAAAADwAAAGRycy9kb3ducmV2LnhtbESPQYvCQAyF74L/YYjgTacKulIdRYQu&#10;3harF2+xE9tiJ1M6s1r/vTks7C3hvbz3ZbPrXaOe1IXas4HZNAFFXHhbc2ngcs4mK1AhIltsPJOB&#10;NwXYbYeDDabWv/hEzzyWSkI4pGigirFNtQ5FRQ7D1LfEot195zDK2pXadviScNfoeZIstcOapaHC&#10;lg4VFY/81xl4XC+L7PvnYM9Nvre3MovX290aMx71+zWoSH38N/9dH63gf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3rbDAAAA3QAAAA8AAAAAAAAAAAAA&#10;AAAAoQIAAGRycy9kb3ducmV2LnhtbFBLBQYAAAAABAAEAPkAAACRAwAAAAA=&#10;" strokeweight="2pt"/>
            <v:line id="Line 827" o:spid="_x0000_s185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7LcMAAADdAAAADwAAAGRycy9kb3ducmV2LnhtbERPTWvCQBC9C/0PyxS86aaCtU1dQxAi&#10;vUmTXHIbs2MSzM6G7Krpv3cLBW/zeJ+zTSbTixuNrrOs4G0ZgSCure64UVAW2eIDhPPIGnvLpOCX&#10;HCS7l9kWY23v/EO33DcihLCLUUHr/RBL6eqWDLqlHYgDd7ajQR/g2Eg94j2Em16uouhdGuw4NLQ4&#10;0L6l+pJfjYJLVa6zw3Gviz5P9anJfHU6a6Xmr1P6BcLT5J/if/e3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ey3DAAAA3QAAAA8AAAAAAAAAAAAA&#10;AAAAoQIAAGRycy9kb3ducmV2LnhtbFBLBQYAAAAABAAEAPkAAACRAwAAAAA=&#10;" strokeweight="2pt"/>
            <v:line id="Line 828" o:spid="_x0000_s185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YDcMAAADdAAAADwAAAGRycy9kb3ducmV2LnhtbESPQYvCQAyF74L/YYjgTacK6tJ1FBG6&#10;eJOtXrzFTmyLnUzpzGr99+aw4C3hvbz3Zb3tXaMe1IXas4HZNAFFXHhbc2ngfMomX6BCRLbYeCYD&#10;Lwqw3QwHa0ytf/IvPfJYKgnhkKKBKsY21ToUFTkMU98Si3bzncMoa1dq2+FTwl2j50my1A5rloYK&#10;W9pXVNzzP2fgfjkvsp/j3p6afGevZRYv15s1Zjzqd9+gIvXxY/6/PljBXy2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GA3DAAAA3QAAAA8AAAAAAAAAAAAA&#10;AAAAoQIAAGRycy9kb3ducmV2LnhtbFBLBQYAAAAABAAEAPkAAACRAwAAAAA=&#10;" strokeweight="2pt"/>
            <v:line id="Line 829" o:spid="_x0000_s185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9lr8AAADdAAAADwAAAGRycy9kb3ducmV2LnhtbERPSwrCMBDdC94hjOBOUwU/VKOIUHEn&#10;VjfuxmZsi82kNFHr7Y0guJvH+85y3ZpKPKlxpWUFo2EEgjizuuRcwfmUDOYgnEfWWFkmBW9ysF51&#10;O0uMtX3xkZ6pz0UIYRejgsL7OpbSZQUZdENbEwfuZhuDPsAml7rBVwg3lRxH0VQaLDk0FFjTtqDs&#10;nj6MgvvlPEl2h60+VelGX/PEX643rVS/124WIDy1/i/+ufc6zJ9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C9lr8AAADdAAAADwAAAAAAAAAAAAAAAACh&#10;AgAAZHJzL2Rvd25yZXYueG1sUEsFBgAAAAAEAAQA+QAAAI0DAAAAAA==&#10;" strokeweight="2pt"/>
            <v:line id="Line 830" o:spid="_x0000_s185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4b8AAADdAAAADwAAAGRycy9kb3ducmV2LnhtbERPSwrCMBDdC94hjOBOUwU/VKOIUHEn&#10;VjfuxmZsi82kNFHr7Y0guJvH+85y3ZpKPKlxpWUFo2EEgjizuuRcwfmUDOYgnEfWWFkmBW9ysF51&#10;O0uMtX3xkZ6pz0UIYRejgsL7OpbSZQUZdENbEwfuZhuDPsAml7rBVwg3lRxH0VQaLDk0FFjTtqDs&#10;nj6MgvvlPEl2h60+VelGX/PEX643rVS/124WIDy1/i/+ufc6zJ9Nx/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Ij4b8AAADdAAAADwAAAAAAAAAAAAAAAACh&#10;AgAAZHJzL2Rvd25yZXYueG1sUEsFBgAAAAAEAAQA+QAAAI0DAAAAAA==&#10;" strokeweight="2pt"/>
            <v:line id="Line 831" o:spid="_x0000_s185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6GesEAAADdAAAADwAAAGRycy9kb3ducmV2LnhtbERPTYvCMBC9C/6HMII3TXXRXapRROji&#10;TWy9eBubsS02k9JErf/eCIK3ebzPWa47U4s7ta6yrGAyjkAQ51ZXXCg4ZsnoD4TzyBpry6TgSQ7W&#10;q35vibG2Dz7QPfWFCCHsYlRQet/EUrq8JINubBviwF1sa9AH2BZSt/gI4aaW0yiaS4MVh4YSG9qW&#10;lF/Tm1FwPR1nyf9+q7M63ehzkfjT+aKVGg66zQKEp85/xR/3Tof5v/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voZ6wQAAAN0AAAAPAAAAAAAAAAAAAAAA&#10;AKECAABkcnMvZG93bnJldi54bWxQSwUGAAAAAAQABAD5AAAAjwMAAAAA&#10;" strokeweight="2pt"/>
            <v:line id="Line 832" o:spid="_x0000_s185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45MMAAADdAAAADwAAAGRycy9kb3ducmV2LnhtbERPzWoCMRC+C32HMAVvmrWI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eOTDAAAA3QAAAA8AAAAAAAAAAAAA&#10;AAAAoQIAAGRycy9kb3ducmV2LnhtbFBLBQYAAAAABAAEAPkAAACRAwAAAAA=&#10;" strokeweight="1pt"/>
            <v:line id="Line 833" o:spid="_x0000_s185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7lb8AAADdAAAADwAAAGRycy9kb3ducmV2LnhtbERPSwrCMBDdC94hjOBOUwU/VKOIUHEn&#10;VjfuxmZsi82kNFHr7Y0guJvH+85y3ZpKPKlxpWUFo2EEgjizuuRcwfmUDOYgnEfWWFkmBW9ysF51&#10;O0uMtX3xkZ6pz0UIYRejgsL7OpbSZQUZdENbEwfuZhuDPsAml7rBVwg3lRxH0VQaLDk0FFjTtqDs&#10;nj6MgvvlPEl2h60+VelGX/PEX643rVS/124WIDy1/i/+ufc6zJ9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u7lb8AAADdAAAADwAAAAAAAAAAAAAAAACh&#10;AgAAZHJzL2Rvd25yZXYueG1sUEsFBgAAAAAEAAQA+QAAAI0DAAAAAA==&#10;" strokeweight="2pt"/>
            <v:line id="Line 834" o:spid="_x0000_s185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DCMMAAADdAAAADwAAAGRycy9kb3ducmV2LnhtbERPzWoCMRC+C75DGKE3zdrDtt0apWiF&#10;iofS1QcYN9PN1s1kSaJu+/SNIHibj+93ZovetuJMPjSOFUwnGQjiyumGawX73Xr8DCJEZI2tY1Lw&#10;SwEW8+FghoV2F/6icxlrkUI4FKjAxNgVUobKkMUwcR1x4r6dtxgT9LXUHi8p3LbyMctyabHh1GCw&#10;o6Wh6lierIKNP2yP07/ayANv/Hv7uXoJ9keph1H/9goiUh/v4pv7Q6f5T3kO1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MQwjDAAAA3QAAAA8AAAAAAAAAAAAA&#10;AAAAoQIAAGRycy9kb3ducmV2LnhtbFBLBQYAAAAABAAEAPkAAACRAwAAAAA=&#10;" strokeweight="1pt"/>
            <v:rect id="Rectangle 835" o:spid="_x0000_s186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jD8IA&#10;AADdAAAADwAAAGRycy9kb3ducmV2LnhtbERPTWvDMAy9D/YfjAa7Lc7KSLOsbgmFQq9LV9hRxFqS&#10;NpYz202yf18XCrvp8T612symFyM531lW8JqkIIhrqztuFHwddi85CB+QNfaWScEfedisHx9WWGg7&#10;8SeNVWhEDGFfoII2hKGQ0tctGfSJHYgj92OdwRCha6R2OMVw08tFmmbSYMexocWBti3V5+piFJTl&#10;aT7+Vu+48zJPXabfdFN+K/X8NJcfIALN4V98d+91nL/Mln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WMP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836" o:spid="_x0000_s186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3fcQA&#10;AADdAAAADwAAAGRycy9kb3ducmV2LnhtbESPQWvCQBCF7wX/wzKCt7qxSKqpq4SC4NW0gschO03S&#10;Zmfj7qrx33cOhd5meG/e+2azG12vbhRi59nAYp6BIq697bgx8Pmxf16BignZYu+ZDDwowm47edpg&#10;Yf2dj3SrUqMkhGOBBtqUhkLrWLfkMM79QCzalw8Ok6yh0TbgXcJdr1+yLNcOO5aGFgd6b6n+qa7O&#10;QFl+j6dLtcZ91Kss5HZpm/JszGw6lm+gEo3p3/x3fbCC/5o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933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37" o:spid="_x0000_s186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S5sIA&#10;AADdAAAADwAAAGRycy9kb3ducmV2LnhtbERPTWvDMAy9F/YfjAa9Nc7KSNO0bgmDwK7LWthRxFqS&#10;LpYz203Tfz8PBrvp8T61P85mEBM531tW8JSkIIgbq3tuFZzeq1UOwgdkjYNlUnAnD8fDw2KPhbY3&#10;fqOpDq2IIewLVNCFMBZS+qYjgz6xI3HkPq0zGCJ0rdQObzHcDHKdppk02HNs6HCkl46ar/pqFJTl&#10;ZT5/11usvMxTl+ln3ZYfSi0f53IHItAc/sV/7lcd52+y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lLm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838" o:spid="_x0000_s186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tpsQA&#10;AADdAAAADwAAAGRycy9kb3ducmV2LnhtbESPT2vCQBDF7wW/wzJCb3VjEf9EVwmC4NW0hR6H7JhE&#10;s7Nxd6vpt3cOhd5meG/e+81mN7hO3SnE1rOB6SQDRVx523Jt4PPj8LYEFROyxc4zGfilCLvt6GWD&#10;ufUPPtG9TLWSEI45GmhS6nOtY9WQwzjxPbFoZx8cJllDrW3Ah4S7Tr9n2Vw7bFkaGuxp31B1LX+c&#10;gaK4DF+3coWHqJdZmNuZrYtvY17HQ7EGlWhI/+a/66MV/MV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5bab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839" o:spid="_x0000_s186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IPcIA&#10;AADdAAAADwAAAGRycy9kb3ducmV2LnhtbERPTWvDMAy9D/YfjAa9rU5GSbKsbgmDQK9NV+hRxFqS&#10;LZYz223Tfz8PCrvp8T613s5mFBdyfrCsIF0mIIhbqwfuFHwc6ucChA/IGkfLpOBGHrabx4c1ltpe&#10;eU+XJnQihrAvUUEfwlRK6dueDPqlnYgj92mdwRCh66R2eI3hZpQvSZJJgwPHhh4neu+p/W7ORkFV&#10;fc3Hn+YVay+LxGV6pbvqpNTiaa7eQASaw7/47t7pOD/PU/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cg9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840" o:spid="_x0000_s186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WSsIA&#10;AADdAAAADwAAAGRycy9kb3ducmV2LnhtbERPTWvDMAy9D/YfjAa7rc7KSLKsbgmFwq7NWuhRxFqS&#10;LZZT20vSf18XBr3p8T612symFyM531lW8LpIQBDXVnfcKDh87V5yED4ga+wtk4ILedisHx9WWGg7&#10;8Z7GKjQihrAvUEEbwlBI6euWDPqFHYgj922dwRCha6R2OMVw08tlkqTSYMexocWBti3Vv9WfUVCW&#10;P/PxXL3jzss8cal+0015Uur5aS4/QASaw1387/7UcX6WL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1ZK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41" o:spid="_x0000_s186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z0cIA&#10;AADdAAAADwAAAGRycy9kb3ducmV2LnhtbERPTWvCQBC9F/wPywje6sZaok1dJRQCXpu20OOQnSbR&#10;7GzcXZP4791Cobd5vM/ZHSbTiYGcby0rWC0TEMSV1S3XCj4/isctCB+QNXaWScGNPBz2s4cdZtqO&#10;/E5DGWoRQ9hnqKAJoc+k9FVDBv3S9sSR+7HOYIjQ1VI7HGO46eRTkqTSYMuxocGe3hqqzuXVKMjz&#10;0/R1KV+w8HKbuFQ/6zr/Vmoxn/JXEIGm8C/+cx91nL/ZrO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PR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842" o:spid="_x0000_s186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pcIA&#10;AADdAAAADwAAAGRycy9kb3ducmV2LnhtbERP32vCMBB+H+x/CDfY25pORLuuUYog7HWdgo9Hc0u7&#10;NZeaRO3+eyMMfLuP7+dV68kO4kw+9I4VvGY5COLW6Z6Ngt3X9qUAESKyxsExKfijAOvV40OFpXYX&#10;/qRzE41IIRxKVNDFOJZShrYjiyFzI3Hivp23GBP0RmqPlxRuBznL84W02HNq6HCkTUftb3OyCur6&#10;Z9ofmzfcBlnkfqHn2tQHpZ6fpvodRKQp3sX/7g+d5i+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ulwgAAAN0AAAAPAAAAAAAAAAAAAAAAAJgCAABkcnMvZG93&#10;bnJldi54bWxQSwUGAAAAAAQABAD1AAAAhwM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eastAsia="SimSun" w:hAnsi="Times New Roman"/>
          <w:color w:val="000000"/>
          <w:sz w:val="24"/>
          <w:szCs w:val="24"/>
          <w:lang w:eastAsia="zh-CN"/>
        </w:rPr>
        <w:t xml:space="preserve">Максимально разовый выброс </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A</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3</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4</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5</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7</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bscript"/>
          <w:lang w:eastAsia="zh-CN"/>
        </w:rPr>
        <w:t>6</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/3600 + </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3</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4</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5</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6</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7</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F</w:t>
      </w:r>
      <w:r w:rsidRPr="005530AD">
        <w:rPr>
          <w:rFonts w:ascii="Times New Roman" w:eastAsia="SimSun" w:hAnsi="Times New Roman"/>
          <w:color w:val="000000"/>
          <w:sz w:val="24"/>
          <w:szCs w:val="24"/>
          <w:lang w:eastAsia="zh-CN"/>
        </w:rPr>
        <w:t>,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A</w:t>
      </w:r>
      <w:r w:rsidRPr="005530AD">
        <w:rPr>
          <w:rFonts w:ascii="Times New Roman" w:eastAsia="SimSun" w:hAnsi="Times New Roman"/>
          <w:color w:val="000000"/>
          <w:sz w:val="24"/>
          <w:szCs w:val="24"/>
          <w:lang w:eastAsia="zh-CN"/>
        </w:rPr>
        <w:t xml:space="preserve">- выбросы при переработке материалов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-выбросы при статическом хранении материала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весовая доля полевой фракции материала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0,03  для угля</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0,02  для золы</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доля пыли, переходящей в аэрозоль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0,02 для угля</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0,01 для золы</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3</w:t>
      </w:r>
      <w:r w:rsidRPr="005530AD">
        <w:rPr>
          <w:rFonts w:ascii="Times New Roman" w:eastAsia="SimSun" w:hAnsi="Times New Roman"/>
          <w:color w:val="000000"/>
          <w:sz w:val="24"/>
          <w:szCs w:val="24"/>
          <w:lang w:eastAsia="zh-CN"/>
        </w:rPr>
        <w:t>- коэффициент, учитывающий местные условия (метео условия)</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4</w:t>
      </w:r>
      <w:r w:rsidRPr="005530AD">
        <w:rPr>
          <w:rFonts w:ascii="Times New Roman" w:eastAsia="SimSun" w:hAnsi="Times New Roman"/>
          <w:color w:val="000000"/>
          <w:sz w:val="24"/>
          <w:szCs w:val="24"/>
          <w:lang w:eastAsia="zh-CN"/>
        </w:rPr>
        <w:t xml:space="preserve">- коэффициент, учитывающий местные условия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5</w:t>
      </w:r>
      <w:r w:rsidRPr="005530AD">
        <w:rPr>
          <w:rFonts w:ascii="Times New Roman" w:eastAsia="SimSun" w:hAnsi="Times New Roman"/>
          <w:color w:val="000000"/>
          <w:sz w:val="24"/>
          <w:szCs w:val="24"/>
          <w:lang w:eastAsia="zh-CN"/>
        </w:rPr>
        <w:t>- коэффициент, учитывающий влажность материала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5</w:t>
      </w:r>
      <w:r w:rsidRPr="005530AD">
        <w:rPr>
          <w:rFonts w:ascii="Times New Roman" w:eastAsia="SimSun" w:hAnsi="Times New Roman"/>
          <w:color w:val="000000"/>
          <w:sz w:val="24"/>
          <w:szCs w:val="24"/>
          <w:lang w:eastAsia="zh-CN"/>
        </w:rPr>
        <w:t>= 1 – стандартная величина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6</w:t>
      </w:r>
      <w:r w:rsidRPr="005530AD">
        <w:rPr>
          <w:rFonts w:ascii="Times New Roman" w:eastAsia="SimSun" w:hAnsi="Times New Roman"/>
          <w:color w:val="000000"/>
          <w:sz w:val="24"/>
          <w:szCs w:val="24"/>
          <w:lang w:eastAsia="zh-CN"/>
        </w:rPr>
        <w:t>- коэффициент, учитывающий профиль поверхности складируемого материала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6</w:t>
      </w:r>
      <w:r w:rsidRPr="005530AD">
        <w:rPr>
          <w:rFonts w:ascii="Times New Roman" w:eastAsia="SimSun" w:hAnsi="Times New Roman"/>
          <w:color w:val="000000"/>
          <w:sz w:val="24"/>
          <w:szCs w:val="24"/>
          <w:lang w:eastAsia="zh-CN"/>
        </w:rPr>
        <w:t>= 1,3 - стандартная величина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7</w:t>
      </w:r>
      <w:r w:rsidRPr="005530AD">
        <w:rPr>
          <w:rFonts w:ascii="Times New Roman" w:eastAsia="SimSun" w:hAnsi="Times New Roman"/>
          <w:color w:val="000000"/>
          <w:sz w:val="24"/>
          <w:szCs w:val="24"/>
          <w:lang w:eastAsia="zh-CN"/>
        </w:rPr>
        <w:t xml:space="preserve">- коэффициент, учитывающий крупность материала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7</w:t>
      </w:r>
      <w:r w:rsidRPr="005530AD">
        <w:rPr>
          <w:rFonts w:ascii="Times New Roman" w:eastAsia="SimSun" w:hAnsi="Times New Roman"/>
          <w:color w:val="000000"/>
          <w:sz w:val="24"/>
          <w:szCs w:val="24"/>
          <w:lang w:eastAsia="zh-CN"/>
        </w:rPr>
        <w:t>= 0,4 - стандартная величина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F</w:t>
      </w:r>
      <w:r w:rsidRPr="005530AD">
        <w:rPr>
          <w:rFonts w:ascii="Times New Roman" w:eastAsia="SimSun" w:hAnsi="Times New Roman"/>
          <w:color w:val="000000"/>
          <w:sz w:val="24"/>
          <w:szCs w:val="24"/>
          <w:lang w:eastAsia="zh-CN"/>
        </w:rPr>
        <w:t>- поверхность впыления в пламени</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perscript"/>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унос пыли с 1 м</w:t>
      </w:r>
      <w:r w:rsidRPr="005530AD">
        <w:rPr>
          <w:rFonts w:ascii="Times New Roman" w:eastAsia="SimSun" w:hAnsi="Times New Roman"/>
          <w:color w:val="000000"/>
          <w:sz w:val="24"/>
          <w:szCs w:val="24"/>
          <w:vertAlign w:val="super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=0,05 - стандартная величина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суммарное количество переработанного материала,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m/количество дней отопительного сезона, тон/год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m- масса расходуемого материала,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коэффициент, учитывающий высоту пересыпки</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0,6</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Максимально разовый выброс  для угля</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A</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3</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4</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5</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7</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bscript"/>
          <w:lang w:eastAsia="zh-CN"/>
        </w:rPr>
        <w:t>6</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/3600 + </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3</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4</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5</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6</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5530AD">
        <w:rPr>
          <w:rFonts w:ascii="Times New Roman" w:eastAsia="SimSun" w:hAnsi="Times New Roman"/>
          <w:color w:val="000000"/>
          <w:sz w:val="24"/>
          <w:szCs w:val="24"/>
          <w:vertAlign w:val="subscript"/>
          <w:lang w:eastAsia="zh-CN"/>
        </w:rPr>
        <w:t>7</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F</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0,03*0,02*1,2*0,1*1*0,4*0,243*10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*0,6/3600 + 1,2*0,1*1*1,3*0,05*100=</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=0,78116</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m/количество дней отопительного сезона= 1200/240*24= 0,243</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Максимально разовый выброс  для золоотвала</w:t>
      </w:r>
    </w:p>
    <w:p w:rsidR="00045CE2" w:rsidRPr="000B784F"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775" o:spid="_x0000_s1868" style="position:absolute;left:0;text-align:left;margin-left:44.2pt;margin-top:12.5pt;width:518.8pt;height:802.3pt;z-index:251663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">
            <v:rect id="Rectangle 844" o:spid="_x0000_s186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Vl8MA&#10;AADdAAAADwAAAGRycy9kb3ducmV2LnhtbERPzWrCQBC+C32HZQq96aY9RE1dJSkEeio1+gBDdpoE&#10;s7NpdvOjT98tCN7m4/ud3WE2rRipd41lBa+rCARxaXXDlYLzKV9uQDiPrLG1TAqu5OCwf1rsMNF2&#10;4iONha9ECGGXoILa+y6R0pU1GXQr2xEH7sf2Bn2AfSV1j1MIN618i6JYGmw4NNTY0UdN5aUYjIKL&#10;n8evtCpu+facbcvvLJ2G31Spl+c5fQfhafYP8d39qcP89Tq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IVl8MAAADdAAAADwAAAAAAAAAAAAAAAACYAgAAZHJzL2Rv&#10;d25yZXYueG1sUEsFBgAAAAAEAAQA9QAAAIgDAAAAAA==&#10;" filled="f" strokeweight="2pt"/>
            <v:line id="Line 845" o:spid="_x0000_s187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WpMIAAADdAAAADwAAAGRycy9kb3ducmV2LnhtbERPTWvCQBC9F/wPywi9NRuFNhJdJQQi&#10;3kqjl9zG7JgEs7Mhu2r8926h0Ns83udsdpPpxZ1G11lWsIhiEMS11R03Ck7H4mMFwnlkjb1lUvAk&#10;B7vt7G2DqbYP/qF76RsRQtilqKD1fkildHVLBl1kB+LAXexo0Ac4NlKP+AjhppfLOP6SBjsODS0O&#10;lLdUX8ubUXCtTp/F/jvXx77M9LkpfHW+aKXe51O2BuFp8v/iP/dBh/lJ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wWpMIAAADdAAAADwAAAAAAAAAAAAAA&#10;AAChAgAAZHJzL2Rvd25yZXYueG1sUEsFBgAAAAAEAAQA+QAAAJADAAAAAA==&#10;" strokeweight="2pt"/>
            <v:line id="Line 846" o:spid="_x0000_s187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C1sQAAADdAAAADwAAAGRycy9kb3ducmV2LnhtbESPT4vCQAzF74LfYYiwN50q+IfqKCJ0&#10;8bZs7cVb7MS22MmUzqx2v/3msOAt4b2898vuMLhWPakPjWcD81kCirj0tuHKQHHJphtQISJbbD2T&#10;gV8KcNiPRztMrX/xNz3zWCkJ4ZCigTrGLtU6lDU5DDPfEYt2973DKGtfadvjS8JdqxdJstIOG5aG&#10;Gjs61VQ+8h9n4HEtltnn18le2vxob1UWr7e7NeZjMhy3oCIN8W3+vz5bwV+vBVe+kR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4LWxAAAAN0AAAAPAAAAAAAAAAAA&#10;AAAAAKECAABkcnMvZG93bnJldi54bWxQSwUGAAAAAAQABAD5AAAAkgMAAAAA&#10;" strokeweight="2pt"/>
            <v:line id="Line 847" o:spid="_x0000_s187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nTcEAAADdAAAADwAAAGRycy9kb3ducmV2LnhtbERPTYvCMBC9C/6HMII3TRVWd6tRROji&#10;TWy9eBubsS02k9JErf/eCIK3ebzPWa47U4s7ta6yrGAyjkAQ51ZXXCg4ZsnoF4TzyBpry6TgSQ7W&#10;q35vibG2Dz7QPfWFCCHsYlRQet/EUrq8JINubBviwF1sa9AH2BZSt/gI4aaW0yiaSYMVh4YSG9qW&#10;lF/Tm1FwPR1/kv/9Vmd1utHnIvGn80UrNRx0mwUIT53/ij/unQ7z5/M/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jydNwQAAAN0AAAAPAAAAAAAAAAAAAAAA&#10;AKECAABkcnMvZG93bnJldi54bWxQSwUGAAAAAAQABAD5AAAAjwMAAAAA&#10;" strokeweight="2pt"/>
            <v:line id="Line 848" o:spid="_x0000_s187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98MAAADdAAAADwAAAGRycy9kb3ducmV2LnhtbESPQYvCQAyF7wv+hyGCt3WqoCvVUUSo&#10;eFusXrzFTmyLnUzpjFr/vTks7C3hvbz3ZbXpXaOe1IXas4HJOAFFXHhbc2ngfMq+F6BCRLbYeCYD&#10;bwqwWQ++Vpha/+IjPfNYKgnhkKKBKsY21ToUFTkMY98Si3bzncMoa1dq2+FLwl2jp0ky1w5rloYK&#10;W9pVVNzzhzNwv5xn2f53Z09NvrXXMouX680aMxr22yWoSH38N/9dH6zg/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vfDAAAA3QAAAA8AAAAAAAAAAAAA&#10;AAAAoQIAAGRycy9kb3ducmV2LnhtbFBLBQYAAAAABAAEAPkAAACRAwAAAAA=&#10;" strokeweight="2pt"/>
            <v:line id="Line 849" o:spid="_x0000_s187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bbL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xbbL8AAADdAAAADwAAAAAAAAAAAAAAAACh&#10;AgAAZHJzL2Rvd25yZXYueG1sUEsFBgAAAAAEAAQA+QAAAI0DAAAAAA==&#10;" strokeweight="2pt"/>
            <v:line id="Line 850" o:spid="_x0000_s187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G78AAADdAAAADwAAAGRycy9kb3ducmV2LnhtbERPSwrCMBDdC94hjOBOUwU/VKOIUHEn&#10;VjfuxmZsi82kNFHr7Y0guJvH+85y3ZpKPKlxpWUFo2EEgjizuuRcwfmUDOYgnEfWWFkmBW9ysF51&#10;O0uMtX3xkZ6pz0UIYRejgsL7OpbSZQUZdENbEwfuZhuDPsAml7rBVwg3lRxH0VQaLDk0FFjTtqDs&#10;nj6MgvvlPEl2h60+VelGX/PEX643rVS/124WIDy1/i/+ufc6zJ/Nx/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7FG78AAADdAAAADwAAAAAAAAAAAAAAAACh&#10;AgAAZHJzL2Rvd25yZXYueG1sUEsFBgAAAAAEAAQA+QAAAI0DAAAAAA==&#10;" strokeweight="2pt"/>
            <v:line id="Line 851" o:spid="_x0000_s187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ggMEAAADdAAAADwAAAGRycy9kb3ducmV2LnhtbERPS4vCMBC+C/6HMII3TVV8UI0iQpe9&#10;LVYv3qbN9IHNpDRZ7f77jSB4m4/vObtDbxrxoM7VlhXMphEI4tzqmksF10sy2YBwHlljY5kU/JGD&#10;w3442GGs7ZPP9Eh9KUIIuxgVVN63sZQur8igm9qWOHCF7Qz6ALtS6g6fIdw0ch5FK2mw5tBQYUun&#10;ivJ7+msU3G/XZfL1c9KXJj3qrEz8LSu0UuNRf9yC8NT7j/jt/tZh/nqzg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smCAwQAAAN0AAAAPAAAAAAAAAAAAAAAA&#10;AKECAABkcnMvZG93bnJldi54bWxQSwUGAAAAAAQABAD5AAAAjwMAAAAA&#10;" strokeweight="2pt"/>
            <v:line id="Line 852" o:spid="_x0000_s187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6eHsMAAADdAAAADwAAAGRycy9kb3ducmV2LnhtbERPzWoCMRC+F3yHMEJvNWspra5GEdtC&#10;xYN09QHGzbhZ3UyWJNWtT2+EQm/z8f3OdN7ZRpzJh9qxguEgA0FcOl1zpWC3/XwagQgRWWPjmBT8&#10;UoD5rPcwxVy7C3/TuYiVSCEcclRgYmxzKUNpyGIYuJY4cQfnLcYEfSW1x0sKt418zrJXabHm1GCw&#10;paWh8lT8WAUrv1+fhtfKyD2v/EezeR8He1Tqsd8tJiAidfFf/Of+0mn+2+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nh7DAAAA3QAAAA8AAAAAAAAAAAAA&#10;AAAAoQIAAGRycy9kb3ducmV2LnhtbFBLBQYAAAAABAAEAPkAAACRAwAAAAA=&#10;" strokeweight="1pt"/>
            <v:line id="Line 853" o:spid="_x0000_s187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db7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ddb78AAADdAAAADwAAAAAAAAAAAAAAAACh&#10;AgAAZHJzL2Rvd25yZXYueG1sUEsFBgAAAAAEAAQA+QAAAI0DAAAAAA==&#10;" strokeweight="2pt"/>
            <v:line id="Line 854" o:spid="_x0000_s187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l8sQAAADdAAAADwAAAGRycy9kb3ducmV2LnhtbERPS27CMBDdV+IO1iB1VxxYUAg4EYJW&#10;Kuqi4nOAIR7iQDyObBfSnr6uVKm7eXrfWZa9bcWNfGgcKxiPMhDEldMN1wqOh9enGYgQkTW2jknB&#10;FwUoi8HDEnPt7ryj2z7WIoVwyFGBibHLpQyVIYth5DrixJ2dtxgT9LXUHu8p3LZykmVTabHh1GCw&#10;o7Wh6rr/tAq2/vR+HX/XRp5461/aj8082ItSj8N+tQARqY//4j/3m07zn2d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KXyxAAAAN0AAAAPAAAAAAAAAAAA&#10;AAAAAKECAABkcnMvZG93bnJldi54bWxQSwUGAAAAAAQABAD5AAAAkgMAAAAA&#10;" strokeweight="1pt"/>
            <v:rect id="Rectangle 855" o:spid="_x0000_s188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F9cIA&#10;AADdAAAADwAAAGRycy9kb3ducmV2LnhtbERPTWvDMAy9D/ofjAq7LU7HaLM0bgmDwK7NVthRxGqS&#10;NpZT20vTfz8PBrvp8T5V7GcziImc7y0rWCUpCOLG6p5bBZ8f1VMGwgdkjYNlUnAnD/vd4qHAXNsb&#10;H2iqQytiCPscFXQhjLmUvunIoE/sSBy5k3UGQ4SuldrhLYabQT6n6Voa7Dk2dDjSW0fNpf42Csry&#10;PB+v9StWXmapW+sX3ZZfSj0u53ILItAc/sV/7ncd52+yD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YX1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856" o:spid="_x0000_s188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Rh8QA&#10;AADdAAAADwAAAGRycy9kb3ducmV2LnhtbESPQWvCQBCF7wX/wzKCt7qxiI2pq4SC4NW0gschO03S&#10;Zmfj7qrx33cOhd5meG/e+2azG12vbhRi59nAYp6BIq697bgx8Pmxf85BxYRssfdMBh4UYbedPG2w&#10;sP7OR7pVqVESwrFAA21KQ6F1rFtyGOd+IBbtyweHSdbQaBvwLuGu1y9ZttIOO5aGFgd6b6n+qa7O&#10;QFl+j6dLtcZ91HkWVnZpm/JszGw6lm+gEo3p3/x3fbCC/5o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EYf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57" o:spid="_x0000_s188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0HMIA&#10;AADdAAAADwAAAGRycy9kb3ducmV2LnhtbERPTWvDMAy9D/ofjAq7LU7H6JK0bgmFwq7LVuhRxGqS&#10;NpZT20uyfz8PBrvp8T613c+mFyM531lWsEpSEMS11R03Cj4/jk8ZCB+QNfaWScE3edjvFg9bLLSd&#10;+J3GKjQihrAvUEEbwlBI6euWDPrEDsSRu1hnMEToGqkdTjHc9PI5TdfSYMexocWBDi3Vt+rLKCjL&#10;63y6VzkevcxSt9YvuinPSj0u53IDItAc/sV/7jcd579m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rQc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858" o:spid="_x0000_s188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LXMMA&#10;AADdAAAADwAAAGRycy9kb3ducmV2LnhtbESPQWvCQBCF7wX/wzKCt7qxiNXoKqEgeDVtocchOybR&#10;7GzcXTX++86h0NsM781732x2g+vUnUJsPRuYTTNQxJW3LdcGvj73r0tQMSFb7DyTgSdF2G1HLxvM&#10;rX/wke5lqpWEcMzRQJNSn2sdq4YcxqnviUU7+eAwyRpqbQM+JNx1+i3LFtphy9LQYE8fDVWX8uYM&#10;FMV5+L6WK9xHvczCws5tXfwYMxkPxRpUoiH9m/+uD1bw3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LX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859" o:spid="_x0000_s188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ux8AA&#10;AADdAAAADwAAAGRycy9kb3ducmV2LnhtbERPS4vCMBC+C/6HMMLeNHURH9UoRRC8Wl3Y49CMbbWZ&#10;1CSr3X9vBMHbfHzPWW0604g7OV9bVjAeJSCIC6trLhWcjrvhHIQPyBoby6Tgnzxs1v3eClNtH3yg&#10;ex5KEUPYp6igCqFNpfRFRQb9yLbEkTtbZzBE6EqpHT5iuGnkd5JMpcGaY0OFLW0rKq75n1GQZZfu&#10;55YvcOflPHFTPdFl9qvU16DLliACdeEjfrv3Os6fLc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kux8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860" o:spid="_x0000_s188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wsMAA&#10;AADdAAAADwAAAGRycy9kb3ducmV2LnhtbERPS4vCMBC+C/6HMII3TRXx0TVKWRC8WhU8Ds1s291m&#10;UpOs1n9vBMHbfHzPWW8704gbOV9bVjAZJyCIC6trLhWcjrvREoQPyBoby6TgQR62m35vjam2dz7Q&#10;LQ+liCHsU1RQhdCmUvqiIoN+bFviyP1YZzBE6EqpHd5juGnkNEnm0mDNsaHClr4rKv7yf6Mgy367&#10;8zVf4c7LZeLmeqbL7KLUcNBlXyACdeEjfrv3Os5frK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uws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61" o:spid="_x0000_s188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8IA&#10;AADdAAAADwAAAGRycy9kb3ducmV2LnhtbERPTWvCQBC9F/wPywje6sZaoqauEgoBr01b8Dhkp0na&#10;7GzcXZP4791Cobd5vM/ZHyfTiYGcby0rWC0TEMSV1S3XCj7ei8ctCB+QNXaWScGNPBwPs4c9ZtqO&#10;/EZDGWoRQ9hnqKAJoc+k9FVDBv3S9sSR+7LOYIjQ1VI7HGO46eRTkqTSYMuxocGeXhuqfsqrUZDn&#10;39Pnpdxh4eU2cal+1nV+Vmoxn/IXEIGm8C/+c590nL/Zre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Ur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862" o:spid="_x0000_s188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NX8AA&#10;AADdAAAADwAAAGRycy9kb3ducmV2LnhtbERPS4vCMBC+C/6HMAt7s+mK+KhGKYLg1a6Cx6EZ22oz&#10;qUnU7r83Cwt7m4/vOatNb1rxJOcbywq+khQEcWl1w5WC4/duNAfhA7LG1jIp+CEPm/VwsMJM2xcf&#10;6FmESsQQ9hkqqEPoMil9WZNBn9iOOHIX6wyGCF0ltcNXDDetHKfpVBpsODbU2NG2pvJWPIyCPL/2&#10;p3uxwJ2X89RN9URX+Vmpz48+X4II1Id/8Z97r+P82WIC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6NX8AAAADdAAAADwAAAAAAAAAAAAAAAACYAgAAZHJzL2Rvd25y&#10;ZXYueG1sUEsFBgAAAAAEAAQA9QAAAIU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eastAsia="SimSun" w:hAnsi="Times New Roman"/>
          <w:color w:val="000000"/>
          <w:sz w:val="24"/>
          <w:szCs w:val="24"/>
          <w:lang w:val="en-US" w:eastAsia="zh-CN"/>
        </w:rPr>
        <w:t>g</w:t>
      </w:r>
      <w:r w:rsidRPr="000B784F">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A</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0B784F">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1</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2</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3</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4</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5</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7</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G</w:t>
      </w:r>
      <w:r w:rsidRPr="000B784F">
        <w:rPr>
          <w:rFonts w:ascii="Times New Roman" w:eastAsia="SimSun" w:hAnsi="Times New Roman"/>
          <w:color w:val="000000"/>
          <w:sz w:val="24"/>
          <w:szCs w:val="24"/>
          <w:lang w:eastAsia="zh-CN"/>
        </w:rPr>
        <w:t>*10</w:t>
      </w:r>
      <w:r w:rsidRPr="000B784F">
        <w:rPr>
          <w:rFonts w:ascii="Times New Roman" w:eastAsia="SimSun" w:hAnsi="Times New Roman"/>
          <w:color w:val="000000"/>
          <w:sz w:val="24"/>
          <w:szCs w:val="24"/>
          <w:vertAlign w:val="subscript"/>
          <w:lang w:eastAsia="zh-CN"/>
        </w:rPr>
        <w:t>6</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0B784F">
        <w:rPr>
          <w:rFonts w:ascii="Times New Roman" w:eastAsia="SimSun" w:hAnsi="Times New Roman"/>
          <w:color w:val="000000"/>
          <w:sz w:val="24"/>
          <w:szCs w:val="24"/>
          <w:lang w:eastAsia="zh-CN"/>
        </w:rPr>
        <w:t xml:space="preserve">/3600 + </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3</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4</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5</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6</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K</w:t>
      </w:r>
      <w:r w:rsidRPr="000B784F">
        <w:rPr>
          <w:rFonts w:ascii="Times New Roman" w:eastAsia="SimSun" w:hAnsi="Times New Roman"/>
          <w:color w:val="000000"/>
          <w:sz w:val="24"/>
          <w:szCs w:val="24"/>
          <w:vertAlign w:val="subscript"/>
          <w:lang w:eastAsia="zh-CN"/>
        </w:rPr>
        <w:t>7</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q</w:t>
      </w:r>
      <w:r w:rsidRPr="000B784F">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F</w:t>
      </w:r>
      <w:r w:rsidRPr="000B784F">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0,02*0,01*2*0,5*1*0,4*0,243*10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*0,6/3600 + 2*0,5*1*1,3*0,4*0,05*64= 1,667</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выбросов загрязняющих веществ от участка сварки  при резке металлов</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Валовый выброс  загрязняющих веществ</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тонн/год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Максимально разовый выброс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lang w:eastAsia="zh-CN"/>
        </w:rPr>
        <w:t>* 3600,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удельный показатель выделившихся загрязняющих веществ, гр/кг,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масса расходуемого за год сварочного материала, кг/год,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показатель вещества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максимальное количество сварочных материалов, расходуемых в течение рабочего дня, 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lang w:eastAsia="zh-CN"/>
        </w:rPr>
        <w:t xml:space="preserve"> – время, затрачиваемое на сварку в течение рабочего дня,</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Валовый выброс  сварочного аэрозоля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18*200*10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=3600*10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тонн/ 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Максимально разовый выброс сварочного аэрозоля</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lang w:eastAsia="zh-CN"/>
        </w:rPr>
        <w:t>* 3600= 18*0,8/1*3600= 0,004,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Валовый выброс  </w:t>
      </w:r>
      <w:r w:rsidRPr="005530AD">
        <w:rPr>
          <w:rFonts w:ascii="Times New Roman" w:eastAsia="SimSun" w:hAnsi="Times New Roman"/>
          <w:color w:val="000000"/>
          <w:sz w:val="24"/>
          <w:szCs w:val="24"/>
          <w:lang w:val="en-US" w:eastAsia="zh-CN"/>
        </w:rPr>
        <w:t>Mn</w:t>
      </w:r>
      <w:r w:rsidRPr="005530AD">
        <w:rPr>
          <w:rFonts w:ascii="Times New Roman" w:eastAsia="SimSun" w:hAnsi="Times New Roman"/>
          <w:color w:val="000000"/>
          <w:sz w:val="24"/>
          <w:szCs w:val="24"/>
          <w:vertAlign w:val="superscript"/>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=0,92*200*10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184*10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тонн/ 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perscript"/>
          <w:lang w:eastAsia="zh-CN"/>
        </w:rPr>
      </w:pPr>
      <w:r w:rsidRPr="005530AD">
        <w:rPr>
          <w:rFonts w:ascii="Times New Roman" w:eastAsia="SimSun" w:hAnsi="Times New Roman"/>
          <w:color w:val="000000"/>
          <w:sz w:val="24"/>
          <w:szCs w:val="24"/>
          <w:lang w:eastAsia="zh-CN"/>
        </w:rPr>
        <w:t xml:space="preserve">Максимально разовый выброс </w:t>
      </w:r>
      <w:r w:rsidRPr="005530AD">
        <w:rPr>
          <w:rFonts w:ascii="Times New Roman" w:eastAsia="SimSun" w:hAnsi="Times New Roman"/>
          <w:color w:val="000000"/>
          <w:sz w:val="24"/>
          <w:szCs w:val="24"/>
          <w:lang w:val="en-US" w:eastAsia="zh-CN"/>
        </w:rPr>
        <w:t>Mn</w:t>
      </w:r>
      <w:r w:rsidRPr="005530AD">
        <w:rPr>
          <w:rFonts w:ascii="Times New Roman" w:eastAsia="SimSun" w:hAnsi="Times New Roman"/>
          <w:color w:val="000000"/>
          <w:sz w:val="24"/>
          <w:szCs w:val="24"/>
          <w:vertAlign w:val="superscript"/>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lang w:eastAsia="zh-CN"/>
        </w:rPr>
        <w:t>* 3600=0,92*0,8/3600= 0,0002,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Валовый выброс  </w:t>
      </w:r>
      <w:r w:rsidRPr="005530AD">
        <w:rPr>
          <w:rFonts w:ascii="Times New Roman" w:eastAsia="SimSun" w:hAnsi="Times New Roman"/>
          <w:color w:val="000000"/>
          <w:sz w:val="24"/>
          <w:szCs w:val="24"/>
          <w:lang w:val="en-US" w:eastAsia="zh-CN"/>
        </w:rPr>
        <w:t>FeO</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=10,69*200*10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2138*10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тонн/ 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perscript"/>
          <w:lang w:eastAsia="zh-CN"/>
        </w:rPr>
      </w:pPr>
      <w:r w:rsidRPr="005530AD">
        <w:rPr>
          <w:rFonts w:ascii="Times New Roman" w:eastAsia="SimSun" w:hAnsi="Times New Roman"/>
          <w:color w:val="000000"/>
          <w:sz w:val="24"/>
          <w:szCs w:val="24"/>
          <w:lang w:eastAsia="zh-CN"/>
        </w:rPr>
        <w:t xml:space="preserve">Максимально разовый выброс </w:t>
      </w:r>
      <w:r w:rsidRPr="005530AD">
        <w:rPr>
          <w:rFonts w:ascii="Times New Roman" w:eastAsia="SimSun" w:hAnsi="Times New Roman"/>
          <w:color w:val="000000"/>
          <w:sz w:val="24"/>
          <w:szCs w:val="24"/>
          <w:lang w:val="en-US" w:eastAsia="zh-CN"/>
        </w:rPr>
        <w:t>FeO</w:t>
      </w:r>
    </w:p>
    <w:p w:rsidR="00045CE2" w:rsidRPr="005530AD" w:rsidRDefault="00045CE2" w:rsidP="00A10430">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lang w:eastAsia="zh-CN"/>
        </w:rPr>
        <w:t>* 3600=10,69*0,8/3600= 0,00237,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795" o:spid="_x0000_s1888" style="position:absolute;left:0;text-align:left;margin-left:42.8pt;margin-top:12.5pt;width:518.8pt;height:802.3pt;z-index:251664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">
            <v:rect id="Rectangle 864" o:spid="_x0000_s188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zbcIA&#10;AADdAAAADwAAAGRycy9kb3ducmV2LnhtbERPzYrCMBC+C75DGGFvmurBtV2j1AXBk2jXBxiasS02&#10;k24T265PbxYEb/Px/c56O5hadNS6yrKC+SwCQZxbXXGh4PKzn65AOI+ssbZMCv7IwXYzHq0x0bbn&#10;M3WZL0QIYZeggtL7JpHS5SUZdDPbEAfualuDPsC2kLrFPoSbWi6iaCkNVhwaSmzou6T8lt2Ngpsf&#10;umNaZI99fNnF+WmX9vffVKmPyZB+gfA0+Lf45T7oMP8zXsL/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vNtwgAAAN0AAAAPAAAAAAAAAAAAAAAAAJgCAABkcnMvZG93&#10;bnJldi54bWxQSwUGAAAAAAQABAD1AAAAhwMAAAAA&#10;" filled="f" strokeweight="2pt"/>
            <v:line id="Line 865" o:spid="_x0000_s189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wXsEAAADdAAAADwAAAGRycy9kb3ducmV2LnhtbERPTYvCMBC9C/6HMII3TRVWd6tRROji&#10;TWy9eBubsS02k9JErf/eCIK3ebzPWa47U4s7ta6yrGAyjkAQ51ZXXCg4ZsnoF4TzyBpry6TgSQ7W&#10;q35vibG2Dz7QPfWFCCHsYlRQet/EUrq8JINubBviwF1sa9AH2BZSt/gI4aaW0yiaSYMVh4YSG9qW&#10;lF/Tm1FwPR1/kv/9Vmd1utHnIvGn80UrNRx0mwUIT53/ij/unQ7z5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PBewQAAAN0AAAAPAAAAAAAAAAAAAAAA&#10;AKECAABkcnMvZG93bnJldi54bWxQSwUGAAAAAAQABAD5AAAAjwMAAAAA&#10;" strokeweight="2pt"/>
            <v:line id="Line 866" o:spid="_x0000_s189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kLMQAAADdAAAADwAAAGRycy9kb3ducmV2LnhtbESPQYvCQAyF7wv+hyHC3tapwq5aHUWE&#10;Lt4WqxdvsRPbYidTOqN2/705CN4S3st7X5br3jXqTl2oPRsYjxJQxIW3NZcGjofsawYqRGSLjWcy&#10;8E8B1qvBxxJT6x+8p3seSyUhHFI0UMXYplqHoiKHYeRbYtEuvnMYZe1KbTt8SLhr9CRJfrTDmqWh&#10;wpa2FRXX/OYMXE/H7+z3b2sPTb6x5zKLp/PFGvM57DcLUJH6+Da/rndW8Kd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2QsxAAAAN0AAAAPAAAAAAAAAAAA&#10;AAAAAKECAABkcnMvZG93bnJldi54bWxQSwUGAAAAAAQABAD5AAAAkgMAAAAA&#10;" strokeweight="2pt"/>
            <v:line id="Line 867" o:spid="_x0000_s189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Bt8EAAADdAAAADwAAAGRycy9kb3ducmV2LnhtbERPS4vCMBC+C/6HMII3TRV8VaOI0GVv&#10;i9WLt2kzfWAzKU1Wu/9+Iwje5uN7zu7Qm0Y8qHO1ZQWzaQSCOLe65lLB9ZJM1iCcR9bYWCYFf+Tg&#10;sB8Odhhr++QzPVJfihDCLkYFlfdtLKXLKzLoprYlDlxhO4M+wK6UusNnCDeNnEfRUhqsOTRU2NKp&#10;ovye/hoF99t1kXz9nPSlSY86KxN/ywqt1HjUH7cgPPX+I367v3WYv9p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g8G3wQAAAN0AAAAPAAAAAAAAAAAAAAAA&#10;AKECAABkcnMvZG93bnJldi54bWxQSwUGAAAAAAQABAD5AAAAjwMAAAAA&#10;" strokeweight="2pt"/>
            <v:line id="Line 868" o:spid="_x0000_s189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p+8QAAADdAAAADwAAAGRycy9kb3ducmV2LnhtbESPT4vCQAzF7wt+hyGCt3XqgotUpyJC&#10;F2+y1Yu32En/YCdTOqPWb28OC3tLeC/v/bLZjq5TDxpC69nAYp6AIi69bbk2cD7lnytQISJb7DyT&#10;gRcF2GaTjw2m1j/5lx5FrJWEcEjRQBNjn2odyoYchrnviUWr/OAwyjrU2g74lHDX6a8k+dYOW5aG&#10;BnvaN1TeirszcLucl/nPcW9PXbGz1zqPl2tljZlNx90aVKQx/pv/rg9W8FeJ8Ms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2n7xAAAAN0AAAAPAAAAAAAAAAAA&#10;AAAAAKECAABkcnMvZG93bnJldi54bWxQSwUGAAAAAAQABAD5AAAAkgMAAAAA&#10;" strokeweight="2pt"/>
            <v:line id="Line 869" o:spid="_x0000_s189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MYL4AAADdAAAADwAAAGRycy9kb3ducmV2LnhtbERPvQrCMBDeBd8hnOCmqYIi1SgiVNzE&#10;6tLtbM622FxKE7W+vREEt/v4fm+16UwtntS6yrKCyTgCQZxbXXGh4HJORgsQziNrrC2Tgjc52Kz7&#10;vRXG2r74RM/UFyKEsItRQel9E0vp8pIMurFtiAN3s61BH2BbSN3iK4SbWk6jaC4NVhwaSmxoV1J+&#10;Tx9GwT27zJL9cafPdbrV1yLx2fWmlRoOuu0ShKfO/8U/90GH+Yt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S8xgvgAAAN0AAAAPAAAAAAAAAAAAAAAAAKEC&#10;AABkcnMvZG93bnJldi54bWxQSwUGAAAAAAQABAD5AAAAjAMAAAAA&#10;" strokeweight="2pt"/>
            <v:line id="Line 870" o:spid="_x0000_s189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SF74AAADdAAAADwAAAGRycy9kb3ducmV2LnhtbERPvQrCMBDeBd8hnOCmqYIi1SgiVNzE&#10;6tLtbM622FxKE7W+vREEt/v4fm+16UwtntS6yrKCyTgCQZxbXXGh4HJORgsQziNrrC2Tgjc52Kz7&#10;vRXG2r74RM/UFyKEsItRQel9E0vp8pIMurFtiAN3s61BH2BbSN3iK4SbWk6jaC4NVhwaSmxoV1J+&#10;Tx9GwT27zJL9cafPdbrV1yLx2fWmlRoOuu0ShKfO/8U/90GH+Yt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mVIXvgAAAN0AAAAPAAAAAAAAAAAAAAAAAKEC&#10;AABkcnMvZG93bnJldi54bWxQSwUGAAAAAAQABAD5AAAAjAMAAAAA&#10;" strokeweight="2pt"/>
            <v:line id="Line 871" o:spid="_x0000_s189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jL4AAADdAAAADwAAAGRycy9kb3ducmV2LnhtbERPvQrCMBDeBd8hnOCmqYo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feMvgAAAN0AAAAPAAAAAAAAAAAAAAAAAKEC&#10;AABkcnMvZG93bnJldi54bWxQSwUGAAAAAAQABAD5AAAAjAMAAAAA&#10;" strokeweight="2pt"/>
            <v:line id="Line 872" o:spid="_x0000_s189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JEsIAAADdAAAADwAAAGRycy9kb3ducmV2LnhtbERP22oCMRB9L/gPYQTfNKtI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kJEsIAAADdAAAADwAAAAAAAAAAAAAA&#10;AAChAgAAZHJzL2Rvd25yZXYueG1sUEsFBgAAAAAEAAQA+QAAAJADAAAAAA==&#10;" strokeweight="1pt"/>
            <v:line id="Line 873" o:spid="_x0000_s189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KY74AAADdAAAADwAAAGRycy9kb3ducmV2LnhtbERPvQrCMBDeBd8hnOCmqYIi1SgiVNzE&#10;6tLtbM622FxKE7W+vREEt/v4fm+16UwtntS6yrKCyTgCQZxbXXGh4HJORgsQziNrrC2Tgjc52Kz7&#10;vRXG2r74RM/UFyKEsItRQel9E0vp8pIMurFtiAN3s61BH2BbSN3iK4SbWk6jaC4NVhwaSmxoV1J+&#10;Tx9GwT27zJL9cafPdbrV1yLx2fWmlRoOuu0ShKfO/8U/90GH+Yt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cMpjvgAAAN0AAAAPAAAAAAAAAAAAAAAAAKEC&#10;AABkcnMvZG93bnJldi54bWxQSwUGAAAAAAQABAD5AAAAjAMAAAAA&#10;" strokeweight="2pt"/>
            <v:line id="Line 874" o:spid="_x0000_s189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y/sMAAADdAAAADwAAAGRycy9kb3ducmV2LnhtbERPzWoCMRC+C75DGKE3N2sPYrdmF1EL&#10;FQ+ltg8wbsbN6mayJKluffqmUOhtPr7fWVaD7cSVfGgdK5hlOQji2umWGwWfHy/TBYgQkTV2jknB&#10;NwWoyvFoiYV2N36n6yE2IoVwKFCBibEvpAy1IYshcz1x4k7OW4wJ+kZqj7cUbjv5mOdzabHl1GCw&#10;p7Wh+nL4sgp2/ri/zO6NkUfe+W33tnkK9qzUw2RYPYOINMR/8Z/7Vaf5i3wOv9+kE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nMv7DAAAA3QAAAA8AAAAAAAAAAAAA&#10;AAAAoQIAAGRycy9kb3ducmV2LnhtbFBLBQYAAAAABAAEAPkAAACRAwAAAAA=&#10;" strokeweight="1pt"/>
            <v:rect id="Rectangle 875" o:spid="_x0000_s190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S+cAA&#10;AADdAAAADwAAAGRycy9kb3ducmV2LnhtbERP32vCMBB+F/Y/hBv4pslkaK1GKQNhr6sO9ng0Z1vX&#10;XLokav3vF0Hw7T6+n7feDrYTF/KhdazhbapAEFfOtFxrOOx3kwxEiMgGO8ek4UYBtpuX0Rpz4678&#10;RZcy1iKFcMhRQxNjn0sZqoYshqnriRN3dN5iTNDX0ni8pnDbyZlSc2mx5dTQYE8fDVW/5dlqKIrT&#10;8P1XLnEXZKb83L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IS+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876" o:spid="_x0000_s190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Gi8MA&#10;AADdAAAADwAAAGRycy9kb3ducmV2LnhtbESPQWvDMAyF74P9B6PBbqu9MUqa1S1hUNh1aQs9ilhL&#10;0sZyZntt9u+rQ6E3iff03qflevKDOlNMfWALrzMDirgJrufWwm67eSlApYzscAhMFv4pwXr1+LDE&#10;0oULf9O5zq2SEE4lWuhyHkutU9ORxzQLI7FoPyF6zLLGVruIFwn3g34zZq499iwNHY702VFzqv+8&#10;hao6TvvfeoGbpAsT5+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2Gi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77" o:spid="_x0000_s190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jEMEA&#10;AADdAAAADwAAAGRycy9kb3ducmV2LnhtbERP32vCMBB+H+x/CDfwbSaKSK2mpQyEva7bwMejOdtq&#10;c+mSqN1/vwwE3+7j+3m7crKDuJIPvWMNi7kCQdw403Or4etz/5qBCBHZ4OCYNPxSgLJ4ftphbtyN&#10;P+hax1akEA45auhiHHMpQ9ORxTB3I3Hijs5bjAn6VhqPtxRuB7lUai0t9pwaOhzpraPmXF+shqo6&#10;Td8/9Qb3QWbKr83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xIxD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878" o:spid="_x0000_s190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UMMA&#10;AADdAAAADwAAAGRycy9kb3ducmV2LnhtbESPQWvCQBCF7wX/wzKF3urGIhJTVwkFwatRweOQHZO0&#10;2dm4u2r67zuHgrcZ3pv3vlltRterO4XYeTYwm2agiGtvO24MHA/b9xxUTMgWe89k4JcibNaTlxUW&#10;1j94T/cqNUpCOBZooE1pKLSOdUsO49QPxKJdfHCYZA2NtgEfEu56/ZFlC+2wY2locaCvluqf6uYM&#10;lOX3eLpWS9xGnWdhYe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cU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879" o:spid="_x0000_s190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y8AA&#10;AADdAAAADwAAAGRycy9kb3ducmV2LnhtbERPTYvCMBC9C/sfwix407SLSK1GKYKw160KHodmbKvN&#10;pCZZ7f77jSB4m8f7nNVmMJ24k/OtZQXpNAFBXFndcq3gsN9NMhA+IGvsLJOCP/KwWX+MVphr++Af&#10;upehFjGEfY4KmhD6XEpfNWTQT21PHLmzdQZDhK6W2uEjhptOfiXJXBpsOTY02NO2oepa/hoFRXEZ&#10;jrdygTsvs8TN9U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5y8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880" o:spid="_x0000_s190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nvMAA&#10;AADdAAAADwAAAGRycy9kb3ducmV2LnhtbERPTYvCMBC9C/6HMII3myoi3WqUIgh73boLHodmtq02&#10;k5pE7f77jSB4m8f7nM1uMJ24k/OtZQXzJAVBXFndcq3g+3iYZSB8QNbYWSYFf+Rhtx2PNphr++Av&#10;upehFjGEfY4KmhD6XEpfNWTQJ7YnjtyvdQZDhK6W2uEjhptOLtJ0JQ22HBsa7GnfUHUpb0ZBUZyH&#10;n2v5gQcvs9St9FLXxUmp6WQo1iACDeEtfrk/dZyfzRf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wnv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81" o:spid="_x0000_s190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CJ8IA&#10;AADdAAAADwAAAGRycy9kb3ducmV2LnhtbERPTWvDMAy9D/YfjAa9LU67UbIsbgmDwq5LW9hRxFqS&#10;NpYz203Sfz8PCr3p8T5VbGfTi5Gc7ywrWCYpCOLa6o4bBYf97jkD4QOyxt4yKbiSh+3m8aHAXNuJ&#10;v2isQiNiCPscFbQhDLmUvm7JoE/sQBy5H+sMhghdI7XDKYabXq7SdC0NdhwbWhzoo6X6XF2MgrI8&#10;zcff6g13XmapW+tX3ZTfSi2e5vIdRKA53MU396eO87Pl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In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882" o:spid="_x0000_s190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aU8AA&#10;AADdAAAADwAAAGRycy9kb3ducmV2LnhtbERPTYvCMBC9C/sfwgh7s6ki0q1GKYKw160KHodmtq02&#10;k26S1frvjSB4m8f7nNVmMJ24kvOtZQXTJAVBXFndcq3gsN9NMhA+IGvsLJOCO3nYrD9GK8y1vfEP&#10;XctQixjCPkcFTQh9LqWvGjLoE9sTR+7XOoMhQldL7fAWw00nZ2m6kAZbjg0N9rRtqLqU/0ZBUZyH&#10;41/5hTsvs9Qt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aU8AAAADdAAAADwAAAAAAAAAAAAAAAACYAgAAZHJzL2Rvd25y&#10;ZXYueG1sUEsFBgAAAAAEAAQA9QAAAIU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eastAsia="SimSun" w:hAnsi="Times New Roman"/>
          <w:color w:val="000000"/>
          <w:sz w:val="24"/>
          <w:szCs w:val="24"/>
          <w:lang w:eastAsia="zh-CN"/>
        </w:rPr>
        <w:t xml:space="preserve">Валовый выброс  </w:t>
      </w:r>
      <w:r w:rsidRPr="005530AD">
        <w:rPr>
          <w:rFonts w:ascii="Times New Roman" w:eastAsia="SimSun" w:hAnsi="Times New Roman"/>
          <w:color w:val="000000"/>
          <w:sz w:val="24"/>
          <w:szCs w:val="24"/>
          <w:lang w:val="en-US" w:eastAsia="zh-CN"/>
        </w:rPr>
        <w:t>SiO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 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=1,4*200*10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тонн/ 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perscript"/>
          <w:lang w:eastAsia="zh-CN"/>
        </w:rPr>
      </w:pPr>
      <w:r w:rsidRPr="005530AD">
        <w:rPr>
          <w:rFonts w:ascii="Times New Roman" w:eastAsia="SimSun" w:hAnsi="Times New Roman"/>
          <w:color w:val="000000"/>
          <w:sz w:val="24"/>
          <w:szCs w:val="24"/>
          <w:lang w:eastAsia="zh-CN"/>
        </w:rPr>
        <w:t xml:space="preserve">Максимально разовый выброс </w:t>
      </w:r>
      <w:r w:rsidRPr="005530AD">
        <w:rPr>
          <w:rFonts w:ascii="Times New Roman" w:eastAsia="SimSun" w:hAnsi="Times New Roman"/>
          <w:color w:val="000000"/>
          <w:sz w:val="24"/>
          <w:szCs w:val="24"/>
          <w:lang w:val="en-US" w:eastAsia="zh-CN"/>
        </w:rPr>
        <w:t>SiO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q</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b</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lang w:eastAsia="zh-CN"/>
        </w:rPr>
        <w:t>* 3600=1,4*0,8/3600=0,00031,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выбросов загрязняющих веществ от грузовых автомобилей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Выезд </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Въезд </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Максимально разовый выброс i-го вещества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softHyphen/>
        <w:t xml:space="preserve"> </w:t>
      </w:r>
      <w:r w:rsidRPr="005530AD">
        <w:rPr>
          <w:rFonts w:ascii="Times New Roman" w:eastAsia="SimSun" w:hAnsi="Times New Roman"/>
          <w:color w:val="000000"/>
          <w:sz w:val="24"/>
          <w:szCs w:val="24"/>
          <w:lang w:eastAsia="zh-CN"/>
        </w:rPr>
        <w:t xml:space="preserve">/ 60*  </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р</w:t>
      </w:r>
      <w:r w:rsidRPr="005530AD">
        <w:rPr>
          <w:rFonts w:ascii="Times New Roman" w:eastAsia="SimSun" w:hAnsi="Times New Roman"/>
          <w:color w:val="000000"/>
          <w:sz w:val="24"/>
          <w:szCs w:val="24"/>
          <w:lang w:eastAsia="zh-CN"/>
        </w:rPr>
        <w:t xml:space="preserve"> ,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удельный выброс i-го вещества при прогреве двигателя k-той группы, грамм/минута,</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удельный выброс i- го компонента при работе двигателя на холостом ходу, гр/мин,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 xml:space="preserve">пр </w:t>
      </w:r>
      <w:r w:rsidRPr="005530AD">
        <w:rPr>
          <w:rFonts w:ascii="Times New Roman" w:eastAsia="SimSun" w:hAnsi="Times New Roman"/>
          <w:color w:val="000000"/>
          <w:sz w:val="24"/>
          <w:szCs w:val="24"/>
          <w:lang w:eastAsia="zh-CN"/>
        </w:rPr>
        <w:t>– время прогрева двигателя, мин,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побег по территории, км,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время работы двигателя на холостом ходу при въезде и выезде на территории, км.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Выбросы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равны значению выбросов в холодный период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1 мин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 xml:space="preserve">пр </w:t>
      </w:r>
      <w:r w:rsidRPr="005530AD">
        <w:rPr>
          <w:rFonts w:ascii="Times New Roman" w:eastAsia="SimSun" w:hAnsi="Times New Roman"/>
          <w:color w:val="000000"/>
          <w:sz w:val="24"/>
          <w:szCs w:val="24"/>
          <w:lang w:eastAsia="zh-CN"/>
        </w:rPr>
        <w:t>– 0,5 ( в помещении)</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Валовый  выброс  i-го вещества автомобиля рассчитывается раздельно для каждого периода года </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 xml:space="preserve">-3 </w:t>
      </w:r>
      <w:r w:rsidRPr="005530AD">
        <w:rPr>
          <w:rFonts w:ascii="Times New Roman" w:eastAsia="SimSun" w:hAnsi="Times New Roman"/>
          <w:color w:val="000000"/>
          <w:sz w:val="24"/>
          <w:szCs w:val="24"/>
          <w:lang w:eastAsia="zh-CN"/>
        </w:rPr>
        <w:t>, 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коэффициент выпуска, = 1</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количество автомобилей k-той группы в хозяйстве,</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815" o:spid="_x0000_s1908" style="position:absolute;left:0;text-align:left;margin-left:42.75pt;margin-top:12.5pt;width:518.8pt;height:802.3pt;z-index:251665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">
            <v:rect id="Rectangle 884" o:spid="_x0000_s190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kYcIA&#10;AADdAAAADwAAAGRycy9kb3ducmV2LnhtbERPzYrCMBC+L/gOYQRva6oH0WpaqiDsSXarDzA0Y1ts&#10;JrWJbdenNwsL3ubj+51dOppG9NS52rKCxTwCQVxYXXOp4HI+fq5BOI+ssbFMCn7JQZpMPnYYazvw&#10;D/W5L0UIYRejgsr7NpbSFRUZdHPbEgfuajuDPsCulLrDIYSbRi6jaCUN1hwaKmzpUFFxyx9Gwc2P&#10;/Skr8+dxc9lviu99NjzumVKz6ZhtQXga/Vv87/7SYf56sYK/b8IJ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WRhwgAAAN0AAAAPAAAAAAAAAAAAAAAAAJgCAABkcnMvZG93&#10;bnJldi54bWxQSwUGAAAAAAQABAD1AAAAhwMAAAAA&#10;" filled="f" strokeweight="2pt"/>
            <v:line id="Line 885" o:spid="_x0000_s191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nUr8AAADdAAAADwAAAGRycy9kb3ducmV2LnhtbERPSwrCMBDdC94hjOBOUwU/VKOIUHEn&#10;VjfuxmZsi82kNFHr7Y0guJvH+85y3ZpKPKlxpWUFo2EEgjizuuRcwfmUDOYgnEfWWFkmBW9ysF51&#10;O0uMtX3xkZ6pz0UIYRejgsL7OpbSZQUZdENbEwfuZhuDPsAml7rBVwg3lRxH0VQaLDk0FFjTtqDs&#10;nj6MgvvlPEl2h60+VelGX/PEX643rVS/124WIDy1/i/+ufc6zJ+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TdnUr8AAADdAAAADwAAAAAAAAAAAAAAAACh&#10;AgAAZHJzL2Rvd25yZXYueG1sUEsFBgAAAAAEAAQA+QAAAI0DAAAAAA==&#10;" strokeweight="2pt"/>
            <v:line id="Line 886" o:spid="_x0000_s191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zIMMAAADdAAAADwAAAGRycy9kb3ducmV2LnhtbESPQYvCQAyF74L/YciCN526oEjXUUTo&#10;4k2sXrzFTmyLnUzpjFr/vTkI3hLey3tfluveNepBXag9G5hOElDEhbc1lwZOx2y8ABUissXGMxl4&#10;UYD1ajhYYmr9kw/0yGOpJIRDigaqGNtU61BU5DBMfEss2tV3DqOsXalth08Jd43+TZK5dlizNFTY&#10;0rai4pbfnYHb+TTL/vdbe2zyjb2UWTxfrtaY0U+/+QMVqY9f8+d6ZwV/MRV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o8yDDAAAA3QAAAA8AAAAAAAAAAAAA&#10;AAAAoQIAAGRycy9kb3ducmV2LnhtbFBLBQYAAAAABAAEAPkAAACRAwAAAAA=&#10;" strokeweight="2pt"/>
            <v:line id="Line 887" o:spid="_x0000_s191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u74AAADdAAAADwAAAGRycy9kb3ducmV2LnhtbERPvQrCMBDeBd8hnOCmqYKi1SgiVNzE&#10;6uJ2NmdbbC6liVrf3giC2318v7dct6YST2pcaVnBaBiBIM6sLjlXcD4lgxkI55E1VpZJwZscrFfd&#10;zhJjbV98pGfqcxFC2MWooPC+jqV0WUEG3dDWxIG72cagD7DJpW7wFcJNJcdRNJUGSw4NBda0LSi7&#10;pw+j4H45T5LdYatPVbrR1zzxl+tNK9XvtZsFCE+t/4t/7r0O82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5Fa7vgAAAN0AAAAPAAAAAAAAAAAAAAAAAKEC&#10;AABkcnMvZG93bnJldi54bWxQSwUGAAAAAAQABAD5AAAAjAMAAAAA&#10;" strokeweight="2pt"/>
            <v:line id="Line 888" o:spid="_x0000_s191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m8MAAADdAAAADwAAAGRycy9kb3ducmV2LnhtbESPQYvCQAyF74L/YYjgTacKilRHEaGy&#10;N9nqxVvsxLbYyZTOqN1/bw4L3hLey3tfNrveNepFXag9G5hNE1DEhbc1lwYu52yyAhUissXGMxn4&#10;owC77XCwwdT6N//SK4+lkhAOKRqoYmxTrUNRkcMw9S2xaHffOYyydqW2Hb4l3DV6niRL7bBmaaiw&#10;pUNFxSN/OgOP62WRHU8He27yvb2VWbze7taY8ajfr0FF6uPX/H/9YwV/NRd++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yNZvDAAAA3QAAAA8AAAAAAAAAAAAA&#10;AAAAoQIAAGRycy9kb3ducmV2LnhtbFBLBQYAAAAABAAEAPkAAACRAwAAAAA=&#10;" strokeweight="2pt"/>
            <v:line id="Line 889" o:spid="_x0000_s191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AL4AAADdAAAADwAAAGRycy9kb3ducmV2LnhtbERPvQrCMBDeBd8hnOCmqYIi1SgiVNzE&#10;6tLtbM622FxKE7W+vREEt/v4fm+16UwtntS6yrKCyTgCQZxbXXGh4HJORgsQziNrrC2Tgjc52Kz7&#10;vRXG2r74RM/UFyKEsItRQel9E0vp8pIMurFtiAN3s61BH2BbSN3iK4SbWk6jaC4NVhwaSmxoV1J+&#10;Tx9GwT27zJL9cafPdbrV1yLx2fWmlRoOuu0ShKfO/8U/90GH+Yvp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pAAvgAAAN0AAAAPAAAAAAAAAAAAAAAAAKEC&#10;AABkcnMvZG93bnJldi54bWxQSwUGAAAAAAQABAD5AAAAjAMAAAAA&#10;" strokeweight="2pt"/>
            <v:line id="Line 890" o:spid="_x0000_s191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Od74AAADdAAAADwAAAGRycy9kb3ducmV2LnhtbERPvQrCMBDeBd8hnOCmqQVFqlFEqLiJ&#10;1cXtbM622FxKE7W+vREEt/v4fm+57kwtntS6yrKCyTgCQZxbXXGh4HxKR3MQziNrrC2Tgjc5WK/6&#10;vSUm2r74SM/MFyKEsEtQQel9k0jp8pIMurFtiAN3s61BH2BbSN3iK4SbWsZRNJMGKw4NJTa0LSm/&#10;Zw+j4H45T9P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LA53vgAAAN0AAAAPAAAAAAAAAAAAAAAAAKEC&#10;AABkcnMvZG93bnJldi54bWxQSwUGAAAAAAQABAD5AAAAjAMAAAAA&#10;" strokeweight="2pt"/>
            <v:line id="Line 891" o:spid="_x0000_s191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r7L4AAADdAAAADwAAAGRycy9kb3ducmV2LnhtbERPvQrCMBDeBd8hnOCmqYoi1SgiVNzE&#10;6uJ2NmdbbC6liVrf3giC2318v7dct6YST2pcaVnBaBiBIM6sLjlXcD4lgzkI55E1VpZJwZscrFfd&#10;zhJjbV98pGfqcxFC2MWooPC+jqV0WUEG3dDWxIG72cagD7DJpW7wFcJNJcdRNJMGSw4NBda0LSi7&#10;pw+j4H45T5PdYatPVbrR1zzxl+tNK9XvtZsFCE+t/4t/7r0O8+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YKvsvgAAAN0AAAAPAAAAAAAAAAAAAAAAAKEC&#10;AABkcnMvZG93bnJldi54bWxQSwUGAAAAAAQABAD5AAAAjAMAAAAA&#10;" strokeweight="2pt"/>
            <v:line id="Line 892" o:spid="_x0000_s191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VcsQAAADdAAAADwAAAGRycy9kb3ducmV2LnhtbERP22oCMRB9L/gPYYS+aVYpRVezi9gW&#10;Kn0oXj5g3Iyb1c1kSVLd9uubgtC3OZzrLMvetuJKPjSOFUzGGQjiyumGawWH/dtoBiJEZI2tY1Lw&#10;TQHKYvCwxFy7G2/puou1SCEcclRgYuxyKUNlyGIYu444cSfnLcYEfS21x1sKt62cZtmztNhwajDY&#10;0dpQddl9WQUbf/y4TH5qI4+88a/t58s82LNSj8N+tQARqY//4rv7Xaf5s+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FVyxAAAAN0AAAAPAAAAAAAAAAAA&#10;AAAAAKECAABkcnMvZG93bnJldi54bWxQSwUGAAAAAAQABAD5AAAAkgMAAAAA&#10;" strokeweight="1pt"/>
            <v:line id="Line 893" o:spid="_x0000_s191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WA74AAADdAAAADwAAAGRycy9kb3ducmV2LnhtbERPvQrCMBDeBd8hnOCmqYIi1SgiVNzE&#10;6tLtbM622FxKE7W+vREEt/v4fm+16UwtntS6yrKCyTgCQZxbXXGh4HJORgsQziNrrC2Tgjc52Kz7&#10;vRXG2r74RM/UFyKEsItRQel9E0vp8pIMurFtiAN3s61BH2BbSN3iK4SbWk6jaC4NVhwaSmxoV1J+&#10;Tx9GwT27zJL9cafPdbrV1yLx2fWmlRoOuu0ShKfO/8U/90GH+Yvp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xZYDvgAAAN0AAAAPAAAAAAAAAAAAAAAAAKEC&#10;AABkcnMvZG93bnJldi54bWxQSwUGAAAAAAQABAD5AAAAjAMAAAAA&#10;" strokeweight="2pt"/>
            <v:line id="Line 894" o:spid="_x0000_s191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unsIAAADdAAAADwAAAGRycy9kb3ducmV2LnhtbERP22oCMRB9L/gPYQTfalYfRLdGKV6g&#10;0gfx8gHjZrrZupksSaprv94Igm9zONeZzltbiwv5UDlWMOhnIIgLpysuFRwP6/cxiBCRNdaOScGN&#10;Asxnnbcp5tpdeUeXfSxFCuGQowITY5NLGQpDFkPfNcSJ+3HeYkzQl1J7vKZwW8thlo2kxYpTg8GG&#10;FoaK8/7PKtj40/d58F8aeeKNX9Xb5STYX6V63fbzA0SkNr7ET/eXTvPHwxE8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JunsIAAADdAAAADwAAAAAAAAAAAAAA&#10;AAChAgAAZHJzL2Rvd25yZXYueG1sUEsFBgAAAAAEAAQA+QAAAJADAAAAAA==&#10;" strokeweight="1pt"/>
            <v:rect id="Rectangle 895" o:spid="_x0000_s192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mcIA&#10;AADdAAAADwAAAGRycy9kb3ducmV2LnhtbERPTWvDMAy9D/ofjAq9LU7L6L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06Z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896" o:spid="_x0000_s192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68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a6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897" o:spid="_x0000_s192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cMEA&#10;AADdAAAADwAAAGRycy9kb3ducmV2LnhtbERPTWvCQBC9F/oflhF6azZKkRizSigIXk0VPA7ZMYlm&#10;Z9PdbZL++26h0Ns83ucU+9n0YiTnO8sKlkkKgri2uuNGwfnj8JqB8AFZY2+ZFHyTh/3u+anAXNuJ&#10;TzRWoRExhH2OCtoQhlxKX7dk0Cd2II7czTqDIULXSO1wiuGml6s0XUuDHceGFgd6b6l+VF9GQVne&#10;58tntcGDl1nq1vpNN+VVqZfFXG5BBJrDv/jPfdRxfrba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Ef3D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898" o:spid="_x0000_s192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AMMQA&#10;AADdAAAADwAAAGRycy9kb3ducmV2LnhtbESPQWvCQBCF7wX/wzKCt7qxFompq4SC4NW0gschO03S&#10;Zmfj7qrx33cOhd5meG/e+2azG12vbhRi59nAYp6BIq697bgx8Pmxf85BxYRssfdMBh4UYbedPG2w&#10;sP7OR7pVqVESwrFAA21KQ6F1rFtyGOd+IBbtyweHSdbQaBvwLuGu1y9ZttIOO5aGFgd6b6n+qa7O&#10;QFl+j6dLtcZ91HkWVv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QDD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899" o:spid="_x0000_s192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lq8IA&#10;AADdAAAADwAAAGRycy9kb3ducmV2LnhtbERPTWvDMAy9D/YfjAa9LU67UbIsbgmDwq5LW9hRxFqS&#10;NpYz203Sfz8PCr3p8T5VbGfTi5Gc7ywrWCYpCOLa6o4bBYf97jkD4QOyxt4yKbiSh+3m8aHAXNuJ&#10;v2isQiNiCPscFbQhDLmUvm7JoE/sQBy5H+sMhghdI7XDKYabXq7SdC0NdhwbWhzoo6X6XF2MgrI8&#10;zcff6g13XmapW+tX3ZTfSi2e5vIdRKA53MU396eO87OX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Wr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900" o:spid="_x0000_s192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73MIA&#10;AADdAAAADwAAAGRycy9kb3ducmV2LnhtbERPTWvDMAy9D/ofjAq9LU67UbI0bgmDwq7LVthRxGqS&#10;NpZT20vSfz8PBrvp8T5VHGbTi5Gc7ywrWCcpCOLa6o4bBZ8fx8cMhA/IGnvLpOBOHg77xUOBubYT&#10;v9NYhUbEEPY5KmhDGHIpfd2SQZ/YgThyZ+sMhghdI7XDKYabXm7SdCsNdhwbWhzotaX6Wn0bBWV5&#10;mU+36gWPXmap2+pn3ZRfSq2Wc7kDEWgO/+I/95uO87O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Xvc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01" o:spid="_x0000_s192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eR8AA&#10;AADdAAAADwAAAGRycy9kb3ducmV2LnhtbERPTYvCMBC9C/6HMII3TV1FajVKWRD2ancFj0MzttVm&#10;UpOs1n9vhIW9zeN9zmbXm1bcyfnGsoLZNAFBXFrdcKXg53s/SUH4gKyxtUwKnuRhtx0ONphp++AD&#10;3YtQiRjCPkMFdQhdJqUvazLop7YjjtzZOoMhQldJ7fARw00rP5JkKQ02HBtq7OizpvJa/BoFeX7p&#10;j7dihXsv08Qt9UJX+Ump8ajP1yAC9eFf/Of+0nF+Op/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XeR8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902" o:spid="_x0000_s192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GM8IA&#10;AADdAAAADwAAAGRycy9kb3ducmV2LnhtbERPTWvDMAy9D/ofjAq7LU63UrI0bgmDwK7NVthRxGqS&#10;NpZT20vTfz8PBrvp8T5V7GcziImc7y0rWCUpCOLG6p5bBZ8f1VMGwgdkjYNlUnAnD/vd4qHAXNsb&#10;H2iqQytiCPscFXQhjLmUvunIoE/sSBy5k3UGQ4SuldrhLYabQT6n6UYa7Dk2dDjSW0fNpf42Csry&#10;PB+v9StWXmap2+i1bssvpR6Xc7kFEWgO/+I/97uO87OX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zwgAAAN0AAAAPAAAAAAAAAAAAAAAAAJgCAABkcnMvZG93&#10;bnJldi54bWxQSwUGAAAAAAQABAD1AAAAhwM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количество рабочих дней в расчетном периоде (холодном, теплом, переходном)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р</w:t>
      </w:r>
      <w:r w:rsidRPr="005530AD">
        <w:rPr>
          <w:rFonts w:ascii="Times New Roman" w:eastAsia="SimSun" w:hAnsi="Times New Roman"/>
          <w:color w:val="000000"/>
          <w:sz w:val="24"/>
          <w:szCs w:val="24"/>
          <w:lang w:eastAsia="zh-CN"/>
        </w:rPr>
        <w:t xml:space="preserve">- время разъезда автомобиля, мин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р</w:t>
      </w:r>
      <w:r w:rsidRPr="005530AD">
        <w:rPr>
          <w:rFonts w:ascii="Times New Roman" w:eastAsia="SimSun" w:hAnsi="Times New Roman"/>
          <w:color w:val="000000"/>
          <w:sz w:val="24"/>
          <w:szCs w:val="24"/>
          <w:lang w:eastAsia="zh-CN"/>
        </w:rPr>
        <w:t>= 90 мин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выбросов загрязняющих веществ от грузовых автомобилей, работающих  на дизельном двигателе,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Выезд (CO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0,5*1,5+2,3*0,1+0,8*1= 0,75+0,23+0,8=1,78,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Грузоподъемность до 2 тонн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sz w:val="24"/>
          <w:szCs w:val="24"/>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0,1 км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Въезд (CO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2,3*0,1+0,8*1=1,03, грамм</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Выезд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0,4*0,5+2,2*0,1+0,16*1=0,2+0,22+0,16=0,58,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Въезд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2,2*0,1+0,16*1=0,38,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Выезд (CН)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=0,2*0,5+0,6*0,1+0,2*1=0,1+0,06+0,2=0,36,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Въезд (CН)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0,6*0,1+0,2*1=0,06+0,2=0,26,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Выезд (C)</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0.01*0,5+0,15*0,1+0,015*1=0,005+0,015+0,015=0,035,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Въезд (C)</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=0,15*0,1+0,015*1=0,03,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835" o:spid="_x0000_s1928" style="position:absolute;left:0;text-align:left;margin-left:43.5pt;margin-top:12.5pt;width:518.8pt;height:802.3pt;z-index:251666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">
            <v:rect id="Rectangle 904" o:spid="_x0000_s192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4AcIA&#10;AADdAAAADwAAAGRycy9kb3ducmV2LnhtbERPzYrCMBC+C/sOYQRvmuqC2GqUKgh7krX6AEMztsVm&#10;0m1iW336zcKCt/n4fmezG0wtOmpdZVnBfBaBIM6trrhQcL0cpysQziNrrC2Tgic52G0/RhtMtO35&#10;TF3mCxFC2CWooPS+SaR0eUkG3cw2xIG72dagD7AtpG6xD+GmlosoWkqDFYeGEhs6lJTfs4dRcPdD&#10;d0qL7HWMr/s4/96n/eMnVWoyHtI1CE+Df4v/3V86zF99LuH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gBwgAAAN0AAAAPAAAAAAAAAAAAAAAAAJgCAABkcnMvZG93&#10;bnJldi54bWxQSwUGAAAAAAQABAD1AAAAhwMAAAAA&#10;" filled="f" strokeweight="2pt"/>
            <v:line id="Line 905" o:spid="_x0000_s193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MsEAAADdAAAADwAAAGRycy9kb3ducmV2LnhtbERPS4vCMBC+C/6HMII3TVV8UI0iQpe9&#10;LVYv3qbN9IHNpDRZ7f77jSB4m4/vObtDbxrxoM7VlhXMphEI4tzqmksF10sy2YBwHlljY5kU/JGD&#10;w3442GGs7ZPP9Eh9KUIIuxgVVN63sZQur8igm9qWOHCF7Qz6ALtS6g6fIdw0ch5FK2mw5tBQYUun&#10;ivJ7+msU3G/XZfL1c9KXJj3qrEz8LSu0UuNRf9yC8NT7j/jt/tZh/ma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jsywQAAAN0AAAAPAAAAAAAAAAAAAAAA&#10;AKECAABkcnMvZG93bnJldi54bWxQSwUGAAAAAAQABAD5AAAAjwMAAAAA&#10;" strokeweight="2pt"/>
            <v:line id="Line 906" o:spid="_x0000_s193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line id="Line 907" o:spid="_x0000_s193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K28EAAADdAAAADwAAAGRycy9kb3ducmV2LnhtbERPS4vCMBC+C/6HMII3TVUU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QrbwQAAAN0AAAAPAAAAAAAAAAAAAAAA&#10;AKECAABkcnMvZG93bnJldi54bWxQSwUGAAAAAAQABAD5AAAAjwMAAAAA&#10;" strokeweight="2pt"/>
            <v:line id="Line 908" o:spid="_x0000_s193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3QO8MAAADdAAAADwAAAGRycy9kb3ducmV2LnhtbESPQYvCQAyF7wv+hyGCt3Wq6CLVUUSo&#10;eFusXrzFTmyLnUzpjFr/vTks7C3hvbz3ZbXpXaOe1IXas4HJOAFFXHhbc2ngfMq+F6BCRLbYeCYD&#10;bwqwWQ++Vpha/+IjPfNYKgnhkKKBKsY21ToUFTkMY98Si3bzncMoa1dq2+FLwl2jp0nyox3WLA0V&#10;trSrqLjnD2fgfjnPs/3vzp6afGuvZRYv15s1ZjTst0tQkfr4b/67PljBX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t0DvDAAAA3QAAAA8AAAAAAAAAAAAA&#10;AAAAoQIAAGRycy9kb3ducmV2LnhtbFBLBQYAAAAABAAEAPkAAACRAwAAAAA=&#10;" strokeweight="2pt"/>
            <v:line id="Line 909" o:spid="_x0000_s193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1oL4AAADdAAAADwAAAGRycy9kb3ducmV2LnhtbERPvQrCMBDeBd8hnOCmqaIi1SgiVNzE&#10;6uJ2NmdbbC6liVrf3giC2318v7dct6YST2pcaVnBaBiBIM6sLjlXcD4lgzkI55E1VpZJwZscrFfd&#10;zhJjbV98pGfqcxFC2MWooPC+jqV0WUEG3dDWxIG72cagD7DJpW7wFcJNJcdRNJMGSw4NBda0LSi7&#10;pw+j4H45T5P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IXWgvgAAAN0AAAAPAAAAAAAAAAAAAAAAAKEC&#10;AABkcnMvZG93bnJldi54bWxQSwUGAAAAAAQABAD5AAAAjAMAAAAA&#10;" strokeweight="2pt"/>
            <v:line id="Line 910" o:spid="_x0000_s193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r174AAADdAAAADwAAAGRycy9kb3ducmV2LnhtbERPvQrCMBDeBd8hnOCmqaIi1SgiVNzE&#10;6uJ2NmdbbC6liVrf3giC2318v7dct6YST2pcaVnBaBiBIM6sLjlXcD4lgzkI55E1VpZJwZscrFfd&#10;zhJjbV98pGfqcxFC2MWooPC+jqV0WUEG3dDWxIG72cagD7DJpW7wFcJNJcdRNJMGSw4NBda0LSi7&#10;pw+j4H45T5P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vXvgAAAN0AAAAPAAAAAAAAAAAAAAAAAKEC&#10;AABkcnMvZG93bnJldi54bWxQSwUGAAAAAAQABAD5AAAAjAMAAAAA&#10;" strokeweight="2pt"/>
            <v:line id="Line 911" o:spid="_x0000_s193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9OTMEAAADdAAAADwAAAGRycy9kb3ducmV2LnhtbERPS4vCMBC+C/6HMII3TX0i1SgidNnb&#10;YvXibdpMH9hMSpPV7r/fCIK3+fieszv0phEP6lxtWcFsGoEgzq2uuVRwvSSTDQjnkTU2lknBHzk4&#10;7IeDHcbaPvlMj9SXIoSwi1FB5X0bS+nyigy6qW2JA1fYzqAPsCul7vAZwk0j51G0lgZrDg0VtnSq&#10;KL+nv0bB/XZdJV8/J31p0qPOysTfskIrNR71xy0IT73/iN/ubx3mb5Y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v05MwQAAAN0AAAAPAAAAAAAAAAAAAAAA&#10;AKECAABkcnMvZG93bnJldi54bWxQSwUGAAAAAAQABAD5AAAAjwMAAAAA&#10;" strokeweight="2pt"/>
            <v:line id="Line 912" o:spid="_x0000_s193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w0sQAAADdAAAADwAAAGRycy9kb3ducmV2LnhtbERP22oCMRB9L/gPYYS+1awi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7DSxAAAAN0AAAAPAAAAAAAAAAAA&#10;AAAAAKECAABkcnMvZG93bnJldi54bWxQSwUGAAAAAAQABAD5AAAAkgMAAAAA&#10;" strokeweight="1pt"/>
            <v:line id="Line 913" o:spid="_x0000_s193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zo74AAADdAAAADwAAAGRycy9kb3ducmV2LnhtbERPvQrCMBDeBd8hnOCmqaI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GnOjvgAAAN0AAAAPAAAAAAAAAAAAAAAAAKEC&#10;AABkcnMvZG93bnJldi54bWxQSwUGAAAAAAQABAD5AAAAjAMAAAAA&#10;" strokeweight="2pt"/>
            <v:line id="Line 914" o:spid="_x0000_s193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LPsIAAADdAAAADwAAAGRycy9kb3ducmV2LnhtbERPzWoCMRC+C32HMIXeNKsU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2LPsIAAADdAAAADwAAAAAAAAAAAAAA&#10;AAChAgAAZHJzL2Rvd25yZXYueG1sUEsFBgAAAAAEAAQA+QAAAJADAAAAAA==&#10;" strokeweight="1pt"/>
            <v:rect id="Rectangle 915" o:spid="_x0000_s194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rOcAA&#10;AADdAAAADwAAAGRycy9kb3ducmV2LnhtbERPTYvCMBC9L/gfwgje1tRFtFajlAVhr3YVPA7N2Fab&#10;SU2yWv+9EYS9zeN9zmrTm1bcyPnGsoLJOAFBXFrdcKVg/7v9TEH4gKyxtUwKHuRhsx58rDDT9s47&#10;uhWhEjGEfYYK6hC6TEpf1mTQj21HHLmTdQZDhK6S2uE9hptWfiXJTBpsODbU2NF3TeWl+DMK8vzc&#10;H67FArdepomb6amu8qNSo2GfL0EE6sO/+O3+0XF+Op3D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irO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916" o:spid="_x0000_s194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8MA&#10;AADdAAAADwAAAGRycy9kb3ducmV2LnhtbESPQWvCQBCF7wX/wzKCt7ppEYmpqwRB8GragschOyZp&#10;s7Nxd6vx3zsHobcZ3pv3vllvR9erK4XYeTbwNs9AEdfedtwY+Prcv+agYkK22HsmA3eKsN1MXtZY&#10;WH/jI12r1CgJ4ViggTalodA61i05jHM/EIt29sFhkjU02ga8Sbjr9XuWLbXDjqWhxYF2LdW/1Z8z&#10;UJY/4/elWuE+6jwLS7uwTXkyZjYdyw9Qicb0b35eH6zg5wvBlW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c/S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17" o:spid="_x0000_s194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a0MAA&#10;AADdAAAADwAAAGRycy9kb3ducmV2LnhtbERPTYvCMBC9C/sfwgh701QRabtGKYKw160KHodmtq02&#10;k26S1frvjSB4m8f7nNVmMJ24kvOtZQWzaQKCuLK65VrBYb+bpCB8QNbYWSYFd/KwWX+MVphre+Mf&#10;upahFjGEfY4KmhD6XEpfNWTQT21PHLlf6wyGCF0ttcNbDDednCfJUhpsOTY02NO2oepS/hsFRXEe&#10;jn9lhjsv08Qt9ULXxUmpz/FQfIEINIS3+OX+1nF+usj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a0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918" o:spid="_x0000_s194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kMQA&#10;AADdAAAADwAAAGRycy9kb3ducmV2LnhtbESPQWvCQBCF7wX/wzKCt7qxWImpq4SC4NW0gschO03S&#10;Zmfj7qrx33cOhd5meG/e+2azG12vbhRi59nAYp6BIq697bgx8Pmxf85BxYRssfdMBh4UYbedPG2w&#10;sP7OR7pVqVESwrFAA21KQ6F1rFtyGOd+IBbtyweHSdbQaBvwLuGu1y9ZttIOO5aGFgd6b6n+qa7O&#10;QFl+j6dLtcZ91HkWVnZpm/JszGw6lm+gEo3p3/x3fbCCn7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pZD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919" o:spid="_x0000_s194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AC8IA&#10;AADdAAAADwAAAGRycy9kb3ducmV2LnhtbERPTWvDMAy9D/YfjAa9LU7LVrIsbgmDwq5LW9hRxFqS&#10;NpYz203Sfz8PCr3p8T5VbGfTi5Gc7ywrWCYpCOLa6o4bBYf97jkD4QOyxt4yKbiSh+3m8aHAXNuJ&#10;v2isQiNiCPscFbQhDLmUvm7JoE/sQBy5H+sMhghdI7XDKYabXq7SdC0NdhwbWhzoo6X6XF2MgrI8&#10;zcff6g13XmapW+sX3ZTfSi2e5vIdRKA53MU396eO87PX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AAL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920" o:spid="_x0000_s194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efMIA&#10;AADdAAAADwAAAGRycy9kb3ducmV2LnhtbERPTWvDMAy9D/ofjAq9LU7LVrI0bgmDwq7LVthRxGqS&#10;NpZT20vSfz8PBrvp8T5VHGbTi5Gc7ywrWCcpCOLa6o4bBZ8fx8cMhA/IGnvLpOBOHg77xUOBubYT&#10;v9NYhUbEEPY5KmhDGHIpfd2SQZ/YgThyZ+sMhghdI7XDKYabXm7SdCsNdhwbWhzotaX6Wn0bBWV5&#10;mU+36gWPXmap2+on3ZRfSq2Wc7kD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58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21" o:spid="_x0000_s194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758EA&#10;AADdAAAADwAAAGRycy9kb3ducmV2LnhtbERPTWvCQBC9C/0PyxS86caqIY2uEgpCr0YLPQ7ZaRLN&#10;zqa7W03/vSsI3ubxPme9HUwnLuR8a1nBbJqAIK6sbrlWcDzsJhkIH5A1dpZJwT952G5eRmvMtb3y&#10;ni5lqEUMYZ+jgiaEPpfSVw0Z9FPbE0fuxzqDIUJXS+3wGsNNJ9+SJJUGW44NDfb00VB1Lv+MgqI4&#10;DV+/5TvuvMwSl+qFrotvpcavQ7ECEWgIT/HD/anj/Gw5h/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qO+fBAAAA3QAAAA8AAAAAAAAAAAAAAAAAmAIAAGRycy9kb3du&#10;cmV2LnhtbFBLBQYAAAAABAAEAPUAAACGAwAAAAA=&#10;" filled="f" stroked="f" strokeweight=".25pt">
              <v:textbox inset="1pt,1pt,1pt,1pt">
                <w:txbxContent>
                  <w:p w:rsidR="00045CE2" w:rsidRPr="00220264" w:rsidRDefault="00045CE2" w:rsidP="008715C1">
                    <w:pPr>
                      <w:jc w:val="center"/>
                    </w:pPr>
                  </w:p>
                </w:txbxContent>
              </v:textbox>
            </v:rect>
            <v:rect id="Rectangle 922" o:spid="_x0000_s194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jk8AA&#10;AADdAAAADwAAAGRycy9kb3ducmV2LnhtbERPTYvCMBC9C/6HMII3TV1UajVKWRD2ancFj0MzttVm&#10;UpOs1n9vhIW9zeN9zmbXm1bcyfnGsoLZNAFBXFrdcKXg53s/SUH4gKyxtUwKnuRhtx0ONphp++AD&#10;3YtQiRjCPkMFdQhdJqUvazLop7YjjtzZOoMhQldJ7fARw00rP5JkKQ02HBtq7OizpvJa/BoFeX7p&#10;j7dihXsv08Qt9VxX+Ump8ajP1yAC9eFf/Of+0nF+upj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Ojk8AAAADdAAAADwAAAAAAAAAAAAAAAACYAgAAZHJzL2Rvd25y&#10;ZXYueG1sUEsFBgAAAAAEAAQA9QAAAIU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eastAsia="SimSun" w:hAnsi="Times New Roman"/>
          <w:color w:val="000000"/>
          <w:sz w:val="24"/>
          <w:szCs w:val="24"/>
          <w:lang w:eastAsia="zh-CN"/>
        </w:rPr>
        <w:t>Расчет выбросов загрязняющих веществ от грузовых автомобилей, работающих  на дизельном двигателе,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Выезд (CO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=5*0,5+22,7*01+4,5*1=9,27,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Въезд (CO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22,7+0,1+4,5*1=6,77,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Выезд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=0,05*0,5+0,6*0,1+0,05*1=0,025+0,06+0,05=0,135,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Въезд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=0,6*0,1+0,05*1=0,11,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Выезд (CН)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=0,65*0,5+2,8*0,1+0,4*1=1,005,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Въезд (CН)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=2,8*0,1+0,4*1=0,68,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Выезд (</w:t>
      </w:r>
      <w:r w:rsidRPr="005530AD">
        <w:rPr>
          <w:rFonts w:ascii="Times New Roman" w:eastAsia="SimSun" w:hAnsi="Times New Roman"/>
          <w:color w:val="000000"/>
          <w:sz w:val="24"/>
          <w:szCs w:val="24"/>
          <w:lang w:val="en-US" w:eastAsia="zh-CN"/>
        </w:rPr>
        <w:t>Pb</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=0.003*0,5+0,021*0,1+0,003*1=0,0066,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Въезд (</w:t>
      </w:r>
      <w:r w:rsidRPr="005530AD">
        <w:rPr>
          <w:rFonts w:ascii="Times New Roman" w:eastAsia="SimSun" w:hAnsi="Times New Roman"/>
          <w:color w:val="000000"/>
          <w:sz w:val="24"/>
          <w:szCs w:val="24"/>
          <w:lang w:val="en-US" w:eastAsia="zh-CN"/>
        </w:rPr>
        <w:t>Pb</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eastAsia="zh-CN"/>
        </w:rPr>
        <w:t>l</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0,0051,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Валовый выброс  i-го вещества автомобиля рассчитывается раздельно для каждого периода года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 xml:space="preserve">-3 </w:t>
      </w:r>
      <w:r w:rsidRPr="005530AD">
        <w:rPr>
          <w:rFonts w:ascii="Times New Roman" w:eastAsia="SimSun" w:hAnsi="Times New Roman"/>
          <w:color w:val="000000"/>
          <w:sz w:val="24"/>
          <w:szCs w:val="24"/>
          <w:lang w:eastAsia="zh-CN"/>
        </w:rPr>
        <w:t>, 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Количество дней в холодный период = 60 дней, теплый период = 60 дней, переходный период = 90 дней</w:t>
      </w:r>
    </w:p>
    <w:p w:rsidR="00045CE2" w:rsidRPr="005530AD" w:rsidRDefault="00045CE2" w:rsidP="00A10430">
      <w:pPr>
        <w:spacing w:after="0" w:line="240" w:lineRule="auto"/>
        <w:rPr>
          <w:rFonts w:ascii="Times New Roman" w:eastAsia="SimSun" w:hAnsi="Times New Roman"/>
          <w:color w:val="000000"/>
          <w:sz w:val="24"/>
          <w:szCs w:val="24"/>
          <w:lang w:eastAsia="zh-CN"/>
        </w:rPr>
      </w:pPr>
      <w:r>
        <w:rPr>
          <w:rFonts w:ascii="Times New Roman" w:eastAsia="SimSun" w:hAnsi="Times New Roman"/>
          <w:color w:val="000000"/>
          <w:sz w:val="24"/>
          <w:szCs w:val="24"/>
          <w:lang w:eastAsia="zh-CN"/>
        </w:rPr>
        <w:br w:type="page"/>
      </w:r>
    </w:p>
    <w:p w:rsidR="00045CE2" w:rsidRPr="005530AD" w:rsidRDefault="00045CE2" w:rsidP="00A10430">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855" o:spid="_x0000_s1948" style="position:absolute;left:0;text-align:left;margin-left:40.7pt;margin-top:12.5pt;width:518.8pt;height:802.3pt;z-index:251667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">
            <v:rect id="Rectangle 924" o:spid="_x0000_s194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docIA&#10;AADdAAAADwAAAGRycy9kb3ducmV2LnhtbERPzYrCMBC+C/sOYQRvmiqs2GqUKgh7krX6AEMztsVm&#10;0m1iW336zcKCt/n4fmezG0wtOmpdZVnBfBaBIM6trrhQcL0cpysQziNrrC2Tgic52G0/RhtMtO35&#10;TF3mCxFC2CWooPS+SaR0eUkG3cw2xIG72dagD7AtpG6xD+GmlosoWkqDFYeGEhs6lJTfs4dRcPdD&#10;d0qL7HWMr/s4/96n/eMnVWoyHtI1CE+Df4v/3V86zF99LuH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92hwgAAAN0AAAAPAAAAAAAAAAAAAAAAAJgCAABkcnMvZG93&#10;bnJldi54bWxQSwUGAAAAAAQABAD1AAAAhwMAAAAA&#10;" filled="f" strokeweight="2pt"/>
            <v:line id="Line 925" o:spid="_x0000_s195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3ekr8AAADdAAAADwAAAGRycy9kb3ducmV2LnhtbERPSwrCMBDdC94hjOBOUwU/VKOIUHEn&#10;VjfuxmZsi82kNFHr7Y0guJvH+85y3ZpKPKlxpWUFo2EEgjizuuRcwfmUDOYgnEfWWFkmBW9ysF51&#10;O0uMtX3xkZ6pz0UIYRejgsL7OpbSZQUZdENbEwfuZhuDPsAml7rBVwg3lRxH0VQaLDk0FFjTtqDs&#10;nj6MgvvlPEl2h60+VelGX/PEX643rVS/124WIDy1/i/+ufc6zJ9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13ekr8AAADdAAAADwAAAAAAAAAAAAAAAACh&#10;AgAAZHJzL2Rvd25yZXYueG1sUEsFBgAAAAAEAAQA+QAAAI0DAAAAAA==&#10;" strokeweight="2pt"/>
            <v:line id="Line 926" o:spid="_x0000_s195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K4MMAAADdAAAADwAAAGRycy9kb3ducmV2LnhtbESPQYvCQAyF74L/YYjgTacruEjXUUSo&#10;eBOrF2+xE9tiJ1M6o9Z/bw7C3hLey3tfluveNepJXag9G/iZJqCIC29rLg2cT9lkASpEZIuNZzLw&#10;pgDr1XCwxNT6Fx/pmcdSSQiHFA1UMbap1qGoyGGY+pZYtJvvHEZZu1LbDl8S7ho9S5Jf7bBmaaiw&#10;pW1FxT1/OAP3y3me7Q5be2ryjb2WWbxcb9aY8ajf/IGK1Md/8/d6bwV/MRd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CSuDDAAAA3QAAAA8AAAAAAAAAAAAA&#10;AAAAoQIAAGRycy9kb3ducmV2LnhtbFBLBQYAAAAABAAEAPkAAACRAwAAAAA=&#10;" strokeweight="2pt"/>
            <v:line id="Line 927" o:spid="_x0000_s195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7ve74AAADdAAAADwAAAGRycy9kb3ducmV2LnhtbERPvQrCMBDeBd8hnOCmqYKi1SgiVNzE&#10;6uJ2NmdbbC6liVrf3giC2318v7dct6YST2pcaVnBaBiBIM6sLjlXcD4lgxkI55E1VpZJwZscrFfd&#10;zhJjbV98pGfqcxFC2MWooPC+jqV0WUEG3dDWxIG72cagD7DJpW7wFcJNJcdRNJUGSw4NBda0LSi7&#10;pw+j4H45T5LdYatPVbrR1zzxl+tNK9XvtZsFCE+t/4t/7r0O82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ju97vgAAAN0AAAAPAAAAAAAAAAAAAAAAAKEC&#10;AABkcnMvZG93bnJldi54bWxQSwUGAAAAAAQABAD5AAAAjAMAAAAA&#10;" strokeweight="2pt"/>
            <v:line id="Line 928" o:spid="_x0000_s195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MW8MAAADdAAAADwAAAGRycy9kb3ducmV2LnhtbESPQYvCQAyF74L/YYjgTacrKNJ1FBEq&#10;3sTqxVvsxLbYyZTOqPXfm8PC3hLey3tfVpveNepFXag9G/iZJqCIC29rLg1cztlkCSpEZIuNZzLw&#10;oQCb9XCwwtT6N5/olcdSSQiHFA1UMbap1qGoyGGY+pZYtLvvHEZZu1LbDt8S7ho9S5KFdlizNFTY&#10;0q6i4pE/nYHH9TLP9sedPTf51t7KLF5vd2vMeNRvf0FF6uO/+e/6YAV/uRB++UZG0O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YjFvDAAAA3QAAAA8AAAAAAAAAAAAA&#10;AAAAoQIAAGRycy9kb3ducmV2LnhtbFBLBQYAAAAABAAEAPkAAACRAwAAAAA=&#10;" strokeweight="2pt"/>
            <v:line id="Line 929" o:spid="_x0000_s195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pwL4AAADdAAAADwAAAGRycy9kb3ducmV2LnhtbERPvQrCMBDeBd8hnOCmqYIi1SgiVNzE&#10;6tLtbM622FxKE7W+vREEt/v4fm+16UwtntS6yrKCyTgCQZxbXXGh4HJORgsQziNrrC2Tgjc52Kz7&#10;vRXG2r74RM/UFyKEsItRQel9E0vp8pIMurFtiAN3s61BH2BbSN3iK4SbWk6jaC4NVhwaSmxoV1J+&#10;Tx9GwT27zJL9cafPdbrV1yLx2fWmlRoOuu0ShKfO/8U/90GH+Yv5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lCnAvgAAAN0AAAAPAAAAAAAAAAAAAAAAAKEC&#10;AABkcnMvZG93bnJldi54bWxQSwUGAAAAAAQABAD5AAAAjAMAAAAA&#10;" strokeweight="2pt"/>
            <v:line id="Line 930" o:spid="_x0000_s195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a3t74AAADdAAAADwAAAGRycy9kb3ducmV2LnhtbERPvQrCMBDeBd8hnOCmqYIi1SgiVNzE&#10;6tLtbM622FxKE7W+vREEt/v4fm+16UwtntS6yrKCyTgCQZxbXXGh4HJORgsQziNrrC2Tgjc52Kz7&#10;vRXG2r74RM/UFyKEsItRQel9E0vp8pIMurFtiAN3s61BH2BbSN3iK4SbWk6jaC4NVhwaSmxoV1J+&#10;Tx9GwT27zJL9cafPdbrV1yLx2fWmlRoOuu0ShKfO/8U/90GH+Yv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Rre3vgAAAN0AAAAPAAAAAAAAAAAAAAAAAKEC&#10;AABkcnMvZG93bnJldi54bWxQSwUGAAAAAAQABAD5AAAAjAMAAAAA&#10;" strokeweight="2pt"/>
            <v:line id="Line 931" o:spid="_x0000_s195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SLL4AAADdAAAADwAAAGRycy9kb3ducmV2LnhtbERPvQrCMBDeBd8hnOCmqYoi1SgiVNzE&#10;6uJ2NmdbbC6liVrf3giC2318v7dct6YST2pcaVnBaBiBIM6sLjlXcD4lgzkI55E1VpZJwZscrFfd&#10;zhJjbV98pGfqcxFC2MWooPC+jqV0WUEG3dDWxIG72cagD7DJpW7wFcJNJcdRNJMGSw4NBda0LSi7&#10;pw+j4H45T5PdYatPVbrR1zzxl+tNK9XvtZsFCE+t/4t/7r0O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ChIsvgAAAN0AAAAPAAAAAAAAAAAAAAAAAKEC&#10;AABkcnMvZG93bnJldi54bWxQSwUGAAAAAAQABAD5AAAAjAMAAAAA&#10;" strokeweight="2pt"/>
            <v:line id="Line 932" o:spid="_x0000_s195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sssIAAADdAAAADwAAAGRycy9kb3ducmV2LnhtbERPzWoCMRC+C32HMIXeNKsUsatRSm2h&#10;4kG0PsC4GTerm8mSpLr69EYQvM3H9zuTWWtrcSIfKscK+r0MBHHhdMWlgu3fT3cEIkRkjbVjUnCh&#10;ALPpS2eCuXZnXtNpE0uRQjjkqMDE2ORShsKQxdBzDXHi9s5bjAn6UmqP5xRuaznIsqG0WHFqMNjQ&#10;l6HiuPm3ChZ+tzz2r6WRO17473o1/wj2oNTba/s5BhGpjU/xw/2r0/zR8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bsssIAAADdAAAADwAAAAAAAAAAAAAA&#10;AAChAgAAZHJzL2Rvd25yZXYueG1sUEsFBgAAAAAEAAQA+QAAAJADAAAAAA==&#10;" strokeweight="1pt"/>
            <v:line id="Line 933" o:spid="_x0000_s195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vw74AAADdAAAADwAAAGRycy9kb3ducmV2LnhtbERPvQrCMBDeBd8hnOCmqYIi1SgiVNzE&#10;6tLtbM622FxKE7W+vREEt/v4fm+16UwtntS6yrKCyTgCQZxbXXGh4HJORgsQziNrrC2Tgjc52Kz7&#10;vRXG2r74RM/UFyKEsItRQel9E0vp8pIMurFtiAN3s61BH2BbSN3iK4SbWk6jaC4NVhwaSmxoV1J+&#10;Tx9GwT27zJL9cafPdbrV1yLx2fWmlRoOuu0ShKfO/8U/90GH+Yv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ry/DvgAAAN0AAAAPAAAAAAAAAAAAAAAAAKEC&#10;AABkcnMvZG93bnJldi54bWxQSwUGAAAAAAQABAD5AAAAjAMAAAAA&#10;" strokeweight="2pt"/>
            <v:line id="Line 934" o:spid="_x0000_s195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XXsMAAADdAAAADwAAAGRycy9kb3ducmV2LnhtbERPzWoCMRC+C32HMAVvmtXDoqtRSluh&#10;0oP48wDjZtysbiZLkurapzeFgrf5+H5nvuxsI67kQ+1YwWiYgSAuna65UnDYrwYTECEia2wck4I7&#10;BVguXnpzLLS78Zauu1iJFMKhQAUmxraQMpSGLIaha4kTd3LeYkzQV1J7vKVw28hxluXSYs2pwWBL&#10;74bKy+7HKlj74/dl9FsZeeS1/2w2H9Ngz0r1X7u3GYhIXXyK/91fOs2f5D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4117DAAAA3QAAAA8AAAAAAAAAAAAA&#10;AAAAoQIAAGRycy9kb3ducmV2LnhtbFBLBQYAAAAABAAEAPkAAACRAwAAAAA=&#10;" strokeweight="1pt"/>
            <v:rect id="Rectangle 935" o:spid="_x0000_s196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3WcIA&#10;AADdAAAADwAAAGRycy9kb3ducmV2LnhtbERPTWvDMAy9F/YfjAa7Nc5GybI0TgmDQq9NV+hRxFqS&#10;LpYz22uzf18PBr3p8T5VbmYzigs5P1hW8JykIIhbqwfuFHwctsschA/IGkfLpOCXPGyqh0WJhbZX&#10;3tOlCZ2IIewLVNCHMBVS+rYngz6xE3HkPq0zGCJ0ndQOrzHcjPIlTTNpcODY0ONE7z21X82PUVDX&#10;5/n43bzh1ss8dZle6a4+KfX0ONdrEIHmcBf/u3c6zs+zV/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fdZ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936" o:spid="_x0000_s196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K8MA&#10;AADdAAAADwAAAGRycy9kb3ducmV2LnhtbESPQWvCQBCF7wX/wzJCb3WjSEhTVwmC4NW0hR6H7DRJ&#10;m52Nu6um/945CL3N8N68981mN7lBXSnE3rOB5SIDRdx423Nr4OP98FKAignZ4uCZDPxRhN129rTB&#10;0vobn+hap1ZJCMcSDXQpjaXWsenIYVz4kVi0bx8cJllDq23Am4S7Qa+yLNcOe5aGDkfad9T81hdn&#10;oKp+ps9z/YqHqIss5HZt2+rLmOf5VL2BSjSlf/Pj+mgFv8gF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jK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37" o:spid="_x0000_s196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GsMAA&#10;AADdAAAADwAAAGRycy9kb3ducmV2LnhtbERPTYvCMBC9C/6HMII3TRUptWuUIgh73aqwx6GZbbs2&#10;k5pE7f77jSB4m8f7nM1uMJ24k/OtZQWLeQKCuLK65VrB6XiYZSB8QNbYWSYFf+Rhtx2PNphr++Av&#10;upehFjGEfY4KmhD6XEpfNWTQz21PHLkf6wyGCF0ttcNHDDedXCZJKg22HBsa7GnfUHUpb0ZBUfwO&#10;52u5xoOXWeJSvdJ18a3UdDIUHyACDeEtfrk/dZyfpWt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7Gs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938" o:spid="_x0000_s196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58MQA&#10;AADdAAAADwAAAGRycy9kb3ducmV2LnhtbESPQWvCQBCF7wX/wzKCt7qxiI2pq4SC4NW0gschO03S&#10;Zmfj7qrx33cOhd5meG/e+2azG12vbhRi59nAYp6BIq697bgx8Pmxf85BxYRssfdMBh4UYbedPG2w&#10;sP7OR7pVqVESwrFAA21KQ6F1rFtyGOd+IBbtyweHSdbQaBvwLuGu1y9ZttIOO5aGFgd6b6n+qa7O&#10;QFl+j6dLtcZ91HkWVnZpm/JszGw6lm+gEo3p3/x3fbCCn7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fD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939" o:spid="_x0000_s196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ca8IA&#10;AADdAAAADwAAAGRycy9kb3ducmV2LnhtbERPTWvDMAy9F/YfjAa9NU7L6LIsbgmDwq5LV9hRxFqS&#10;NpYz203Sfz8PBr3p8T5V7GfTi5Gc7ywrWCcpCOLa6o4bBZ/HwyoD4QOyxt4yKbiRh/3uYVFgru3E&#10;HzRWoRExhH2OCtoQhlxKX7dk0Cd2II7ct3UGQ4SukdrhFMNNLzdpupUGO44NLQ701lJ9qa5GQVme&#10;59NP9YIHL7PUbfWTbsovpZaPc/kKItAc7uJ/97uO87Pn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Vxr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940" o:spid="_x0000_s196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CHMIA&#10;AADdAAAADwAAAGRycy9kb3ducmV2LnhtbERPTWvDMAy9D/ofjAq9LU7L6LI0bgmDwq7LVthRxGqS&#10;NpZT20vSfz8PBrvp8T5VHGbTi5Gc7ywrWCcpCOLa6o4bBZ8fx8cMhA/IGnvLpOBOHg77xUOBubYT&#10;v9NYhUbEEPY5KmhDGHIpfd2SQZ/YgThyZ+sMhghdI7XDKYabXm7SdCsNdhwbWhzotaX6Wn0bBWV5&#10;mU+36gWPXmap2+on3ZRfSq2Wc7kD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8Ic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41" o:spid="_x0000_s196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nh8EA&#10;AADdAAAADwAAAGRycy9kb3ducmV2LnhtbERPTWvCQBC9C/0PywjedKMtNkbXEISA16YWPA7ZMYlm&#10;Z9Pdrab/vlso9DaP9zm7fDS9uJPznWUFy0UCgri2uuNGwem9nKcgfEDW2FsmBd/kId8/TXaYafvg&#10;N7pXoRExhH2GCtoQhkxKX7dk0C/sQBy5i3UGQ4SukdrhI4abXq6SZC0NdhwbWhzo0FJ9q76MgqK4&#10;jh+f1QZLL9PErfWLboqzUrPpWGxBBBrDv/jPfdRxfvr6DL/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Z4fBAAAA3QAAAA8AAAAAAAAAAAAAAAAAmAIAAGRycy9kb3du&#10;cmV2LnhtbFBLBQYAAAAABAAEAPUAAACGAwAAAAA=&#10;" filled="f" stroked="f" strokeweight=".25pt">
              <v:textbox inset="1pt,1pt,1pt,1pt">
                <w:txbxContent>
                  <w:p w:rsidR="00045CE2" w:rsidRPr="00220264" w:rsidRDefault="00045CE2" w:rsidP="008715C1">
                    <w:pPr>
                      <w:jc w:val="center"/>
                    </w:pPr>
                  </w:p>
                </w:txbxContent>
              </v:textbox>
            </v:rect>
            <v:rect id="Rectangle 942" o:spid="_x0000_s196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88AA&#10;AADdAAAADwAAAGRycy9kb3ducmV2LnhtbERPTYvCMBC9L/gfwgje1tRFtFajlAVhr3YVPA7N2Fab&#10;SU2yWv+9EYS9zeN9zmrTm1bcyPnGsoLJOAFBXFrdcKVg/7v9TEH4gKyxtUwKHuRhsx58rDDT9s47&#10;uhWhEjGEfYYK6hC6TEpf1mTQj21HHLmTdQZDhK6S2uE9hptWfiXJTBpsODbU2NF3TeWl+DMK8vzc&#10;H67FArdepomb6amu8qNSo2GfL0EE6sO/+O3+0XF+Op/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b/88AAAADdAAAADwAAAAAAAAAAAAAAAACYAgAAZHJzL2Rvd25y&#10;ZXYueG1sUEsFBgAAAAAEAAQA9QAAAIU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Pr>
          <w:rFonts w:ascii="Times New Roman" w:eastAsia="SimSun" w:hAnsi="Times New Roman"/>
          <w:color w:val="000000"/>
          <w:sz w:val="24"/>
          <w:szCs w:val="24"/>
          <w:lang w:eastAsia="zh-CN"/>
        </w:rPr>
        <w:t xml:space="preserve">Расчет валовых </w:t>
      </w:r>
      <w:r w:rsidRPr="005530AD">
        <w:rPr>
          <w:rFonts w:ascii="Times New Roman" w:eastAsia="SimSun" w:hAnsi="Times New Roman"/>
          <w:color w:val="000000"/>
          <w:sz w:val="24"/>
          <w:szCs w:val="24"/>
          <w:lang w:eastAsia="zh-CN"/>
        </w:rPr>
        <w:t>выбросов загрязняющих веществ от грузовых автомобилей, работающих  на дизельном двигателе,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Холодный период (CO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1(1,78+1,03)*2*60*10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337,2*10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Теплый период (CO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perscript"/>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1(2,81)*2*60*10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337,2*10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Переходный  период(CO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1(2,81)2*90*10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505,8*10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Холодный период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sz w:val="24"/>
          <w:szCs w:val="24"/>
          <w:vertAlign w:val="subscript"/>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1(0,58+0,38)*2*60*10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115,2*10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Теплый период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eastAsia="zh-CN"/>
        </w:rPr>
        <w:t xml:space="preserve"> </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1(0,58+0,38)*2*60*10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115,2*10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eastAsia="zh-CN"/>
        </w:rPr>
        <w:t>Переходный  период(</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1(0,58+0,38)*2*90*10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=172,8*10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Холодный период (CН)</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1(0,62)*2*60*10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=74,4*10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Теплый период (CН)</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1(0,62)*2*60*10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=74,4*10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Переходный  период(CН)</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1(0,62)*2*90*10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=111,6*10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Холодный период (C)</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1*0,065*2*60*10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=7,8*10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Теплый период (C)</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1*0,065*2*60*10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=7,81*10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Переходный  период(C)</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1*0,065*2*90*10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=11,7*10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валовых выбросов загрязняющих веществ от грузовых автомобилей, работающих  на карбюраторном двигателе,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Холодный период (CO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1*16,04*3*60*10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=2887,2*10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Теплый период (CO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sz w:val="24"/>
          <w:szCs w:val="24"/>
          <w:vertAlign w:val="subscript"/>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1*16,04*3*60*10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=2887,2*10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Переходный  период(CO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Pr>
          <w:noProof/>
          <w:lang w:eastAsia="ru-RU"/>
        </w:rPr>
        <w:pict>
          <v:group id="Группа 1875" o:spid="_x0000_s1968" style="position:absolute;left:0;text-align:left;margin-left:42.8pt;margin-top:12.5pt;width:518.8pt;height:802.3pt;z-index:251668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">
            <v:rect id="Rectangle 944" o:spid="_x0000_s196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BwcIA&#10;AADdAAAADwAAAGRycy9kb3ducmV2LnhtbERPzYrCMBC+C/sOYYS9aaoH11ajVEHYk+xWH2BoxrbY&#10;TLpNbKtPbwRhb/Px/c56O5hadNS6yrKC2TQCQZxbXXGh4Hw6TJYgnEfWWFsmBXdysN18jNaYaNvz&#10;L3WZL0QIYZeggtL7JpHS5SUZdFPbEAfuYluDPsC2kLrFPoSbWs6jaCENVhwaSmxoX1J+zW5GwdUP&#10;3TEtsschPu/i/GeX9re/VKnP8ZCuQHga/L/47f7WYf7yawGvb8IJ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oHBwgAAAN0AAAAPAAAAAAAAAAAAAAAAAJgCAABkcnMvZG93&#10;bnJldi54bWxQSwUGAAAAAAQABAD1AAAAhwMAAAAA&#10;" filled="f" strokeweight="2pt"/>
            <v:line id="Line 945" o:spid="_x0000_s197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C8r8AAADdAAAADwAAAGRycy9kb3ducmV2LnhtbERPSwrCMBDdC94hjOBOUwU/VKOIUHEn&#10;VjfuxmZsi82kNFHr7Y0guJvH+85y3ZpKPKlxpWUFo2EEgjizuuRcwfmUDOYgnEfWWFkmBW9ysF51&#10;O0uMtX3xkZ6pz0UIYRejgsL7OpbSZQUZdENbEwfuZhuDPsAml7rBVwg3lRxH0VQaLDk0FFjTtqDs&#10;nj6MgvvlPEl2h60+VelGX/PEX643rVS/124WIDy1/i/+ufc6zJ/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OiC8r8AAADdAAAADwAAAAAAAAAAAAAAAACh&#10;AgAAZHJzL2Rvd25yZXYueG1sUEsFBgAAAAAEAAQA+QAAAI0DAAAAAA==&#10;" strokeweight="2pt"/>
            <v:line id="Line 946" o:spid="_x0000_s197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WgMMAAADdAAAADwAAAGRycy9kb3ducmV2LnhtbESPQYvCQAyF7wv+hyGCt3WqoCvVUUSo&#10;eFusXrzFTmyLnUzpjFr/vTks7C3hvbz3ZbXpXaOe1IXas4HJOAFFXHhbc2ngfMq+F6BCRLbYeCYD&#10;bwqwWQ++Vpha/+IjPfNYKgnhkKKBKsY21ToUFTkMY98Si3bzncMoa1dq2+FLwl2jp0ky1w5rloYK&#10;W9pVVNzzhzNwv5xn2f53Z09NvrXXMouX680aMxr22yWoSH38N/9dH6zgL34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3FoDDAAAA3QAAAA8AAAAAAAAAAAAA&#10;AAAAoQIAAGRycy9kb3ducmV2LnhtbFBLBQYAAAAABAAEAPkAAACRAwAAAAA=&#10;" strokeweight="2pt"/>
            <v:line id="Line 947" o:spid="_x0000_s197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zG8EAAADdAAAADwAAAGRycy9kb3ducmV2LnhtbERPS4vCMBC+C/6HMII3TRV8VaOI0GVv&#10;i9WLt2kzfWAzKU1Wu/9+Iwje5uN7zu7Qm0Y8qHO1ZQWzaQSCOLe65lLB9ZJM1iCcR9bYWCYFf+Tg&#10;sB8Odhhr++QzPVJfihDCLkYFlfdtLKXLKzLoprYlDlxhO4M+wK6UusNnCDeNnEfRUhqsOTRU2NKp&#10;ovye/hoF99t1kXz9nPSlSY86KxN/ywqt1HjUH7cgPPX+I367v3WYv15t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7MbwQAAAN0AAAAPAAAAAAAAAAAAAAAA&#10;AKECAABkcnMvZG93bnJldi54bWxQSwUGAAAAAAQABAD5AAAAjwMAAAAA&#10;" strokeweight="2pt"/>
            <v:line id="Line 948" o:spid="_x0000_s197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RqocMAAADdAAAADwAAAGRycy9kb3ducmV2LnhtbESPQYvCQAyF78L+hyEL3nS6C0qpjiJC&#10;F29i9eItdmJb7GRKZ1brvzcHwVvCe3nvy3I9uFbdqQ+NZwM/0wQUceltw5WB0zGfpKBCRLbYeiYD&#10;TwqwXn2NlphZ/+AD3YtYKQnhkKGBOsYu0zqUNTkMU98Ri3b1vcMoa19p2+NDwl2rf5Nkrh02LA01&#10;drStqbwV/87A7Xya5X/7rT22xcZeqjyeL1drzPh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UaqHDAAAA3QAAAA8AAAAAAAAAAAAA&#10;AAAAoQIAAGRycy9kb3ducmV2LnhtbFBLBQYAAAAABAAEAPkAAACRAwAAAAA=&#10;" strokeweight="2pt"/>
            <v:line id="Line 949" o:spid="_x0000_s197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POr4AAADdAAAADwAAAGRycy9kb3ducmV2LnhtbERPvQrCMBDeBd8hnOCmqYJSqlFEqLiJ&#10;1cXtbM622FxKE7W+vREEt/v4fm+57kwtntS6yrKCyTgCQZxbXXGh4HxKRzEI55E11pZJwZscrFf9&#10;3hITbV98pGfmCxFC2CWooPS+SaR0eUkG3dg2xIG72dagD7AtpG7xFcJNLadRNJcGKw4NJTa0LSm/&#10;Zw+j4H45z9L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mM86vgAAAN0AAAAPAAAAAAAAAAAAAAAAAKEC&#10;AABkcnMvZG93bnJldi54bWxQSwUGAAAAAAQABAD5AAAAjAMAAAAA&#10;" strokeweight="2pt"/>
            <v:line id="Line 950" o:spid="_x0000_s197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RTb4AAADdAAAADwAAAGRycy9kb3ducmV2LnhtbERPvQrCMBDeBd8hnOCmqYJSqlFEqLiJ&#10;1cXtbM622FxKE7W+vREEt/v4fm+57kwtntS6yrKCyTgCQZxbXXGh4HxKRzEI55E11pZJwZscrFf9&#10;3hITbV98pGfmCxFC2CWooPS+SaR0eUkG3dg2xIG72dagD7AtpG7xFcJNLadRNJcGKw4NJTa0LSm/&#10;Zw+j4H45z9L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SlFNvgAAAN0AAAAPAAAAAAAAAAAAAAAAAKEC&#10;AABkcnMvZG93bnJldi54bWxQSwUGAAAAAAQABAD5AAAAjAMAAAAA&#10;" strokeweight="2pt"/>
            <v:line id="Line 951" o:spid="_x0000_s197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01sAAAADdAAAADwAAAGRycy9kb3ducmV2LnhtbERPTYvCMBC9L/gfwgje1lRFKdUoIlS8&#10;ydZevI3N2BabSWmi1n9vFgRv83ifs9r0phEP6lxtWcFkHIEgLqyuuVSQn9LfGITzyBoby6TgRQ42&#10;68HPChNtn/xHj8yXIoSwS1BB5X2bSOmKigy6sW2JA3e1nUEfYFdK3eEzhJtGTqNoIQ3WHBoqbGlX&#10;UXHL7kbB7ZzP0/1xp09NttWXMvXny1UrNRr22yUIT73/ij/ugw7z43gG/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G9NbAAAAA3QAAAA8AAAAAAAAAAAAAAAAA&#10;oQIAAGRycy9kb3ducmV2LnhtbFBLBQYAAAAABAAEAPkAAACOAwAAAAA=&#10;" strokeweight="2pt"/>
            <v:line id="Line 952" o:spid="_x0000_s197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KSMMAAADdAAAADwAAAGRycy9kb3ducmV2LnhtbERPzWoCMRC+F/oOYQq91axSZLsaRVqF&#10;igfptg8wbsbN6mayJFG3Pr0RCr3Nx/c703lvW3EmHxrHCoaDDARx5XTDtYKf79VLDiJEZI2tY1Lw&#10;SwHms8eHKRbaXfiLzmWsRQrhUKACE2NXSBkqQxbDwHXEids7bzEm6GupPV5SuG3lKMvG0mLDqcFg&#10;R++GqmN5sgrWfrc5Dq+1kTte+2W7/XgL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qCkjDAAAA3QAAAA8AAAAAAAAAAAAA&#10;AAAAoQIAAGRycy9kb3ducmV2LnhtbFBLBQYAAAAABAAEAPkAAACRAwAAAAA=&#10;" strokeweight="1pt"/>
            <v:line id="Line 953" o:spid="_x0000_s197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JOb4AAADdAAAADwAAAGRycy9kb3ducmV2LnhtbERPvQrCMBDeBd8hnOCmqYJSqlFEqLiJ&#10;1cXtbM622FxKE7W+vREEt/v4fm+57kwtntS6yrKCyTgCQZxbXXGh4HxKRzEI55E11pZJwZscrFf9&#10;3hITbV98pGfmCxFC2CWooPS+SaR0eUkG3dg2xIG72dagD7AtpG7xFcJNLadRNJcGKw4NJTa0LSm/&#10;Zw+j4H45z9L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o8k5vgAAAN0AAAAPAAAAAAAAAAAAAAAAAKEC&#10;AABkcnMvZG93bnJldi54bWxQSwUGAAAAAAQABAD5AAAAjAMAAAAA&#10;" strokeweight="2pt"/>
            <v:line id="Line 954" o:spid="_x0000_s197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xpMMAAADdAAAADwAAAGRycy9kb3ducmV2LnhtbERPzWoCMRC+C75DGKE3zdqDrFvjIrYF&#10;xUPR9gHGzXSz3c1kSaJuffqmUOhtPr7fWZWD7cSVfGgcK5jPMhDEldMN1wo+3l+nOYgQkTV2jknB&#10;NwUo1+PRCgvtbnyk6ynWIoVwKFCBibEvpAyVIYth5nrixH06bzEm6GupPd5SuO3kY5YtpMWGU4PB&#10;nraGqvZ0sQr2/nxo5/fayDPv/Uv39rwM9kuph8mweQIRaYj/4j/3Tqf5eb6A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0MaTDAAAA3QAAAA8AAAAAAAAAAAAA&#10;AAAAoQIAAGRycy9kb3ducmV2LnhtbFBLBQYAAAAABAAEAPkAAACRAwAAAAA=&#10;" strokeweight="1pt"/>
            <v:rect id="Rectangle 955" o:spid="_x0000_s198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Ro8IA&#10;AADdAAAADwAAAGRycy9kb3ducmV2LnhtbERPTWvDMAy9F/YfjAa9Nc5G6bIsbgmFQK/NVuhRxFqS&#10;LZZT20vTf18PBrvp8T5V7GYziImc7y0reEpSEMSN1T23Cj7eq1UGwgdkjYNlUnAjD7vtw6LAXNsr&#10;H2mqQytiCPscFXQhjLmUvunIoE/sSBy5T+sMhghdK7XDaww3g3xO04002HNs6HCkfUfNd/1jFJTl&#10;13y61K9YeZmlbqPXui3PSi0f5/INRKA5/Iv/3Acd52fZC/x+E0+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RGj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956" o:spid="_x0000_s198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0cMA&#10;AADdAAAADwAAAGRycy9kb3ducmV2LnhtbESPQWvCQBCF7wX/wzJCb3VjEYnRVUJB6NW0BY9Ddkyi&#10;2dm4u9X03zsHobcZ3pv3vtnsRterG4XYeTYwn2WgiGtvO24MfH/t33JQMSFb7D2TgT+KsNtOXjZY&#10;WH/nA92q1CgJ4ViggTalodA61i05jDM/EIt28sFhkjU02ga8S7jr9XuWLbXDjqWhxYE+Wqov1a8z&#10;UJbn8edarXAfdZ6FpV3Ypjwa8zodyzWoRGP6Nz+vP63g57ngyj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F0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57" o:spid="_x0000_s198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gSsEA&#10;AADdAAAADwAAAGRycy9kb3ducmV2LnhtbERPTWvCQBC9C/6HZQRvuqlIiKmrhEKg18YWehyy0yRt&#10;djbdXZP4712h0Ns83uccz7PpxUjOd5YVPG0TEMS11R03Ct4v5SYD4QOyxt4yKbiRh/NpuThiru3E&#10;bzRWoRExhH2OCtoQhlxKX7dk0G/tQBy5L+sMhghdI7XDKYabXu6SJJUGO44NLQ700lL9U12NgqL4&#10;nj9+qwOWXmaJS/VeN8WnUuvVXDyDCDSHf/Gf+1XH+Vl2gMc38QR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iIEr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958" o:spid="_x0000_s198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CsQA&#10;AADdAAAADwAAAGRycy9kb3ducmV2LnhtbESPQWvDMAyF74X9B6PCbq3TMkqa1g2hENh12QY9ilhN&#10;ssVyZntt9u+nw2A3iff03qdjObtR3SjEwbOBzToDRdx6O3Bn4O21XuWgYkK2OHomAz8UoTw9LI5Y&#10;WH/nF7o1qVMSwrFAA31KU6F1bHtyGNd+Ihbt6oPDJGvotA14l3A36m2W7bTDgaWhx4nOPbWfzbcz&#10;UFUf8/tXs8c66jwLO/tku+pizONyrg6gEs3p3/x3/WwFP9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Hwr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959" o:spid="_x0000_s198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6kcEA&#10;AADdAAAADwAAAGRycy9kb3ducmV2LnhtbERPTWuDQBC9B/oflin0FteUEtS6CVII9FqTQI6DO1UT&#10;d9bubtX++26g0Ns83ueU+8UMYiLne8sKNkkKgrixuudWwel4WGcgfEDWOFgmBT/kYb97WJVYaDvz&#10;B011aEUMYV+ggi6EsZDSNx0Z9IkdiSP3aZ3BEKFrpXY4x3AzyOc03UqDPceGDkd666i51d9GQVVd&#10;l/NXnePByyx1W/2i2+qi1NPjUr2CCLSEf/Gf+13H+Vm+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upH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960" o:spid="_x0000_s198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k5sEA&#10;AADdAAAADwAAAGRycy9kb3ducmV2LnhtbERPTWvCQBC9F/oflhF6azZKkRizSigIXk0VPA7ZMYlm&#10;Z9PdbZL++26h0Ns83ucU+9n0YiTnO8sKlkkKgri2uuNGwfnj8JqB8AFZY2+ZFHyTh/3u+anAXNuJ&#10;TzRWoRExhH2OCtoQhlxKX7dk0Cd2II7czTqDIULXSO1wiuGml6s0XUuDHceGFgd6b6l+VF9GQVne&#10;58tntcGDl1nq1vpNN+VVqZfFXG5BBJrDv/jPfdRxfrZZ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JOb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61" o:spid="_x0000_s198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BfcIA&#10;AADdAAAADwAAAGRycy9kb3ducmV2LnhtbERPTWvDMAy9D/ofjAq7LU63UZK0bgmFwq7LVuhRxGqS&#10;NpZT20uyfz8PBrvp8T613c+mFyM531lWsEpSEMS11R03Cj4/jk8ZCB+QNfaWScE3edjvFg9bLLSd&#10;+J3GKjQihrAvUEEbwlBI6euWDPrEDsSRu1hnMEToGqkdTjHc9PI5TdfSYMexocWBDi3Vt+rLKCjL&#10;63y6VzkevcxSt9avuinPSj0u53IDItAc/sV/7jcd52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4F9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962" o:spid="_x0000_s198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ZCcAA&#10;AADdAAAADwAAAGRycy9kb3ducmV2LnhtbERPTYvCMBC9C/sfwgh701QRabtGKYKw160KHodmtq02&#10;k26S1frvjSB4m8f7nNVmMJ24kvOtZQWzaQKCuLK65VrBYb+bpCB8QNbYWSYFd/KwWX+MVphre+Mf&#10;upahFjGEfY4KmhD6XEpfNWTQT21PHLlf6wyGCF0ttcNbDDednCfJUhpsOTY02NO2oepS/hsFRXEe&#10;jn9lhjsv08Qt9ULXxUmpz/FQfIEINIS3+OX+1nF+mi3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oZCcAAAADdAAAADwAAAAAAAAAAAAAAAACYAgAAZHJzL2Rvd25y&#10;ZXYueG1sUEsFBgAAAAAEAAQA9QAAAIU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1*16,04*3*90*10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=4330,8*10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Холодный период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1*0,245*3*60*10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=44,1*10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Теплый период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1*0,245*3*60*10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=44,1*10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Переходный  период(</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1*0,245*3*90*10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=66,15*10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Холодный период (CН)</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1*1,685*3*60*10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=303,3*10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Теплый период (CН)</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1*1,685*3*60*10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=303,3*10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Переходный  период(CН)</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1*1,685*3*90*10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=454,95*10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Холодный период (</w:t>
      </w:r>
      <w:r w:rsidRPr="005530AD">
        <w:rPr>
          <w:rFonts w:ascii="Times New Roman" w:eastAsia="SimSun" w:hAnsi="Times New Roman"/>
          <w:color w:val="000000"/>
          <w:sz w:val="24"/>
          <w:szCs w:val="24"/>
          <w:lang w:val="en-US" w:eastAsia="zh-CN"/>
        </w:rPr>
        <w:t>Pb</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1*0,0117*3*60*10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=2,1*10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Теплый период (</w:t>
      </w:r>
      <w:r w:rsidRPr="005530AD">
        <w:rPr>
          <w:rFonts w:ascii="Times New Roman" w:eastAsia="SimSun" w:hAnsi="Times New Roman"/>
          <w:color w:val="000000"/>
          <w:sz w:val="24"/>
          <w:szCs w:val="24"/>
          <w:lang w:val="en-US" w:eastAsia="zh-CN"/>
        </w:rPr>
        <w:t>Pb</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1*0,0117*3*60*10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=2,1*10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Переходный  период(</w:t>
      </w:r>
      <w:r w:rsidRPr="005530AD">
        <w:rPr>
          <w:rFonts w:ascii="Times New Roman" w:eastAsia="SimSun" w:hAnsi="Times New Roman"/>
          <w:color w:val="000000"/>
          <w:sz w:val="24"/>
          <w:szCs w:val="24"/>
          <w:lang w:val="en-US" w:eastAsia="zh-CN"/>
        </w:rPr>
        <w:t>Pb</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perscript"/>
          <w:lang w:val="en-US" w:eastAsia="zh-CN"/>
        </w:rPr>
        <w:t>Y</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1*0,0117*3*90*10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=3,15*10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кг,</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максимально разовых выбросов загрязняющих веществ от грузовых автомобилей, работающих  на дизельном  двигателе,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60*</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 1,78*1*2/60*5400=1*10</w:t>
      </w:r>
      <w:r w:rsidRPr="005530AD">
        <w:rPr>
          <w:rFonts w:ascii="Times New Roman" w:eastAsia="SimSun" w:hAnsi="Times New Roman"/>
          <w:color w:val="000000"/>
          <w:sz w:val="24"/>
          <w:szCs w:val="24"/>
          <w:vertAlign w:val="superscript"/>
          <w:lang w:eastAsia="zh-CN"/>
        </w:rPr>
        <w:t>-5</w:t>
      </w:r>
      <w:r w:rsidRPr="005530AD">
        <w:rPr>
          <w:rFonts w:ascii="Times New Roman" w:eastAsia="SimSun" w:hAnsi="Times New Roman"/>
          <w:color w:val="000000"/>
          <w:sz w:val="24"/>
          <w:szCs w:val="24"/>
          <w:lang w:eastAsia="zh-CN"/>
        </w:rPr>
        <w:t xml:space="preserve">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60*</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=0,58*1*2/60*5400=3,5*10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(CН)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60*</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=0,36*1*2/60*5400=2,2*10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(C)</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60*</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=0,035*1*2/60*5400=2,1*10</w:t>
      </w:r>
      <w:r w:rsidRPr="005530AD">
        <w:rPr>
          <w:rFonts w:ascii="Times New Roman" w:eastAsia="SimSun" w:hAnsi="Times New Roman"/>
          <w:color w:val="000000"/>
          <w:sz w:val="24"/>
          <w:szCs w:val="24"/>
          <w:vertAlign w:val="superscript"/>
          <w:lang w:eastAsia="zh-CN"/>
        </w:rPr>
        <w:t>-7</w:t>
      </w:r>
      <w:r w:rsidRPr="005530AD">
        <w:rPr>
          <w:rFonts w:ascii="Times New Roman" w:eastAsia="SimSun" w:hAnsi="Times New Roman"/>
          <w:color w:val="000000"/>
          <w:sz w:val="24"/>
          <w:szCs w:val="24"/>
          <w:lang w:eastAsia="zh-CN"/>
        </w:rPr>
        <w:t xml:space="preserve">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895" o:spid="_x0000_s1988" style="position:absolute;left:0;text-align:left;margin-left:42.8pt;margin-top:12.5pt;width:518.8pt;height:802.3pt;z-index:251670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">
            <v:rect id="Rectangle 964" o:spid="_x0000_s198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nO8IA&#10;AADdAAAADwAAAGRycy9kb3ducmV2LnhtbERPzYrCMBC+C/sOYRb2pqkexFajVEHY06LdPsDQjG2x&#10;mdQmtl2f3gjC3ubj+53NbjSN6KlztWUF81kEgriwuuZSQf57nK5AOI+ssbFMCv7IwW77Mdlgou3A&#10;Z+ozX4oQwi5BBZX3bSKlKyoy6Ga2JQ7cxXYGfYBdKXWHQwg3jVxE0VIarDk0VNjSoaLimt2Ngqsf&#10;+5+0zB7HON/HxWmfDvdbqtTX55iuQXga/b/47f7WYf4qXsLrm3C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mc7wgAAAN0AAAAPAAAAAAAAAAAAAAAAAJgCAABkcnMvZG93&#10;bnJldi54bWxQSwUGAAAAAAQABAD1AAAAhwMAAAAA&#10;" filled="f" strokeweight="2pt"/>
            <v:line id="Line 965" o:spid="_x0000_s199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RkCMEAAADdAAAADwAAAGRycy9kb3ducmV2LnhtbERPS4vCMBC+C/6HMII3TRV8VaOI0GVv&#10;i9WLt2kzfWAzKU1Wu/9+Iwje5uN7zu7Qm0Y8qHO1ZQWzaQSCOLe65lLB9ZJM1iCcR9bYWCYFf+Tg&#10;sB8Odhhr++QzPVJfihDCLkYFlfdtLKXLKzLoprYlDlxhO4M+wK6UusNnCDeNnEfRUhqsOTRU2NKp&#10;ovye/hoF99t1kXz9nPSlSY86KxN/ywqt1HjUH7cgPPX+I367v3WYv96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GQIwQAAAN0AAAAPAAAAAAAAAAAAAAAA&#10;AKECAABkcnMvZG93bnJldi54bWxQSwUGAAAAAAQABAD5AAAAjwMAAAAA&#10;" strokeweight="2pt"/>
            <v:line id="Line 966" o:spid="_x0000_s199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wesQAAADdAAAADwAAAGRycy9kb3ducmV2LnhtbESPQYvCQAyF74L/YYiwN50qKFodRYQu&#10;3patvXiLndgWO5nSmdXuv98cFrwlvJf3vuwOg2vVk/rQeDYwnyWgiEtvG64MFJdsugYVIrLF1jMZ&#10;+KUAh/14tMPU+hd/0zOPlZIQDikaqGPsUq1DWZPDMPMdsWh33zuMsvaVtj2+JNy1epEkK+2wYWmo&#10;saNTTeUj/3EGHtdimX1+neylzY/2VmXxertbYz4mw3ELKtIQ3+b/67MV/PVG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B6xAAAAN0AAAAPAAAAAAAAAAAA&#10;AAAAAKECAABkcnMvZG93bnJldi54bWxQSwUGAAAAAAQABAD5AAAAkgMAAAAA&#10;" strokeweight="2pt"/>
            <v:line id="Line 967" o:spid="_x0000_s199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V4b4AAADdAAAADwAAAGRycy9kb3ducmV2LnhtbERPvQrCMBDeBd8hnOCmqYKi1SgiVNzE&#10;6uJ2NmdbbC6liVrf3giC2318v7dct6YST2pcaVnBaBiBIM6sLjlXcD4lgxkI55E1VpZJwZscrFfd&#10;zhJjbV98pGfqcxFC2MWooPC+jqV0WUEG3dDWxIG72cagD7DJpW7wFcJNJcdRNJUGSw4NBda0LSi7&#10;pw+j4H45T5LdYatPVbrR1zzxl+tNK9XvtZsFCE+t/4t/7r0O82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N1XhvgAAAN0AAAAPAAAAAAAAAAAAAAAAAKEC&#10;AABkcnMvZG93bnJldi54bWxQSwUGAAAAAAQABAD5AAAAjAMAAAAA&#10;" strokeweight="2pt"/>
            <v:line id="Line 968" o:spid="_x0000_s199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mZsMAAADdAAAADwAAAGRycy9kb3ducmV2LnhtbESPQYvCQAyF74L/YYiwN50q7KLVUUSo&#10;eFu2evEWO7EtdjKlM2r99+aw4C3hvbz3ZbXpXaMe1IXas4HpJAFFXHhbc2ngdMzGc1AhIltsPJOB&#10;FwXYrIeDFabWP/mPHnkslYRwSNFAFWObah2KihyGiW+JRbv6zmGUtSu17fAp4a7RsyT50Q5rloYK&#10;W9pVVNzyuzNwO5++s/3vzh6bfGsvZRbPl6s15mvUb5egIvXxY/6/PljBXyT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mZmbDAAAA3QAAAA8AAAAAAAAAAAAA&#10;AAAAoQIAAGRycy9kb3ducmV2LnhtbFBLBQYAAAAABAAEAPkAAACRAwAAAAA=&#10;" strokeweight="2pt"/>
            <v:line id="Line 969" o:spid="_x0000_s199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rD/b4AAADdAAAADwAAAGRycy9kb3ducmV2LnhtbERPvQrCMBDeBd8hnOCmqYKi1SgiVNzE&#10;6uJ2NmdbbC6liVrf3giC2318v7dct6YST2pcaVnBaBiBIM6sLjlXcD4lgxkI55E1VpZJwZscrFfd&#10;zhJjbV98pGfqcxFC2MWooPC+jqV0WUEG3dDWxIG72cagD7DJpW7wFcJNJcdRNJUGSw4NBda0LSi7&#10;pw+j4H45T5LdYatPVbrR1zzxl+tNK9XvtZsFCE+t/4t/7r0O8+fR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qsP9vgAAAN0AAAAPAAAAAAAAAAAAAAAAAKEC&#10;AABkcnMvZG93bnJldi54bWxQSwUGAAAAAAQABAD5AAAAjAMAAAAA&#10;" strokeweight="2pt"/>
            <v:line id="Line 970" o:spid="_x0000_s199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dir4AAADdAAAADwAAAGRycy9kb3ducmV2LnhtbERPvQrCMBDeBd8hnOCmqYKi1SgiVNzE&#10;6uJ2NmdbbC6liVrf3giC2318v7dct6YST2pcaVnBaBiBIM6sLjlXcD4lgxkI55E1VpZJwZscrFfd&#10;zhJjbV98pGfqcxFC2MWooPC+jqV0WUEG3dDWxIG72cagD7DJpW7wFcJNJcdRNJUGSw4NBda0LSi7&#10;pw+j4H45T5LdYatPVbrR1zzxl+tNK9XvtZsFCE+t/4t/7r0O8+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eF2KvgAAAN0AAAAPAAAAAAAAAAAAAAAAAKEC&#10;AABkcnMvZG93bnJldi54bWxQSwUGAAAAAAQABAD5AAAAjAMAAAAA&#10;" strokeweight="2pt"/>
            <v:line id="Line 971" o:spid="_x0000_s199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4EcEAAADdAAAADwAAAGRycy9kb3ducmV2LnhtbERPS4vCMBC+L/gfwgje1lTFRWujiFDx&#10;tli9eBub6QObSWmi1n+/EYS9zcf3nGTTm0Y8qHO1ZQWTcQSCOLe65lLB+ZR+L0A4j6yxsUwKXuRg&#10;sx58JRhr++QjPTJfihDCLkYFlfdtLKXLKzLoxrYlDlxhO4M+wK6UusNnCDeNnEbRjzRYc2iosKVd&#10;RfktuxsFt8t5nu5/d/rUZFt9LVN/uRZaqdGw365AeOr9v/jjPugwfxn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PgRwQAAAN0AAAAPAAAAAAAAAAAAAAAA&#10;AKECAABkcnMvZG93bnJldi54bWxQSwUGAAAAAAQABAD5AAAAjwMAAAAA&#10;" strokeweight="2pt"/>
            <v:line id="Line 972" o:spid="_x0000_s199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Gj8IAAADdAAAADwAAAGRycy9kb3ducmV2LnhtbERP22oCMRB9L/gPYQTfalaRoqtRxAtU&#10;+lCqfsC4GTerm8mSRN3265uC0Lc5nOvMFq2txZ18qBwrGPQzEMSF0xWXCo6H7esYRIjIGmvHpOCb&#10;AizmnZcZ5to9+Ivu+1iKFMIhRwUmxiaXMhSGLIa+a4gTd3beYkzQl1J7fKRwW8thlr1JixWnBoMN&#10;rQwV1/3NKtj508d18FMaeeKd39Sf60mwF6V63XY5BRGpjf/ip/tdp/mTbAR/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gGj8IAAADdAAAADwAAAAAAAAAAAAAA&#10;AAChAgAAZHJzL2Rvd25yZXYueG1sUEsFBgAAAAAEAAQA+QAAAJADAAAAAA==&#10;" strokeweight="1pt"/>
            <v:line id="Line 973" o:spid="_x0000_s199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HF/r4AAADdAAAADwAAAGRycy9kb3ducmV2LnhtbERPvQrCMBDeBd8hnOCmqYKi1SgiVNzE&#10;6uJ2NmdbbC6liVrf3giC2318v7dct6YST2pcaVnBaBiBIM6sLjlXcD4lgxkI55E1VpZJwZscrFfd&#10;zhJjbV98pGfqcxFC2MWooPC+jqV0WUEG3dDWxIG72cagD7DJpW7wFcJNJcdRNJUGSw4NBda0LSi7&#10;pw+j4H45T5L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kcX+vgAAAN0AAAAPAAAAAAAAAAAAAAAAAKEC&#10;AABkcnMvZG93bnJldi54bWxQSwUGAAAAAAQABAD5AAAAjAMAAAAA&#10;" strokeweight="2pt"/>
            <v:line id="Line 974" o:spid="_x0000_s199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Y9Y8IAAADdAAAADwAAAGRycy9kb3ducmV2LnhtbERPzWoCMRC+F/oOYQreulk9iK5GKW0F&#10;pQep+gDjZtysbiZLEnXt0xuh4G0+vt+ZzjvbiAv5UDtW0M9yEMSl0zVXCnbbxfsIRIjIGhvHpOBG&#10;Aeaz15cpFtpd+Zcum1iJFMKhQAUmxraQMpSGLIbMtcSJOzhvMSboK6k9XlO4beQgz4fSYs2pwWBL&#10;n4bK0+ZsFaz8/ufU/6uM3PPKfzfrr3GwR6V6b93HBESkLj7F/+6lTvPH+RA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Y9Y8IAAADdAAAADwAAAAAAAAAAAAAA&#10;AAChAgAAZHJzL2Rvd25yZXYueG1sUEsFBgAAAAAEAAQA+QAAAJADAAAAAA==&#10;" strokeweight="1pt"/>
            <v:rect id="Rectangle 975" o:spid="_x0000_s200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dZMEA&#10;AADdAAAADwAAAGRycy9kb3ducmV2LnhtbERP32vCMBB+H/g/hBP2NpOJOO2aShEEX+0m+Hg0Z9ut&#10;udQkavffm8Fgb/fx/bx8M9pe3MiHzrGG15kCQVw703Gj4fNj97ICESKywd4xafihAJti8pRjZtyd&#10;D3SrYiNSCIcMNbQxDpmUoW7JYpi5gThxZ+ctxgR9I43Hewq3vZwrtZQWO04NLQ60ban+rq5WQ1l+&#10;jcdLtcZdkCvll2ZhmvKk9fN0LN9BRBrjv/jPvTdp/lq9we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WT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976" o:spid="_x0000_s200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JFsMA&#10;AADdAAAADwAAAGRycy9kb3ducmV2LnhtbESPQWvDMAyF74X9B6NBb629MUqT1S1hUOh12QY9ilhL&#10;0sZyZrtt+u+nw2A3iff03qfNbvKDulJMfWALT0sDirgJrufWwufHfrEGlTKywyEwWbhTgt32YbbB&#10;0oUbv9O1zq2SEE4lWuhyHkutU9ORx7QMI7Fo3yF6zLLGVruINwn3g342ZqU99iwNHY701lFzri/e&#10;QlWdpq+fusB90msTV+7FtdXR2vnjVL2CyjTlf/Pf9cEJfmE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yJFs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77" o:spid="_x0000_s200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sjcEA&#10;AADdAAAADwAAAGRycy9kb3ducmV2LnhtbERP32vCMBB+F/Y/hBv4pslExHbGUgaFva4q7PFobm23&#10;5tIlUbv/fhEE3+7j+3m7YrKDuJAPvWMNL0sFgrhxpudWw/FQLbYgQkQ2ODgmDX8UoNg/zXaYG3fl&#10;D7rUsRUphEOOGroYx1zK0HRkMSzdSJy4L+ctxgR9K43Hawq3g1wptZEWe04NHY701lHzU5+thrL8&#10;nk6/dYZVkFvlN2Zt2vJT6/nzVL6CiDTFh/jufjdpfqYyuH2TTp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QLI3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978" o:spid="_x0000_s200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TzcMA&#10;AADdAAAADwAAAGRycy9kb3ducmV2LnhtbESPQWvCQBCF7wX/wzJCb3VjEdHoKqEgeDUq9Dhkp0k0&#10;Oxt3V03/fedQ8DbDe/PeN+vt4Dr1oBBbzwamkwwUceVty7WB03H3sQAVE7LFzjMZ+KUI283obY25&#10;9U8+0KNMtZIQjjkaaFLqc61j1ZDDOPE9sWg/PjhMsoZa24BPCXed/syyuXbYsjQ02NNXQ9W1vDsD&#10;RXEZzrdyibuoF1mY25mti29j3sdDsQKVaEgv8//13gr+cir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MTz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979" o:spid="_x0000_s200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Vr8A&#10;AADdAAAADwAAAGRycy9kb3ducmV2LnhtbERPTYvCMBC9L/gfwgje1rQiotUoRRC82t0Fj0MzttVm&#10;UpOo9d+bBcHbPN7nrDa9acWdnG8sK0jHCQji0uqGKwW/P7vvOQgfkDW2lknBkzxs1oOvFWbaPvhA&#10;9yJUIoawz1BBHUKXSenLmgz6se2II3eyzmCI0FVSO3zEcNPKSZLMpMGGY0ONHW1rKi/FzSjI83P/&#10;dy0WuPNynriZnuoqPyo1Gvb5EkSgPnzEb/dex/mL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P7ZW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980" o:spid="_x0000_s200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oIcAA&#10;AADdAAAADwAAAGRycy9kb3ducmV2LnhtbERPTYvCMBC9C/6HMMLeNK0sotVYiiDsdesueByasa02&#10;k5pErf/eCAt7m8f7nE0+mE7cyfnWsoJ0loAgrqxuuVbwc9hPlyB8QNbYWSYFT/KQb8ejDWbaPvib&#10;7mWoRQxhn6GCJoQ+k9JXDRn0M9sTR+5kncEQoauldviI4aaT8yRZSIMtx4YGe9o1VF3Km1FQFOfh&#10;91qucO/lMnEL/anr4qjUx2Qo1iACDeFf/Of+0nH+Kp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0oI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81" o:spid="_x0000_s200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Nur8A&#10;AADdAAAADwAAAGRycy9kb3ducmV2LnhtbERPTYvCMBC9C/6HMMLeNHUV0WqUIgherS7scWjGttpM&#10;apLV7r83guBtHu9zVpvONOJOzteWFYxHCQjiwuqaSwWn4244B+EDssbGMin4Jw+bdb+3wlTbBx/o&#10;nodSxBD2KSqoQmhTKX1RkUE/si1x5M7WGQwRulJqh48Ybhr5nSQzabDm2FBhS9uKimv+ZxRk2aX7&#10;ueUL3Hk5T9xMT3WZ/Sr1NeiyJYhAXfiI3+69jvMX4wm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Y26vwAAAN0AAAAPAAAAAAAAAAAAAAAAAJgCAABkcnMvZG93bnJl&#10;di54bWxQSwUGAAAAAAQABAD1AAAAhAMAAAAA&#10;" filled="f" stroked="f" strokeweight=".25pt">
              <v:textbox inset="1pt,1pt,1pt,1pt">
                <w:txbxContent>
                  <w:p w:rsidR="00045CE2" w:rsidRPr="00220264" w:rsidRDefault="00045CE2" w:rsidP="008715C1">
                    <w:pPr>
                      <w:jc w:val="center"/>
                    </w:pPr>
                  </w:p>
                </w:txbxContent>
              </v:textbox>
            </v:rect>
            <v:rect id="Rectangle 982" o:spid="_x0000_s200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VzsEA&#10;AADdAAAADwAAAGRycy9kb3ducmV2LnhtbERPTWvCQBC9C/6HZQq96UYJoqmrBCHQa1OFHofsNEmb&#10;nY272yT+e7cgeJvH+5z9cTKdGMj51rKC1TIBQVxZ3XKt4PxZLLYgfEDW2FkmBTfycDzMZ3vMtB35&#10;g4Yy1CKGsM9QQRNCn0npq4YM+qXtiSP3bZ3BEKGrpXY4xnDTyXWSbKTBlmNDgz2dGqp+yz+jIM9/&#10;psu13GHh5TZxG53qOv9S6vVlyt9ABJrCU/xwv+s4f7dK4f+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IFc7BAAAA3QAAAA8AAAAAAAAAAAAAAAAAmAIAAGRycy9kb3du&#10;cmV2LnhtbFBLBQYAAAAABAAEAPUAAACG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eastAsia="SimSun" w:hAnsi="Times New Roman"/>
          <w:color w:val="000000"/>
          <w:sz w:val="24"/>
          <w:szCs w:val="24"/>
          <w:lang w:eastAsia="zh-CN"/>
        </w:rPr>
        <w:t>Расчет максимально разовых выбросов загрязняющих веществ от грузовых автомобилей, работающих  на карбюраторном двигателе,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(CO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60*</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=9,27*3/60*5400=8,5*10</w:t>
      </w:r>
      <w:r w:rsidRPr="005530AD">
        <w:rPr>
          <w:rFonts w:ascii="Times New Roman" w:eastAsia="SimSun" w:hAnsi="Times New Roman"/>
          <w:color w:val="000000"/>
          <w:sz w:val="24"/>
          <w:szCs w:val="24"/>
          <w:vertAlign w:val="superscript"/>
          <w:lang w:eastAsia="zh-CN"/>
        </w:rPr>
        <w:t>-5</w:t>
      </w:r>
      <w:r w:rsidRPr="005530AD">
        <w:rPr>
          <w:rFonts w:ascii="Times New Roman" w:eastAsia="SimSun" w:hAnsi="Times New Roman"/>
          <w:color w:val="000000"/>
          <w:sz w:val="24"/>
          <w:szCs w:val="24"/>
          <w:lang w:eastAsia="zh-CN"/>
        </w:rPr>
        <w:t xml:space="preserve">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60*</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=0,135*3/60*5400=1,2*10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(CН)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60*</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=1,005*3/60*5400=9,3*10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xml:space="preserve">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Pb</w:t>
      </w:r>
      <w:r w:rsidRPr="005530AD">
        <w:rPr>
          <w:rFonts w:ascii="Times New Roman" w:eastAsia="SimSun" w:hAnsi="Times New Roman"/>
          <w:color w:val="000000"/>
          <w:sz w:val="24"/>
          <w:szCs w:val="24"/>
          <w:lang w:eastAsia="zh-CN"/>
        </w:rPr>
        <w:t>)</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lang w:eastAsia="zh-CN"/>
        </w:rPr>
        <w:t>’=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npik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eastAsia="zh-CN"/>
        </w:rPr>
        <w:t>пр</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α</w:t>
      </w:r>
      <w:r w:rsidRPr="005530AD">
        <w:rPr>
          <w:rFonts w:ascii="Times New Roman" w:eastAsia="SimSun" w:hAnsi="Times New Roman"/>
          <w:color w:val="000000"/>
          <w:sz w:val="24"/>
          <w:szCs w:val="24"/>
          <w:vertAlign w:val="subscript"/>
          <w:lang w:val="en-US" w:eastAsia="zh-CN"/>
        </w:rPr>
        <w:t>b</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60*</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lang w:eastAsia="zh-CN"/>
        </w:rPr>
        <w:t>=0,0066*3/60*5400=6,1*10</w:t>
      </w:r>
      <w:r w:rsidRPr="005530AD">
        <w:rPr>
          <w:rFonts w:ascii="Times New Roman" w:eastAsia="SimSun" w:hAnsi="Times New Roman"/>
          <w:color w:val="000000"/>
          <w:sz w:val="24"/>
          <w:szCs w:val="24"/>
          <w:vertAlign w:val="superscript"/>
          <w:lang w:eastAsia="zh-CN"/>
        </w:rPr>
        <w:t>-8</w:t>
      </w:r>
      <w:r w:rsidRPr="005530AD">
        <w:rPr>
          <w:rFonts w:ascii="Times New Roman" w:eastAsia="SimSun" w:hAnsi="Times New Roman"/>
          <w:color w:val="000000"/>
          <w:sz w:val="24"/>
          <w:szCs w:val="24"/>
          <w:lang w:eastAsia="zh-CN"/>
        </w:rPr>
        <w:t xml:space="preserve">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выбросов загрязняющих веществ от легковых  автомобилей в атмосферу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Выброс i- го вещества одним авто к-ой модели в день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при въезде на территорию предприятия (гаража)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и въезде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 xml:space="preserve">1, </w:t>
      </w:r>
      <w:r w:rsidRPr="005530AD">
        <w:rPr>
          <w:rFonts w:ascii="Times New Roman" w:eastAsia="SimSun" w:hAnsi="Times New Roman"/>
          <w:color w:val="000000"/>
          <w:sz w:val="24"/>
          <w:szCs w:val="24"/>
          <w:lang w:eastAsia="zh-CN"/>
        </w:rPr>
        <w:t>грамм,</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грамм,</w: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пробеговый выброс вещества при движении автомобиля по территории предприятия, грамм/км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удельный выброс вещества при работе двигателя на холостом ходу, грамм/км,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пробег автомобиля по территории предприятия при въезде и выезде, мин,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время работы двигателя на холостом ходу при въезде и выезде, мин</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коэффициент, учитывающий снижение выброса CO</w:t>
      </w:r>
      <w:r w:rsidRPr="005530AD">
        <w:rPr>
          <w:rFonts w:ascii="Times New Roman" w:eastAsia="SimSun" w:hAnsi="Times New Roman"/>
          <w:color w:val="000000"/>
          <w:sz w:val="24"/>
          <w:szCs w:val="24"/>
          <w:vertAlign w:val="subscript"/>
          <w:lang w:eastAsia="zh-CN"/>
        </w:rPr>
        <w:t xml:space="preserve">2 и  </w:t>
      </w:r>
      <w:r w:rsidRPr="005530AD">
        <w:rPr>
          <w:rFonts w:ascii="Times New Roman" w:eastAsia="SimSun" w:hAnsi="Times New Roman"/>
          <w:color w:val="000000"/>
          <w:sz w:val="24"/>
          <w:szCs w:val="24"/>
          <w:lang w:eastAsia="zh-CN"/>
        </w:rPr>
        <w:t xml:space="preserve">CН </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выброса CO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 xml:space="preserve">1 </w:t>
      </w:r>
      <w:r w:rsidRPr="005530AD">
        <w:rPr>
          <w:rFonts w:ascii="Times New Roman" w:eastAsia="SimSun" w:hAnsi="Times New Roman"/>
          <w:color w:val="000000"/>
          <w:sz w:val="24"/>
          <w:szCs w:val="24"/>
          <w:lang w:eastAsia="zh-CN"/>
        </w:rPr>
        <w:t>= 22,7*0,1+4,5*1=6,77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xml:space="preserve">=22,7*0,1+4,5*1=6,77  </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’'=6,77  +6,77  =13,54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915" o:spid="_x0000_s2008" style="position:absolute;left:0;text-align:left;margin-left:42.1pt;margin-top:12.5pt;width:518.8pt;height:802.3pt;z-index:251671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">
            <v:rect id="Rectangle 984" o:spid="_x0000_s200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r/MEA&#10;AADdAAAADwAAAGRycy9kb3ducmV2LnhtbERPzYrCMBC+L/gOYYS9rakeZFuNUgXBk2j1AYZmbIvN&#10;pDaxrfv0RljwNh/f7yzXg6lFR62rLCuYTiIQxLnVFRcKLufdzy8I55E11pZJwZMcrFejryUm2vZ8&#10;oi7zhQgh7BJUUHrfJFK6vCSDbmIb4sBdbWvQB9gWUrfYh3BTy1kUzaXBikNDiQ1tS8pv2cMouPmh&#10;O6RF9reLL5s4P27S/nFPlfoeD+kChKfBf8T/7r0O8+PpHN7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oa/zBAAAA3QAAAA8AAAAAAAAAAAAAAAAAmAIAAGRycy9kb3du&#10;cmV2LnhtbFBLBQYAAAAABAAEAPUAAACGAwAAAAA=&#10;" filled="f" strokeweight="2pt"/>
            <v:line id="Line 985" o:spid="_x0000_s201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oz8EAAADdAAAADwAAAGRycy9kb3ducmV2LnhtbERPS4vCMBC+C/6HMII3myr4qkYRocve&#10;FqsXb9NmbIvNpDRZ7f77jSB4m4/vOdt9bxrxoM7VlhVMoxgEcWF1zaWCyzmdrEA4j6yxsUwK/sjB&#10;fjccbDHR9sknemS+FCGEXYIKKu/bREpXVGTQRbYlDtzNdgZ9gF0pdYfPEG4aOYvjhTRYc2iosKVj&#10;RcU9+zUK7tfLPP36Oepzkx10Xqb+mt+0UuNRf9iA8NT7j/jt/tZh/nq6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mjPwQAAAN0AAAAPAAAAAAAAAAAAAAAA&#10;AKECAABkcnMvZG93bnJldi54bWxQSwUGAAAAAAQABAD5AAAAjwMAAAAA&#10;" strokeweight="2pt"/>
            <v:line id="Line 986" o:spid="_x0000_s201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8vcMAAADdAAAADwAAAGRycy9kb3ducmV2LnhtbESPQYvCQAyF7wv+hyGCt3WqoKzVUUSo&#10;eFusXrzFTmyLnUzpjFr/vTks7C3hvbz3ZbXpXaOe1IXas4HJOAFFXHhbc2ngfMq+f0CFiGyx8UwG&#10;3hRgsx58rTC1/sVHeuaxVBLCIUUDVYxtqnUoKnIYxr4lFu3mO4dR1q7UtsOXhLtGT5Nkrh3WLA0V&#10;trSrqLjnD2fgfjnPsv3vzp6afGuvZRYv15s1ZjTst0tQkfr4b/67PljBX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J/L3DAAAA3QAAAA8AAAAAAAAAAAAA&#10;AAAAoQIAAGRycy9kb3ducmV2LnhtbFBLBQYAAAAABAAEAPkAAACRAwAAAAA=&#10;" strokeweight="2pt"/>
            <v:line id="Line 987" o:spid="_x0000_s201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ZJr4AAADdAAAADwAAAGRycy9kb3ducmV2LnhtbERPvQrCMBDeBd8hnOCmqYKi1SgiVNzE&#10;6uJ2NmdbbC6liVrf3giC2318v7dct6YST2pcaVnBaBiBIM6sLjlXcD4lgxkI55E1VpZJwZscrFfd&#10;zhJjbV98pGfqcxFC2MWooPC+jqV0WUEG3dDWxIG72cagD7DJpW7wFcJNJcdRNJUGSw4NBda0LSi7&#10;pw+j4H45T5LdYatPVbrR1zzxl+tNK9XvtZsFCE+t/4t/7r0O8+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BVkmvgAAAN0AAAAPAAAAAAAAAAAAAAAAAKEC&#10;AABkcnMvZG93bnJldi54bWxQSwUGAAAAAAQABAD5AAAAjAMAAAAA&#10;" strokeweight="2pt"/>
            <v:line id="Line 988" o:spid="_x0000_s201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6BsQAAADdAAAADwAAAGRycy9kb3ducmV2LnhtbESPQYvCQAyF74L/YYiwN50qrOx2HUWE&#10;irfF2ou32IltsZMpnVHrvzeHhb0lvJf3vqw2g2vVg/rQeDYwnyWgiEtvG64MFKds+gUqRGSLrWcy&#10;8KIAm/V4tMLU+icf6ZHHSkkIhxQN1DF2qdahrMlhmPmOWLSr7x1GWftK2x6fEu5avUiSpXbYsDTU&#10;2NGupvKW352B27n4zPa/O3tq8629VFk8X67WmI/JsP0BFWmI/+a/64MV/O+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zoGxAAAAN0AAAAPAAAAAAAAAAAA&#10;AAAAAKECAABkcnMvZG93bnJldi54bWxQSwUGAAAAAAQABAD5AAAAkgMAAAAA&#10;" strokeweight="2pt"/>
            <v:line id="Line 989" o:spid="_x0000_s201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nb4AAADdAAAADwAAAGRycy9kb3ducmV2LnhtbERPvQrCMBDeBd8hnOCmqYKi1SgiVNzE&#10;6uJ2NmdbbC6liVrf3giC2318v7dct6YST2pcaVnBaBiBIM6sLjlXcD4lgxkI55E1VpZJwZscrFfd&#10;zhJjbV98pGfqcxFC2MWooPC+jqV0WUEG3dDWxIG72cagD7DJpW7wFcJNJcdRNJUGSw4NBda0LSi7&#10;pw+j4H45T5LdYatPVbrR1zzxl+tNK9XvtZsFCE+t/4t/7r0O8+fj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H5+dvgAAAN0AAAAPAAAAAAAAAAAAAAAAAKEC&#10;AABkcnMvZG93bnJldi54bWxQSwUGAAAAAAQABAD5AAAAjAMAAAAA&#10;" strokeweight="2pt"/>
            <v:line id="Line 990" o:spid="_x0000_s201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B6sIAAADdAAAADwAAAGRycy9kb3ducmV2LnhtbERPTWvCQBC9F/wPywjemo0BS42uEgIR&#10;b6XRS25jdkyC2dmQXTX++26h0Ns83uds95PpxYNG11lWsIxiEMS11R03Cs6n4v0ThPPIGnvLpOBF&#10;Dva72dsWU22f/E2P0jcihLBLUUHr/ZBK6eqWDLrIDsSBu9rRoA9wbKQe8RnCTS+TOP6QBjsODS0O&#10;lLdU38q7UXCrzqvi8JXrU19m+tIUvrpctVKL+ZRtQHia/L/4z33UYf46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0B6sIAAADdAAAADwAAAAAAAAAAAAAA&#10;AAChAgAAZHJzL2Rvd25yZXYueG1sUEsFBgAAAAAEAAQA+QAAAJADAAAAAA==&#10;" strokeweight="2pt"/>
            <v:line id="Line 991" o:spid="_x0000_s201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kccIAAADdAAAADwAAAGRycy9kb3ducmV2LnhtbERPS4vCMBC+C/sfwix403SV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GkccIAAADdAAAADwAAAAAAAAAAAAAA&#10;AAChAgAAZHJzL2Rvd25yZXYueG1sUEsFBgAAAAAEAAQA+QAAAJADAAAAAA==&#10;" strokeweight="2pt"/>
            <v:line id="Line 992" o:spid="_x0000_s201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1a78QAAADdAAAADwAAAGRycy9kb3ducmV2LnhtbERP22oCMRB9L/gPYYS+1axSiq5mF7Et&#10;VPpQvHzAuBk3q5vJkqS67dc3BcG3OZzrLMretuJCPjSOFYxHGQjiyumGawX73fvTFESIyBpbx6Tg&#10;hwKUxeBhgbl2V97QZRtrkUI45KjAxNjlUobKkMUwch1x4o7OW4wJ+lpqj9cUbls5ybIXabHh1GCw&#10;o5Wh6rz9tgrW/vB5Hv/WRh547d/ar9dZsCelHof9cg4iUh/v4pv7Q6f5s8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rvxAAAAN0AAAAPAAAAAAAAAAAA&#10;AAAAAKECAABkcnMvZG93bnJldi54bWxQSwUGAAAAAAQABAD5AAAAkgMAAAAA&#10;" strokeweight="1pt"/>
            <v:line id="Line 993" o:spid="_x0000_s201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Znr4AAADdAAAADwAAAGRycy9kb3ducmV2LnhtbERPvQrCMBDeBd8hnOCmqYKi1SgiVNzE&#10;6uJ2NmdbbC6liVrf3giC2318v7dct6YST2pcaVnBaBiBIM6sLjlXcD4lgxkI55E1VpZJwZscrFfd&#10;zhJjbV98pGfqcxFC2MWooPC+jqV0WUEG3dDWxIG72cagD7DJpW7wFcJNJcdRNJUGSw4NBda0LSi7&#10;pw+j4H45T5LdYatPVbrR1zzxl+tNK9XvtZsFCE+t/4t/7r0O8+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JJmevgAAAN0AAAAPAAAAAAAAAAAAAAAAAKEC&#10;AABkcnMvZG93bnJldi54bWxQSwUGAAAAAAQABAD5AAAAjAMAAAAA&#10;" strokeweight="2pt"/>
            <v:line id="Line 994" o:spid="_x0000_s201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hA8MAAADdAAAADwAAAGRycy9kb3ducmV2LnhtbERPzWoCMRC+F/oOYQq9dbPrQepqFGkV&#10;Kh6ktg8wbsbNupvJkqS69ekboeBtPr7fmS0G24kz+dA4VlBkOQjiyumGawXfX+uXVxAhImvsHJOC&#10;XwqwmD8+zLDU7sKfdN7HWqQQDiUqMDH2pZShMmQxZK4nTtzReYsxQV9L7fGSwm0nR3k+lhYbTg0G&#10;e3ozVLX7H6tg4w/btrjWRh5441fd7n0S7Emp56dhOQURaYh38b/7Q6f5k9EY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zYQPDAAAA3QAAAA8AAAAAAAAAAAAA&#10;AAAAoQIAAGRycy9kb3ducmV2LnhtbFBLBQYAAAAABAAEAPkAAACRAwAAAAA=&#10;" strokeweight="1pt"/>
            <v:rect id="Rectangle 995" o:spid="_x0000_s202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BBMAA&#10;AADdAAAADwAAAGRycy9kb3ducmV2LnhtbERPS4vCMBC+C/6HMII3TRXx0TVKWRC8WhU8Ds1s291m&#10;UpOs1n9vBMHbfHzPWW8704gbOV9bVjAZJyCIC6trLhWcjrvREoQPyBoby6TgQR62m35vjam2dz7Q&#10;LQ+liCHsU1RQhdCmUvqiIoN+bFviyP1YZzBE6EqpHd5juGnkNEnm0mDNsaHClr4rKv7yf6Mgy367&#10;8zVf4c7LZeLmeqbL7KLUcNBlXyACdeEjfrv3Os5fTR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ZBB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996" o:spid="_x0000_s202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VdsMA&#10;AADdAAAADwAAAGRycy9kb3ducmV2LnhtbESPQWvCQBCF7wX/wzJCb3WjFNHoKkEQvDYq9Dhkp0k0&#10;Oxt3V03/fedQ8DbDe/PeN+vt4Dr1oBBbzwamkwwUceVty7WB03H/sQAVE7LFzjMZ+KUI283obY25&#10;9U/+okeZaiUhHHM00KTU51rHqiGHceJ7YtF+fHCYZA21tgGfEu46PcuyuXbYsjQ02NOuoepa3p2B&#10;orgM51u5xH3UiyzM7aeti29j3sdDsQKVaEgv8//1wQr+cia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nVds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997" o:spid="_x0000_s202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w7b8A&#10;AADdAAAADwAAAGRycy9kb3ducmV2LnhtbERPTYvCMBC9L/gfwgje1lQRsdUoZUHwalfB49CMbbWZ&#10;1CSr9d+bBcHbPN7nrDa9acWdnG8sK5iMExDEpdUNVwoOv9vvBQgfkDW2lknBkzxs1oOvFWbaPnhP&#10;9yJUIoawz1BBHUKXSenLmgz6se2II3e2zmCI0FVSO3zEcNPKaZLMpcGGY0ONHf3UVF6LP6Mgzy/9&#10;8VakuPVykbi5nukqPyk1Gvb5EkSgPnzEb/dOx/np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XDt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998" o:spid="_x0000_s202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PrcMA&#10;AADdAAAADwAAAGRycy9kb3ducmV2LnhtbESPQWvCQBCF7wX/wzKCt7qxFtHoKqEgeDVtocchOybR&#10;7GzcXTX++86h0NsM781732x2g+vUnUJsPRuYTTNQxJW3LdcGvj73r0tQMSFb7DyTgSdF2G1HLxvM&#10;rX/wke5lqpWEcMzRQJNSn2sdq4YcxqnviUU7+eAwyRpqbQM+JNx1+i3LFtphy9LQYE8fDVWX8uYM&#10;FMV5+L6WK9xHvczCwr7buvgxZjIeijWoREP6N/9dH6zgr+b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Pr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999" o:spid="_x0000_s202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qNr8A&#10;AADdAAAADwAAAGRycy9kb3ducmV2LnhtbERPTYvCMBC9C/6HMMLeNHUV0WqUIgherS7scWjGttpM&#10;apLV7r83guBtHu9zVpvONOJOzteWFYxHCQjiwuqaSwWn4244B+EDssbGMin4Jw+bdb+3wlTbBx/o&#10;nodSxBD2KSqoQmhTKX1RkUE/si1x5M7WGQwRulJqh48Ybhr5nSQzabDm2FBhS9uKimv+ZxRk2aX7&#10;ueUL3Hk5T9xMT3WZ/Sr1NeiyJYhAXfiI3+69jvMXk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uo2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000" o:spid="_x0000_s202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0QcAA&#10;AADdAAAADwAAAGRycy9kb3ducmV2LnhtbERPS4vCMBC+C/6HMII3TX0g2jVKWRC8WhU8Ds1s291m&#10;UpOs1n9vBMHbfHzPWW8704gbOV9bVjAZJyCIC6trLhWcjrvREoQPyBoby6TgQR62m35vjam2dz7Q&#10;LQ+liCHsU1RQhdCmUvqiIoN+bFviyP1YZzBE6EqpHd5juGnkNEkW0mDNsaHClr4rKv7yf6Mgy367&#10;8zVf4c7LZeIWeq7L7KLUcNBlXyACdeEjfrv3Os5fz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h0Q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001" o:spid="_x0000_s202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R2sAA&#10;AADdAAAADwAAAGRycy9kb3ducmV2LnhtbERPTYvCMBC9C/6HMAt7s+nqIlqNUgTBq10Fj0MzttVm&#10;UpOo3X9vFha8zeN9znLdm1Y8yPnGsoKvJAVBXFrdcKXg8LMdzUD4gKyxtUwKfsnDejUcLDHT9sl7&#10;ehShEjGEfYYK6hC6TEpf1mTQJ7YjjtzZOoMhQldJ7fAZw00rx2k6lQYbjg01drSpqbwWd6Mgzy/9&#10;8VbMcevlLHVT/a2r/KTU50efL0AE6sNb/O/e6Th/Ppn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TR2s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1002" o:spid="_x0000_s202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rsAA&#10;AADdAAAADwAAAGRycy9kb3ducmV2LnhtbERPS4vCMBC+C/6HMII3m/pAtGuUIgherSt4HJrZtrvN&#10;pCZR67/fLAh7m4/vOZtdb1rxIOcbywqmSQqCuLS64UrB5/kwWYHwAVlja5kUvMjDbjscbDDT9skn&#10;ehShEjGEfYYK6hC6TEpf1mTQJ7YjjtyXdQZDhK6S2uEzhptWztJ0KQ02HBtq7GhfU/lT3I2CPP/u&#10;L7dijQcvV6lb6oWu8qtS41Gff4AI1Id/8dt91HH+er6A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JrsAAAADdAAAADwAAAAAAAAAAAAAAAACYAgAAZHJzL2Rvd25y&#10;ZXYueG1sUEsFBgAAAAAEAAQA9QAAAIU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Расчет выброса CН</w:t>
      </w:r>
      <w:r w:rsidRPr="005530AD">
        <w:rPr>
          <w:rFonts w:ascii="Times New Roman" w:eastAsia="SimSun" w:hAnsi="Times New Roman"/>
          <w:color w:val="000000"/>
          <w:sz w:val="24"/>
          <w:szCs w:val="24"/>
          <w:vertAlign w:val="subscript"/>
          <w:lang w:eastAsia="zh-CN"/>
        </w:rPr>
        <w:t>4</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2,8*0,1+0,4*1=0,68</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=2,8*0,1+0,4*1=0,68</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=0,68+0,68=1,36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Расчет выброса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0,6*0,1+0,05*1=0,11</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0,6*0,1+0,05*1=0,11</w:t>
      </w:r>
      <w:r w:rsidRPr="005530AD">
        <w:rPr>
          <w:rFonts w:ascii="Times New Roman" w:eastAsia="SimSun" w:hAnsi="Times New Roman"/>
          <w:color w:val="000000"/>
          <w:sz w:val="24"/>
          <w:szCs w:val="24"/>
          <w:vertAlign w:val="subscript"/>
          <w:lang w:eastAsia="zh-CN"/>
        </w:rPr>
        <w:t xml:space="preserve">, , </w:t>
      </w:r>
      <w:r w:rsidRPr="005530AD">
        <w:rPr>
          <w:rFonts w:ascii="Times New Roman" w:eastAsia="SimSun" w:hAnsi="Times New Roman"/>
          <w:color w:val="000000"/>
          <w:sz w:val="24"/>
          <w:szCs w:val="24"/>
          <w:lang w:eastAsia="zh-CN"/>
        </w:rPr>
        <w:t>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0,11+0,11=0,22 ,грамм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Расчет выброса </w:t>
      </w:r>
      <w:r w:rsidRPr="005530AD">
        <w:rPr>
          <w:rFonts w:ascii="Times New Roman" w:eastAsia="SimSun" w:hAnsi="Times New Roman"/>
          <w:color w:val="000000"/>
          <w:sz w:val="24"/>
          <w:szCs w:val="24"/>
          <w:lang w:val="en-US" w:eastAsia="zh-CN"/>
        </w:rPr>
        <w:t>Pb</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 xml:space="preserve">1 </w:t>
      </w:r>
      <w:r w:rsidRPr="005530AD">
        <w:rPr>
          <w:rFonts w:ascii="Times New Roman" w:eastAsia="SimSun" w:hAnsi="Times New Roman"/>
          <w:color w:val="000000"/>
          <w:sz w:val="24"/>
          <w:szCs w:val="24"/>
          <w:lang w:eastAsia="zh-CN"/>
        </w:rPr>
        <w:t>= 0,021*0,1+0,003*1=0,0051</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xml:space="preserve">’'  =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2</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 xml:space="preserve">2 </w:t>
      </w:r>
      <w:r w:rsidRPr="005530AD">
        <w:rPr>
          <w:rFonts w:ascii="Times New Roman" w:eastAsia="SimSun" w:hAnsi="Times New Roman"/>
          <w:color w:val="000000"/>
          <w:sz w:val="24"/>
          <w:szCs w:val="24"/>
          <w:lang w:eastAsia="zh-CN"/>
        </w:rPr>
        <w:t xml:space="preserve">=0,021*0,1+0,003*1=0,0051 </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lang w:eastAsia="zh-CN"/>
        </w:rPr>
        <w:t>’'=  0,0051+0,0051=0,0102,грамм</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валового выброса вещества автомобилем рассчитывается по формуле</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кг/год,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ежедневное количество автомобилей к-ой модели, проходящих обслуживание,</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количество рабочих дней предприятия в году,</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Расчет выброса </w:t>
      </w:r>
      <w:r w:rsidRPr="005530AD">
        <w:rPr>
          <w:rFonts w:ascii="Times New Roman" w:eastAsia="SimSun" w:hAnsi="Times New Roman"/>
          <w:color w:val="000000"/>
          <w:sz w:val="24"/>
          <w:szCs w:val="24"/>
          <w:lang w:val="en-US" w:eastAsia="zh-CN"/>
        </w:rPr>
        <w:t>CO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13,54*1*300*10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кг/год,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Расчет выброса </w:t>
      </w:r>
      <w:r w:rsidRPr="005530AD">
        <w:rPr>
          <w:rFonts w:ascii="Times New Roman" w:eastAsia="SimSun" w:hAnsi="Times New Roman"/>
          <w:color w:val="000000"/>
          <w:sz w:val="24"/>
          <w:szCs w:val="24"/>
          <w:lang w:val="en-US" w:eastAsia="zh-CN"/>
        </w:rPr>
        <w:t>C</w:t>
      </w:r>
      <w:r w:rsidRPr="005530AD">
        <w:rPr>
          <w:rFonts w:ascii="Times New Roman" w:eastAsia="SimSun" w:hAnsi="Times New Roman"/>
          <w:color w:val="000000"/>
          <w:sz w:val="24"/>
          <w:szCs w:val="24"/>
          <w:lang w:eastAsia="zh-CN"/>
        </w:rPr>
        <w:t>Н</w:t>
      </w:r>
      <w:r w:rsidRPr="005530AD">
        <w:rPr>
          <w:rFonts w:ascii="Times New Roman" w:eastAsia="SimSun" w:hAnsi="Times New Roman"/>
          <w:color w:val="000000"/>
          <w:sz w:val="24"/>
          <w:szCs w:val="24"/>
          <w:vertAlign w:val="subscript"/>
          <w:lang w:eastAsia="zh-CN"/>
        </w:rPr>
        <w:t>4</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1,36*1*300*10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кг/год,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Расчет выброса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lang w:eastAsia="zh-CN"/>
        </w:rPr>
        <w:t>= ∑ М</w:t>
      </w:r>
      <w:r w:rsidRPr="005530AD">
        <w:rPr>
          <w:rFonts w:ascii="Times New Roman" w:eastAsia="SimSun" w:hAnsi="Times New Roman"/>
          <w:color w:val="000000"/>
          <w:sz w:val="24"/>
          <w:szCs w:val="24"/>
          <w:vertAlign w:val="subscript"/>
          <w:lang w:val="en-US" w:eastAsia="zh-CN"/>
        </w:rPr>
        <w:t>ik</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D</w:t>
      </w:r>
      <w:r w:rsidRPr="005530AD">
        <w:rPr>
          <w:rFonts w:ascii="Times New Roman" w:eastAsia="SimSun" w:hAnsi="Times New Roman"/>
          <w:color w:val="000000"/>
          <w:sz w:val="24"/>
          <w:szCs w:val="24"/>
          <w:vertAlign w:val="subscript"/>
          <w:lang w:val="en-US" w:eastAsia="zh-CN"/>
        </w:rPr>
        <w:t>p</w:t>
      </w:r>
      <w:r w:rsidRPr="005530AD">
        <w:rPr>
          <w:rFonts w:ascii="Times New Roman" w:eastAsia="SimSun" w:hAnsi="Times New Roman"/>
          <w:color w:val="000000"/>
          <w:sz w:val="24"/>
          <w:szCs w:val="24"/>
          <w:vertAlign w:val="subscript"/>
          <w:lang w:eastAsia="zh-CN"/>
        </w:rPr>
        <w:t>*</w:t>
      </w:r>
      <w:r w:rsidRPr="005530AD">
        <w:rPr>
          <w:rFonts w:ascii="Times New Roman" w:eastAsia="SimSun" w:hAnsi="Times New Roman"/>
          <w:color w:val="000000"/>
          <w:sz w:val="24"/>
          <w:szCs w:val="24"/>
          <w:lang w:eastAsia="zh-CN"/>
        </w:rPr>
        <w:t>*10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0,22*1*300*10</w:t>
      </w:r>
      <w:r w:rsidRPr="005530AD">
        <w:rPr>
          <w:rFonts w:ascii="Times New Roman" w:eastAsia="SimSun" w:hAnsi="Times New Roman"/>
          <w:color w:val="000000"/>
          <w:sz w:val="24"/>
          <w:szCs w:val="24"/>
          <w:vertAlign w:val="superscript"/>
          <w:lang w:eastAsia="zh-CN"/>
        </w:rPr>
        <w:t>-3</w:t>
      </w:r>
      <w:r w:rsidRPr="005530AD">
        <w:rPr>
          <w:rFonts w:ascii="Times New Roman" w:eastAsia="SimSun" w:hAnsi="Times New Roman"/>
          <w:color w:val="000000"/>
          <w:sz w:val="24"/>
          <w:szCs w:val="24"/>
          <w:lang w:eastAsia="zh-CN"/>
        </w:rPr>
        <w:t>, кг/год,</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Максимально разовый выброс вещества в 20-минутный период осреднения определяется по формуле</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Pr>
          <w:noProof/>
          <w:lang w:eastAsia="ru-RU"/>
        </w:rPr>
        <w:pict>
          <v:group id="Группа 1935" o:spid="_x0000_s2028" style="position:absolute;left:0;text-align:left;margin-left:42.8pt;margin-top:12.5pt;width:518.8pt;height:802.3pt;z-index:251672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">
            <v:rect id="Rectangle 1004" o:spid="_x0000_s202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3nMIA&#10;AADdAAAADwAAAGRycy9kb3ducmV2LnhtbERPzYrCMBC+C75DGGFvmroLYqtRqiDsaVmrDzA0Y1ts&#10;JrWJbfXpNwuCt/n4fme9HUwtOmpdZVnBfBaBIM6trrhQcD4dpksQziNrrC2Tggc52G7GozUm2vZ8&#10;pC7zhQgh7BJUUHrfJFK6vCSDbmYb4sBdbGvQB9gWUrfYh3BTy88oWkiDFYeGEhval5Rfs7tRcPVD&#10;95MW2fMQn3dx/rtL+/stVepjMqQrEJ4G/xa/3N86zI+/Fv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TecwgAAAN0AAAAPAAAAAAAAAAAAAAAAAJgCAABkcnMvZG93&#10;bnJldi54bWxQSwUGAAAAAAQABAD1AAAAhwMAAAAA&#10;" filled="f" strokeweight="2pt"/>
            <v:line id="Line 1005" o:spid="_x0000_s203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0r8IAAADdAAAADwAAAGRycy9kb3ducmV2LnhtbERPS4vCMBC+C/6HMII3TVVctRpFhIq3&#10;ZasXb9Nm+sBmUpqo3X+/WVjY23x8z9kdetOIF3WutqxgNo1AEOdW11wquF2TyRqE88gaG8uk4Jsc&#10;HPbDwQ5jbd/8Ra/UlyKEsItRQeV9G0vp8ooMuqltiQNX2M6gD7Arpe7wHcJNI+dR9CEN1hwaKmzp&#10;VFH+SJ9GweN+Wybnz5O+NulRZ2Xi71mhlRqP+uMWhKfe/4v/3Bcd5m8W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M0r8IAAADdAAAADwAAAAAAAAAAAAAA&#10;AAChAgAAZHJzL2Rvd25yZXYueG1sUEsFBgAAAAAEAAQA+QAAAJADAAAAAA==&#10;" strokeweight="2pt"/>
            <v:line id="Line 1006" o:spid="_x0000_s203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g3cQAAADdAAAADwAAAGRycy9kb3ducmV2LnhtbESPQYvCQAyF7wv+hyHC3tapLitaHUWE&#10;Lt4WqxdvsRPbYidTOqN2/705CN4S3st7X5br3jXqTl2oPRsYjxJQxIW3NZcGjofsawYqRGSLjWcy&#10;8E8B1qvBxxJT6x+8p3seSyUhHFI0UMXYplqHoiKHYeRbYtEuvnMYZe1KbTt8SLhr9CRJptphzdJQ&#10;YUvbioprfnMGrqfjT/b7t7WHJt/Yc5nF0/lijfkc9psFqEh9fJtf1zsr+P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DdxAAAAN0AAAAPAAAAAAAAAAAA&#10;AAAAAKECAABkcnMvZG93bnJldi54bWxQSwUGAAAAAAQABAD5AAAAkgMAAAAA&#10;" strokeweight="2pt"/>
            <v:line id="Line 1007" o:spid="_x0000_s203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FRsEAAADdAAAADwAAAGRycy9kb3ducmV2LnhtbERPS4vCMBC+C/6HMII3TVUUrUYRocve&#10;FqsXb9Nm+sBmUpqsdv/9RhC8zcf3nN2hN414UOdqywpm0wgEcW51zaWC6yWZrEE4j6yxsUwK/sjB&#10;YT8c7DDW9slneqS+FCGEXYwKKu/bWEqXV2TQTW1LHLjCdgZ9gF0pdYfPEG4aOY+ilTRYc2iosKVT&#10;Rfk9/TUK7rfrMvn6OelLkx51Vib+lhVaqfGoP25BeOr9R/x2f+swf7P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sAVGwQAAAN0AAAAPAAAAAAAAAAAAAAAA&#10;AKECAABkcnMvZG93bnJldi54bWxQSwUGAAAAAAQABAD5AAAAjwMAAAAA&#10;" strokeweight="2pt"/>
            <v:line id="Line 1008" o:spid="_x0000_s203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zfpsQAAADdAAAADwAAAGRycy9kb3ducmV2LnhtbESPQYvCQAyF7wv+hyHC3tapsitaHUWE&#10;Lt4WqxdvsRPbYidTOqN2/705CN4S3st7X5br3jXqTl2oPRsYjxJQxIW3NZcGjofsawYqRGSLjWcy&#10;8E8B1qvBxxJT6x+8p3seSyUhHFI0UMXYplqHoiKHYeRbYtEuvnMYZe1KbTt8SLhr9CRJptphzdJQ&#10;YUvbioprfnMGrqfjT/b7t7WHJt/Yc5nF0/lijfkc9psFqEh9fJtf1zsr+P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N+mxAAAAN0AAAAPAAAAAAAAAAAA&#10;AAAAAKECAABkcnMvZG93bnJldi54bWxQSwUGAAAAAAQABAD5AAAAkgMAAAAA&#10;" strokeweight="2pt"/>
            <v:line id="Line 1009" o:spid="_x0000_s203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6PcEAAADdAAAADwAAAGRycy9kb3ducmV2LnhtbERPTYvCMBC9C/6HMII3myoqWo0iQpe9&#10;LVYv3qbN2BabSWmy2v33G0HwNo/3Odt9bxrxoM7VlhVMoxgEcWF1zaWCyzmdrEA4j6yxsUwK/sjB&#10;fjccbDHR9sknemS+FCGEXYIKKu/bREpXVGTQRbYlDtzNdgZ9gF0pdYfPEG4aOYvjpTRYc2iosKVj&#10;RcU9+zUK7tfLIv36Oepzkx10Xqb+mt+0UuNRf9iA8NT7j/jt/tZh/no+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wHo9wQAAAN0AAAAPAAAAAAAAAAAAAAAA&#10;AKECAABkcnMvZG93bnJldi54bWxQSwUGAAAAAAQABAD5AAAAjwMAAAAA&#10;" strokeweight="2pt"/>
            <v:line id="Line 1010" o:spid="_x0000_s203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kSsIAAADdAAAADwAAAGRycy9kb3ducmV2LnhtbERPS4vCMBC+C/sfwix403TFFe02iggV&#10;b7KtF29jM31gMylN1PrvzcKCt/n4npNsBtOKO/WusazgaxqBIC6sbrhScMrTyRKE88gaW8uk4EkO&#10;NuuPUYKxtg/+pXvmKxFC2MWooPa+i6V0RU0G3dR2xIErbW/QB9hXUvf4COGmlbMoWkiDDYeGGjva&#10;1VRcs5tRcD2fvtP9cafzNtvqS5X686XUSo0/h+0PCE+Df4v/3Qcd5q/m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LkSsIAAADdAAAADwAAAAAAAAAAAAAA&#10;AAChAgAAZHJzL2Rvd25yZXYueG1sUEsFBgAAAAAEAAQA+QAAAJADAAAAAA==&#10;" strokeweight="2pt"/>
            <v:line id="Line 1011" o:spid="_x0000_s203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5B0cIAAADdAAAADwAAAGRycy9kb3ducmV2LnhtbERPS4vCMBC+C/6HMII3TX2saDWKCBVv&#10;y1Yv3qbN9IHNpDRRu/9+s7Cwt/n4nrM79KYRL+pcbVnBbBqBIM6trrlUcLsmkzUI55E1NpZJwTc5&#10;OOyHgx3G2r75i16pL0UIYRejgsr7NpbS5RUZdFPbEgeusJ1BH2BXSt3hO4SbRs6jaCUN1hwaKmzp&#10;VFH+SJ9GweN++0jOnyd9bdKjzsrE37NCKzUe9cctCE+9/xf/uS86zN8s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5B0cIAAADdAAAADwAAAAAAAAAAAAAA&#10;AAChAgAAZHJzL2Rvd25yZXYueG1sUEsFBgAAAAAEAAQA+QAAAJADAAAAAA==&#10;" strokeweight="2pt"/>
            <v:line id="Line 1012" o:spid="_x0000_s203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T8QAAADdAAAADwAAAGRycy9kb3ducmV2LnhtbERP22oCMRB9L/gPYYS+1awipa5mF9EW&#10;Kn0oXj5g3Iyb1c1kSVLd9uubQsG3OZzrLMretuJKPjSOFYxHGQjiyumGawWH/dvTC4gQkTW2jknB&#10;NwUoi8HDAnPtbryl6y7WIoVwyFGBibHLpQyVIYth5DrixJ2ctxgT9LXUHm8p3LZykmXP0mLDqcFg&#10;RytD1WX3ZRVs/PHjMv6pjTzyxr+2n+tZsGelHof9cg4iUh/v4n/3u07zZ9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r9PxAAAAN0AAAAPAAAAAAAAAAAA&#10;AAAAAKECAABkcnMvZG93bnJldi54bWxQSwUGAAAAAAQABAD5AAAAkgMAAAAA&#10;" strokeweight="1pt"/>
            <v:line id="Line 1013" o:spid="_x0000_s203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PsMAAADdAAAADwAAAGRycy9kb3ducmV2LnhtbERPTWvCQBC9C/0PyxS86aZS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fD7DAAAA3QAAAA8AAAAAAAAAAAAA&#10;AAAAoQIAAGRycy9kb3ducmV2LnhtbFBLBQYAAAAABAAEAPkAAACRAwAAAAA=&#10;" strokeweight="2pt"/>
            <v:line id="Line 1014" o:spid="_x0000_s203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Eo8IAAADdAAAADwAAAGRycy9kb3ducmV2LnhtbERPzWoCMRC+C32HMIXeNKsU0dUopbZQ&#10;8SC1PsC4GTerm8mSpLr69EYQvM3H9zvTeWtrcSIfKscK+r0MBHHhdMWlgu3fd3cEIkRkjbVjUnCh&#10;APPZS2eKuXZn/qXTJpYihXDIUYGJscmlDIUhi6HnGuLE7Z23GBP0pdQezync1nKQZUNpseLUYLCh&#10;T0PFcfNvFSz9bnXsX0sjd7z0X/V6MQ72oNTba/sxARGpjU/xw/2j0/zx+x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yEo8IAAADdAAAADwAAAAAAAAAAAAAA&#10;AAChAgAAZHJzL2Rvd25yZXYueG1sUEsFBgAAAAAEAAQA+QAAAJADAAAAAA==&#10;" strokeweight="1pt"/>
            <v:rect id="Rectangle 1015" o:spid="_x0000_s204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pMAA&#10;AADdAAAADwAAAGRycy9kb3ducmV2LnhtbERPS4vCMBC+C/6HMAt7s+mK+KhGKYLg1a6Cx6EZ22oz&#10;qUnU7r83Cwt7m4/vOatNb1rxJOcbywq+khQEcWl1w5WC4/duNAfhA7LG1jIp+CEPm/VwsMJM2xcf&#10;6FmESsQQ9hkqqEPoMil9WZNBn9iOOHIX6wyGCF0ltcNXDDetHKfpVBpsODbU2NG2pvJWPIyCPL/2&#10;p3uxwJ2X89RN9URX+Vmpz48+X4II1Id/8Z97r+P8xWQG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mkpM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016" o:spid="_x0000_s204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w1sMA&#10;AADdAAAADwAAAGRycy9kb3ducmV2LnhtbESPQWvCQBCF74L/YRmhN90oIpq6ShCEXhsVehyy0yQ1&#10;Oxt3V03/fedQ8DbDe/PeN9v94Dr1oBBbzwbmswwUceVty7WB8+k4XYOKCdli55kM/FKE/W482mJu&#10;/ZM/6VGmWkkIxxwNNCn1udaxashhnPmeWLRvHxwmWUOtbcCnhLtOL7JspR22LA0N9nRoqLqWd2eg&#10;KH6Gy63c4DHqdRZWdmnr4suYt8lQvINKNKSX+f/6wwr+Zim4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Yw1s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017" o:spid="_x0000_s204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VTb8A&#10;AADdAAAADwAAAGRycy9kb3ducmV2LnhtbERPTYvCMBC9C/6HMII3TRURW41SBMGr3V3wODRjW20m&#10;NYla/71ZWNjbPN7nbHa9acWTnG8sK5hNExDEpdUNVwq+vw6TFQgfkDW2lknBmzzstsPBBjNtX3yi&#10;ZxEqEUPYZ6igDqHLpPRlTQb91HbEkbtYZzBE6CqpHb5iuGnlPEmW0mDDsaHGjvY1lbfiYRTk+bX/&#10;uRcpHrxcJW6pF7rKz0qNR32+BhGoD//iP/dRx/npIo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pVN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018" o:spid="_x0000_s204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qDcMA&#10;AADdAAAADwAAAGRycy9kb3ducmV2LnhtbESPQWvCQBCF7wX/wzKCt7qxWNHoKqEgeDVtocchOybR&#10;7GzcXTX++86h0NsM781732x2g+vUnUJsPRuYTTNQxJW3LdcGvj73r0tQMSFb7DyTgSdF2G1HLxvM&#10;rX/wke5lqpWEcMzRQJNSn2sdq4YcxqnviUU7+eAwyRpqbQM+JNx1+i3LFtphy9LQYE8fDVWX8uYM&#10;FMV5+L6WK9xHvczCws5tXfwYMxkPxRpUoiH9m/+uD1bwV+/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qD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019" o:spid="_x0000_s204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Plr8A&#10;AADdAAAADwAAAGRycy9kb3ducmV2LnhtbERPTYvCMBC9C/6HMMLeNHVR0WqUIgherS7scWjGttpM&#10;apLV7r83guBtHu9zVpvONOJOzteWFYxHCQjiwuqaSwWn4244B+EDssbGMin4Jw+bdb+3wlTbBx/o&#10;nodSxBD2KSqoQmhTKX1RkUE/si1x5M7WGQwRulJqh48Ybhr5nSQzabDm2FBhS9uKimv+ZxRk2aX7&#10;ueUL3Hk5T9xMT3SZ/Sr1NeiyJYhAXfiI3+69jvMX0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Q+W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020" o:spid="_x0000_s204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R4b8A&#10;AADdAAAADwAAAGRycy9kb3ducmV2LnhtbERPTYvCMBC9C/6HMII3TRUV7RqlLAherQoeh2a27W4z&#10;qUlW6783guBtHu9z1tvONOJGzteWFUzGCQjiwuqaSwWn4260BOEDssbGMil4kIftpt9bY6rtnQ90&#10;y0MpYgj7FBVUIbSplL6oyKAf25Y4cj/WGQwRulJqh/cYbho5TZKFNFhzbKiwpe+Kir/83yjIst/u&#10;fM1XuPNymbiFnukyuyg1HHTZF4hAXfiI3+69jvNX8y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5Hh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021" o:spid="_x0000_s204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0esAA&#10;AADdAAAADwAAAGRycy9kb3ducmV2LnhtbERPS4vCMBC+L/gfwgje1tTHilajlAVhr3YVPA7N2Fab&#10;SU2y2v33RhC8zcf3nNWmM424kfO1ZQWjYQKCuLC65lLB/nf7OQfhA7LGxjIp+CcPm3XvY4Wptnfe&#10;0S0PpYgh7FNUUIXQplL6oiKDfmhb4sidrDMYInSl1A7vMdw0cpwkM2mw5thQYUvfFRWX/M8oyLJz&#10;d7jmC9x6OU/cTE91mR2VGvS7bAkiUBfe4pf7R8f5i68J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s0esAAAADdAAAADwAAAAAAAAAAAAAAAACYAgAAZHJzL2Rvd25y&#10;ZXYueG1sUEsFBgAAAAAEAAQA9QAAAIUDAAAAAA==&#10;" filled="f" stroked="f" strokeweight=".25pt">
              <v:textbox inset="1pt,1pt,1pt,1pt">
                <w:txbxContent>
                  <w:p w:rsidR="00045CE2" w:rsidRPr="00220264" w:rsidRDefault="00045CE2" w:rsidP="008715C1">
                    <w:pPr>
                      <w:jc w:val="center"/>
                    </w:pPr>
                  </w:p>
                </w:txbxContent>
              </v:textbox>
            </v:rect>
            <v:rect id="Rectangle 1022" o:spid="_x0000_s204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DsAA&#10;AADdAAAADwAAAGRycy9kb3ducmV2LnhtbERPTYvCMBC9C/6HMAt7s+mKK1qNUgTBq10Fj0MzttVm&#10;UpOo3X9vFha8zeN9znLdm1Y8yPnGsoKvJAVBXFrdcKXg8LMdzUD4gKyxtUwKfsnDejUcLDHT9sl7&#10;ehShEjGEfYYK6hC6TEpf1mTQJ7YjjtzZOoMhQldJ7fAZw00rx2k6lQYbjg01drSpqbwWd6Mgzy/9&#10;8VbMcevlLHVTPdFVflLq86PPFyAC9eEt/nfvdJw//57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KsDsAAAADdAAAADwAAAAAAAAAAAAAAAACYAgAAZHJzL2Rvd25y&#10;ZXYueG1sUEsFBgAAAAAEAAQA9QAAAIU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p>
    <w:p w:rsidR="00045CE2" w:rsidRPr="005530AD" w:rsidRDefault="00045CE2" w:rsidP="00021CED">
      <w:pPr>
        <w:spacing w:after="0" w:line="360" w:lineRule="auto"/>
        <w:ind w:left="-284" w:right="-143" w:firstLine="851"/>
        <w:jc w:val="center"/>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20</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‘/1200,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 время работы двигателя на холостом ходу, =2 минуты,</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 максимальное количество автомобилей, заезжающих в гараж предприятия в течение 20 минут,</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Расчет выброса CO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20</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‘/1200= 22,7*0,1+4,5*2*1/1200=0,00939,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Расчет выброса CН</w:t>
      </w:r>
      <w:r w:rsidRPr="005530AD">
        <w:rPr>
          <w:rFonts w:ascii="Times New Roman" w:eastAsia="SimSun" w:hAnsi="Times New Roman"/>
          <w:color w:val="000000"/>
          <w:sz w:val="24"/>
          <w:szCs w:val="24"/>
          <w:vertAlign w:val="subscript"/>
          <w:lang w:eastAsia="zh-CN"/>
        </w:rPr>
        <w:t>4</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20</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‘/1200= 2,8*0,1+0,4*2*1/1200=0,0009,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vertAlign w:val="subscript"/>
          <w:lang w:eastAsia="zh-CN"/>
        </w:rPr>
      </w:pPr>
      <w:r w:rsidRPr="005530AD">
        <w:rPr>
          <w:rFonts w:ascii="Times New Roman" w:eastAsia="SimSun" w:hAnsi="Times New Roman"/>
          <w:color w:val="000000"/>
          <w:sz w:val="24"/>
          <w:szCs w:val="24"/>
          <w:lang w:eastAsia="zh-CN"/>
        </w:rPr>
        <w:t xml:space="preserve">Расчет выброса </w:t>
      </w:r>
      <w:r w:rsidRPr="005530AD">
        <w:rPr>
          <w:rFonts w:ascii="Times New Roman" w:eastAsia="SimSun" w:hAnsi="Times New Roman"/>
          <w:color w:val="000000"/>
          <w:sz w:val="24"/>
          <w:szCs w:val="24"/>
          <w:lang w:val="en-US" w:eastAsia="zh-CN"/>
        </w:rPr>
        <w:t>NO</w:t>
      </w:r>
      <w:r w:rsidRPr="005530AD">
        <w:rPr>
          <w:rFonts w:ascii="Times New Roman" w:eastAsia="SimSun" w:hAnsi="Times New Roman"/>
          <w:color w:val="000000"/>
          <w:sz w:val="24"/>
          <w:szCs w:val="24"/>
          <w:vertAlign w:val="subscript"/>
          <w:lang w:eastAsia="zh-CN"/>
        </w:rPr>
        <w:t>2</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20</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‘/1200= 0,6*0,1+0,05,2,1/1200=0,06 грамм/сек,</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eastAsia="zh-CN"/>
        </w:rPr>
        <w:t xml:space="preserve">Расчет выброса </w:t>
      </w:r>
      <w:r w:rsidRPr="005530AD">
        <w:rPr>
          <w:rFonts w:ascii="Times New Roman" w:eastAsia="SimSun" w:hAnsi="Times New Roman"/>
          <w:color w:val="000000"/>
          <w:sz w:val="24"/>
          <w:szCs w:val="24"/>
          <w:lang w:val="en-US" w:eastAsia="zh-CN"/>
        </w:rPr>
        <w:t>Pb</w:t>
      </w:r>
    </w:p>
    <w:p w:rsidR="00045CE2" w:rsidRPr="005530AD" w:rsidRDefault="00045CE2" w:rsidP="005530AD">
      <w:pPr>
        <w:spacing w:after="0" w:line="360" w:lineRule="auto"/>
        <w:ind w:left="-284" w:right="-143" w:firstLine="851"/>
        <w:jc w:val="both"/>
        <w:rPr>
          <w:rFonts w:ascii="Times New Roman" w:eastAsia="SimSun" w:hAnsi="Times New Roman"/>
          <w:color w:val="000000"/>
          <w:sz w:val="24"/>
          <w:szCs w:val="24"/>
          <w:lang w:eastAsia="zh-CN"/>
        </w:rPr>
      </w:pPr>
      <w:r w:rsidRPr="005530AD">
        <w:rPr>
          <w:rFonts w:ascii="Times New Roman" w:eastAsia="SimSun" w:hAnsi="Times New Roman"/>
          <w:color w:val="000000"/>
          <w:sz w:val="24"/>
          <w:szCs w:val="24"/>
          <w:lang w:val="en-US" w:eastAsia="zh-CN"/>
        </w:rPr>
        <w:t>G</w:t>
      </w:r>
      <w:r w:rsidRPr="005530AD">
        <w:rPr>
          <w:rFonts w:ascii="Times New Roman" w:eastAsia="SimSun" w:hAnsi="Times New Roman"/>
          <w:color w:val="000000"/>
          <w:sz w:val="24"/>
          <w:szCs w:val="24"/>
          <w:vertAlign w:val="subscript"/>
          <w:lang w:val="en-US" w:eastAsia="zh-CN"/>
        </w:rPr>
        <w:t>i</w:t>
      </w:r>
      <w:r w:rsidRPr="005530AD">
        <w:rPr>
          <w:rFonts w:ascii="Times New Roman" w:eastAsia="SimSun" w:hAnsi="Times New Roman"/>
          <w:color w:val="000000"/>
          <w:sz w:val="24"/>
          <w:szCs w:val="24"/>
          <w:vertAlign w:val="subscript"/>
          <w:lang w:eastAsia="zh-CN"/>
        </w:rPr>
        <w:t>20</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lik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l</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m</w:t>
      </w:r>
      <w:r w:rsidRPr="005530AD">
        <w:rPr>
          <w:rFonts w:ascii="Times New Roman" w:eastAsia="SimSun" w:hAnsi="Times New Roman"/>
          <w:color w:val="000000"/>
          <w:sz w:val="24"/>
          <w:szCs w:val="24"/>
          <w:vertAlign w:val="subscript"/>
          <w:lang w:val="en-US" w:eastAsia="zh-CN"/>
        </w:rPr>
        <w:t>xxik</w:t>
      </w:r>
      <w:r w:rsidRPr="005530AD">
        <w:rPr>
          <w:rFonts w:ascii="Times New Roman" w:eastAsia="SimSun" w:hAnsi="Times New Roman"/>
          <w:color w:val="000000"/>
          <w:sz w:val="24"/>
          <w:szCs w:val="24"/>
          <w:lang w:eastAsia="zh-CN"/>
        </w:rPr>
        <w:t>*</w:t>
      </w:r>
      <w:r w:rsidRPr="005530AD">
        <w:rPr>
          <w:rFonts w:ascii="Times New Roman" w:eastAsia="SimSun" w:hAnsi="Times New Roman"/>
          <w:color w:val="000000"/>
          <w:sz w:val="24"/>
          <w:szCs w:val="24"/>
          <w:lang w:val="en-US" w:eastAsia="zh-CN"/>
        </w:rPr>
        <w:t>t</w:t>
      </w:r>
      <w:r w:rsidRPr="005530AD">
        <w:rPr>
          <w:rFonts w:ascii="Times New Roman" w:eastAsia="SimSun" w:hAnsi="Times New Roman"/>
          <w:color w:val="000000"/>
          <w:sz w:val="24"/>
          <w:szCs w:val="24"/>
          <w:vertAlign w:val="subscript"/>
          <w:lang w:val="en-US" w:eastAsia="zh-CN"/>
        </w:rPr>
        <w:t>xx</w:t>
      </w:r>
      <w:r w:rsidRPr="005530AD">
        <w:rPr>
          <w:rFonts w:ascii="Times New Roman" w:eastAsia="SimSun" w:hAnsi="Times New Roman"/>
          <w:color w:val="000000"/>
          <w:sz w:val="24"/>
          <w:szCs w:val="24"/>
          <w:vertAlign w:val="subscript"/>
          <w:lang w:eastAsia="zh-CN"/>
        </w:rPr>
        <w:t>1</w:t>
      </w:r>
      <w:r w:rsidRPr="005530AD">
        <w:rPr>
          <w:rFonts w:ascii="Times New Roman" w:eastAsia="SimSun" w:hAnsi="Times New Roman"/>
          <w:color w:val="000000"/>
          <w:sz w:val="24"/>
          <w:szCs w:val="24"/>
          <w:lang w:eastAsia="zh-CN"/>
        </w:rPr>
        <w:t xml:space="preserve">’)* </w:t>
      </w:r>
      <w:r w:rsidRPr="005530AD">
        <w:rPr>
          <w:rFonts w:ascii="Times New Roman" w:eastAsia="SimSun" w:hAnsi="Times New Roman"/>
          <w:color w:val="000000"/>
          <w:sz w:val="24"/>
          <w:szCs w:val="24"/>
          <w:lang w:val="en-US" w:eastAsia="zh-CN"/>
        </w:rPr>
        <w:t>N</w:t>
      </w:r>
      <w:r w:rsidRPr="005530AD">
        <w:rPr>
          <w:rFonts w:ascii="Times New Roman" w:eastAsia="SimSun" w:hAnsi="Times New Roman"/>
          <w:color w:val="000000"/>
          <w:sz w:val="24"/>
          <w:szCs w:val="24"/>
          <w:vertAlign w:val="subscript"/>
          <w:lang w:val="en-US" w:eastAsia="zh-CN"/>
        </w:rPr>
        <w:t>k</w:t>
      </w:r>
      <w:r w:rsidRPr="005530AD">
        <w:rPr>
          <w:rFonts w:ascii="Times New Roman" w:eastAsia="SimSun" w:hAnsi="Times New Roman"/>
          <w:color w:val="000000"/>
          <w:sz w:val="24"/>
          <w:szCs w:val="24"/>
          <w:vertAlign w:val="subscript"/>
          <w:lang w:eastAsia="zh-CN"/>
        </w:rPr>
        <w:t xml:space="preserve"> </w:t>
      </w:r>
      <w:r w:rsidRPr="005530AD">
        <w:rPr>
          <w:rFonts w:ascii="Times New Roman" w:eastAsia="SimSun" w:hAnsi="Times New Roman"/>
          <w:color w:val="000000"/>
          <w:sz w:val="24"/>
          <w:szCs w:val="24"/>
          <w:lang w:eastAsia="zh-CN"/>
        </w:rPr>
        <w:t>‘/1200= 0,021*0,1+0,003*2*1/1200=6,7*10</w:t>
      </w:r>
      <w:r w:rsidRPr="005530AD">
        <w:rPr>
          <w:rFonts w:ascii="Times New Roman" w:eastAsia="SimSun" w:hAnsi="Times New Roman"/>
          <w:color w:val="000000"/>
          <w:sz w:val="24"/>
          <w:szCs w:val="24"/>
          <w:vertAlign w:val="superscript"/>
          <w:lang w:eastAsia="zh-CN"/>
        </w:rPr>
        <w:t>-6</w:t>
      </w:r>
      <w:r w:rsidRPr="005530AD">
        <w:rPr>
          <w:rFonts w:ascii="Times New Roman" w:eastAsia="SimSun" w:hAnsi="Times New Roman"/>
          <w:color w:val="000000"/>
          <w:sz w:val="24"/>
          <w:szCs w:val="24"/>
          <w:lang w:eastAsia="zh-CN"/>
        </w:rPr>
        <w:t>, грамм/сек,</w:t>
      </w:r>
    </w:p>
    <w:p w:rsidR="00045CE2" w:rsidRPr="005530AD" w:rsidRDefault="00045CE2" w:rsidP="005530AD">
      <w:pPr>
        <w:spacing w:line="360" w:lineRule="auto"/>
        <w:ind w:left="-284" w:right="-143" w:firstLine="851"/>
        <w:jc w:val="both"/>
        <w:rPr>
          <w:rFonts w:ascii="Times New Roman" w:hAnsi="Times New Roman"/>
          <w:sz w:val="24"/>
          <w:szCs w:val="24"/>
        </w:rPr>
      </w:pPr>
      <w:r>
        <w:rPr>
          <w:rFonts w:ascii="Times New Roman" w:hAnsi="Times New Roman"/>
          <w:sz w:val="24"/>
          <w:szCs w:val="24"/>
        </w:rPr>
        <w:t>Таблица 3.</w:t>
      </w:r>
      <w:r w:rsidRPr="005530AD">
        <w:rPr>
          <w:rFonts w:ascii="Times New Roman" w:hAnsi="Times New Roman"/>
          <w:sz w:val="24"/>
          <w:szCs w:val="24"/>
        </w:rPr>
        <w:t>Перечень ЗВ, поступающих в водные объекты  в результате деятельности предприятия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3119"/>
        <w:gridCol w:w="3349"/>
      </w:tblGrid>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Наименование компонента</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Концентрация компонент,(С</w:t>
            </w:r>
            <w:r w:rsidRPr="005530AD">
              <w:rPr>
                <w:rFonts w:ascii="Times New Roman" w:hAnsi="Times New Roman"/>
                <w:sz w:val="24"/>
                <w:szCs w:val="24"/>
                <w:vertAlign w:val="subscript"/>
              </w:rPr>
              <w:t>ст</w:t>
            </w:r>
            <w:r w:rsidRPr="005530AD">
              <w:rPr>
                <w:rFonts w:ascii="Times New Roman" w:hAnsi="Times New Roman"/>
                <w:sz w:val="24"/>
                <w:szCs w:val="24"/>
              </w:rPr>
              <w:t>)</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г/дм</w:t>
            </w:r>
            <w:r w:rsidRPr="005530AD">
              <w:rPr>
                <w:rFonts w:ascii="Times New Roman" w:hAnsi="Times New Roman"/>
                <w:sz w:val="24"/>
                <w:szCs w:val="24"/>
                <w:vertAlign w:val="superscript"/>
              </w:rPr>
              <w:t>3</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Концентрация компонент,(С</w:t>
            </w:r>
            <w:r w:rsidRPr="005530AD">
              <w:rPr>
                <w:rFonts w:ascii="Times New Roman" w:hAnsi="Times New Roman"/>
                <w:sz w:val="24"/>
                <w:szCs w:val="24"/>
                <w:vertAlign w:val="subscript"/>
              </w:rPr>
              <w:t>в</w:t>
            </w:r>
            <w:r w:rsidRPr="005530AD">
              <w:rPr>
                <w:rFonts w:ascii="Times New Roman" w:hAnsi="Times New Roman"/>
                <w:sz w:val="24"/>
                <w:szCs w:val="24"/>
              </w:rPr>
              <w:t>)</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г/дм</w:t>
            </w:r>
            <w:r w:rsidRPr="005530AD">
              <w:rPr>
                <w:rFonts w:ascii="Times New Roman" w:hAnsi="Times New Roman"/>
                <w:sz w:val="24"/>
                <w:szCs w:val="24"/>
                <w:vertAlign w:val="superscript"/>
              </w:rPr>
              <w:t>3</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Мышьяк</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1,4</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Ртуть</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2</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Селен</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40</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Свинец</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2</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0,0102</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Цинк</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1,5</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0,02</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Фтор</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1,4</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0,8</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Нитраты по азоту</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1,2</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0,4</w:t>
            </w:r>
          </w:p>
        </w:tc>
      </w:tr>
      <w:tr w:rsidR="00045CE2" w:rsidRPr="005530AD" w:rsidTr="00A6694D">
        <w:trPr>
          <w:jc w:val="center"/>
        </w:trPr>
        <w:tc>
          <w:tcPr>
            <w:tcW w:w="2943" w:type="dxa"/>
          </w:tcPr>
          <w:p w:rsidR="00045CE2" w:rsidRPr="005530AD" w:rsidRDefault="00045CE2" w:rsidP="0098203E">
            <w:pPr>
              <w:spacing w:after="0" w:line="360" w:lineRule="auto"/>
              <w:ind w:left="62" w:right="-143"/>
              <w:jc w:val="both"/>
              <w:rPr>
                <w:rFonts w:ascii="Times New Roman" w:hAnsi="Times New Roman"/>
                <w:sz w:val="24"/>
                <w:szCs w:val="24"/>
              </w:rPr>
            </w:pPr>
            <w:r w:rsidRPr="005530AD">
              <w:rPr>
                <w:rFonts w:ascii="Times New Roman" w:hAnsi="Times New Roman"/>
                <w:sz w:val="24"/>
                <w:szCs w:val="24"/>
              </w:rPr>
              <w:t>Нефть многосернистая</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0,9</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Фенол</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2250,4</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Кадмий </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0,1</w:t>
            </w:r>
          </w:p>
        </w:tc>
      </w:tr>
      <w:tr w:rsidR="00045CE2" w:rsidRPr="005530AD" w:rsidTr="00A6694D">
        <w:trPr>
          <w:jc w:val="center"/>
        </w:trPr>
        <w:tc>
          <w:tcPr>
            <w:tcW w:w="2943"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Аммиак </w:t>
            </w:r>
          </w:p>
        </w:tc>
        <w:tc>
          <w:tcPr>
            <w:tcW w:w="311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w:t>
            </w:r>
          </w:p>
        </w:tc>
        <w:tc>
          <w:tcPr>
            <w:tcW w:w="3349"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0,2</w:t>
            </w:r>
          </w:p>
        </w:tc>
      </w:tr>
    </w:tbl>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after="0" w:line="360" w:lineRule="auto"/>
        <w:ind w:left="-284" w:right="-143" w:firstLine="851"/>
        <w:jc w:val="both"/>
        <w:rPr>
          <w:rFonts w:ascii="Times New Roman" w:hAnsi="Times New Roman"/>
          <w:sz w:val="24"/>
          <w:szCs w:val="24"/>
        </w:rPr>
      </w:pPr>
      <w:r>
        <w:rPr>
          <w:noProof/>
          <w:lang w:eastAsia="ru-RU"/>
        </w:rPr>
        <w:pict>
          <v:group id="Группа 1955" o:spid="_x0000_s2048" style="position:absolute;left:0;text-align:left;margin-left:43.5pt;margin-top:12.5pt;width:518.8pt;height:802.3pt;z-index:251673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">
            <v:rect id="Rectangle 1024" o:spid="_x0000_s2049"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SPMIA&#10;AADdAAAADwAAAGRycy9kb3ducmV2LnhtbERPzYrCMBC+C75DGGFvmrqwYqtRqiDsaVmrDzA0Y1ts&#10;JrWJbfXpNwuCt/n4fme9HUwtOmpdZVnBfBaBIM6trrhQcD4dpksQziNrrC2Tggc52G7GozUm2vZ8&#10;pC7zhQgh7BJUUHrfJFK6vCSDbmYb4sBdbGvQB9gWUrfYh3BTy88oWkiDFYeGEhval5Rfs7tRcPVD&#10;95MW2fMQn3dx/rtL+/stVepjMqQrEJ4G/xa/3N86zI+/Fv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tI8wgAAAN0AAAAPAAAAAAAAAAAAAAAAAJgCAABkcnMvZG93&#10;bnJldi54bWxQSwUGAAAAAAQABAD1AAAAhwMAAAAA&#10;" filled="f" strokeweight="2pt"/>
            <v:line id="Line 1025" o:spid="_x0000_s2050"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RD8MAAADdAAAADwAAAGRycy9kb3ducmV2LnhtbERPTWvCQBC9C/0PyxS86aaCtU1dQxAi&#10;vUmTXHIbs2MSzM6G7Krpv3cLBW/zeJ+zTSbTixuNrrOs4G0ZgSCure64UVAW2eIDhPPIGnvLpOCX&#10;HCS7l9kWY23v/EO33DcihLCLUUHr/RBL6eqWDLqlHYgDd7ajQR/g2Eg94j2Em16uouhdGuw4NLQ4&#10;0L6l+pJfjYJLVa6zw3Gviz5P9anJfHU6a6Xmr1P6BcLT5J/if/e3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80Q/DAAAA3QAAAA8AAAAAAAAAAAAA&#10;AAAAoQIAAGRycy9kb3ducmV2LnhtbFBLBQYAAAAABAAEAPkAAACRAwAAAAA=&#10;" strokeweight="2pt"/>
            <v:line id="Line 1026" o:spid="_x0000_s2051"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FfcMAAADdAAAADwAAAGRycy9kb3ducmV2LnhtbESPQYvCQAyF74L/YYjgTacKylodRYQu&#10;3harF2+xE9tiJ1M6s1r/vTks7C3hvbz3ZbPrXaOe1IXas4HZNAFFXHhbc2ngcs4mX6BCRLbYeCYD&#10;bwqw2w4HG0ytf/GJnnkslYRwSNFAFWObah2KihyGqW+JRbv7zmGUtSu17fAl4a7R8yRZaoc1S0OF&#10;LR0qKh75rzPwuF4W2ffPwZ6bfG9vZRavt7s1Zjzq92tQkfr4b/67PlrBX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jRX3DAAAA3QAAAA8AAAAAAAAAAAAA&#10;AAAAoQIAAGRycy9kb3ducmV2LnhtbFBLBQYAAAAABAAEAPkAAACRAwAAAAA=&#10;" strokeweight="2pt"/>
            <v:line id="Line 1027" o:spid="_x0000_s2052"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5r4AAADdAAAADwAAAGRycy9kb3ducmV2LnhtbERPvQrCMBDeBd8hnOCmqYKi1SgiVNzE&#10;6uJ2NmdbbC6liVrf3giC2318v7dct6YST2pcaVnBaBiBIM6sLjlXcD4lgxkI55E1VpZJwZscrFfd&#10;zhJjbV98pGfqcxFC2MWooPC+jqV0WUEG3dDWxIG72cagD7DJpW7wFcJNJcdRNJUGSw4NBda0LSi7&#10;pw+j4H45T5LdYatPVbrR1zzxl+tNK9XvtZsFCE+t/4t/7r0O8+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b+DmvgAAAN0AAAAPAAAAAAAAAAAAAAAAAKEC&#10;AABkcnMvZG93bnJldi54bWxQSwUGAAAAAAQABAD5AAAAjAMAAAAA&#10;" strokeweight="2pt"/>
            <v:line id="Line 1028" o:spid="_x0000_s2053"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DxsMAAADdAAAADwAAAGRycy9kb3ducmV2LnhtbESPQYvCQAyF74L/YYjgTacKitt1FBG6&#10;eJOtXrzFTmyLnUzpzGr99+aw4C3hvbz3Zb3tXaMe1IXas4HZNAFFXHhbc2ngfMomK1AhIltsPJOB&#10;FwXYboaDNabWP/mXHnkslYRwSNFAFWObah2KihyGqW+JRbv5zmGUtSu17fAp4a7R8yRZaoc1S0OF&#10;Le0rKu75nzNwv5wX2c9xb09NvrPXMouX680aMx71u29Qkfr4Mf9fH6zgfy2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5g8bDAAAA3QAAAA8AAAAAAAAAAAAA&#10;AAAAoQIAAGRycy9kb3ducmV2LnhtbFBLBQYAAAAABAAEAPkAAACRAwAAAAA=&#10;" strokeweight="2pt"/>
            <v:line id="Line 1029" o:spid="_x0000_s2054"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mXb4AAADdAAAADwAAAGRycy9kb3ducmV2LnhtbERPvQrCMBDeBd8hnOCmqYKi1SgiVNzE&#10;6uJ2NmdbbC6liVrf3giC2318v7dct6YST2pcaVnBaBiBIM6sLjlXcD4lgxkI55E1VpZJwZscrFfd&#10;zhJjbV98pGfqcxFC2MWooPC+jqV0WUEG3dDWxIG72cagD7DJpW7wFcJNJcdRNJUGSw4NBda0LSi7&#10;pw+j4H45T5LdYatPVbrR1zzxl+tNK9XvtZsFCE+t/4t/7r0O8+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dSZdvgAAAN0AAAAPAAAAAAAAAAAAAAAAAKEC&#10;AABkcnMvZG93bnJldi54bWxQSwUGAAAAAAQABAD5AAAAjAMAAAAA&#10;" strokeweight="2pt"/>
            <v:line id="Line 1030" o:spid="_x0000_s2055"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e4Kr4AAADdAAAADwAAAGRycy9kb3ducmV2LnhtbERPvQrCMBDeBd8hnOCmqYKi1SgiVNzE&#10;6uJ2NmdbbC6liVrf3giC2318v7dct6YST2pcaVnBaBiBIM6sLjlXcD4lgxkI55E1VpZJwZscrFfd&#10;zhJjbV98pGfqcxFC2MWooPC+jqV0WUEG3dDWxIG72cagD7DJpW7wFcJNJcdRNJUGSw4NBda0LSi7&#10;pw+j4H45T5LdYatPVbrR1zzxl+tNK9XvtZsFCE+t/4t/7r0O8+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p7gqvgAAAN0AAAAPAAAAAAAAAAAAAAAAAKEC&#10;AABkcnMvZG93bnJldi54bWxQSwUGAAAAAAQABAD5AAAAjAMAAAAA&#10;" strokeweight="2pt"/>
            <v:line id="Line 1031" o:spid="_x0000_s2056"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dscEAAADdAAAADwAAAGRycy9kb3ducmV2LnhtbERPTYvCMBC9C/6HMII3TXVR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x2xwQAAAN0AAAAPAAAAAAAAAAAAAAAA&#10;AKECAABkcnMvZG93bnJldi54bWxQSwUGAAAAAAQABAD5AAAAjwMAAAAA&#10;" strokeweight="2pt"/>
            <v:line id="Line 1032" o:spid="_x0000_s2057"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fjL8IAAADdAAAADwAAAGRycy9kb3ducmV2LnhtbERPzWoCMRC+C32HMIXeNKsU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fjL8IAAADdAAAADwAAAAAAAAAAAAAA&#10;AAChAgAAZHJzL2Rvd25yZXYueG1sUEsFBgAAAAAEAAQA+QAAAJADAAAAAA==&#10;" strokeweight="1pt"/>
            <v:line id="Line 1033" o:spid="_x0000_s2058"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gXr4AAADdAAAADwAAAGRycy9kb3ducmV2LnhtbERPvQrCMBDeBd8hnOCmqYKi1SgiVNzE&#10;6uJ2NmdbbC6liVrf3giC2318v7dct6YST2pcaVnBaBiBIM6sLjlXcD4lgxkI55E1VpZJwZscrFfd&#10;zhJjbV98pGfqcxFC2MWooPC+jqV0WUEG3dDWxIG72cagD7DJpW7wFcJNJcdRNJUGSw4NBda0LSi7&#10;pw+j4H45T5L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iBevgAAAN0AAAAPAAAAAAAAAAAAAAAAAKEC&#10;AABkcnMvZG93bnJldi54bWxQSwUGAAAAAAQABAD5AAAAjAMAAAAA&#10;" strokeweight="2pt"/>
            <v:line id="Line 1034" o:spid="_x0000_s2059"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Yw8IAAADdAAAADwAAAGRycy9kb3ducmV2LnhtbERPzWoCMRC+F3yHMIK3mtXDUlejiK2g&#10;9FCqPsC4GTerm8mSRF379E2h4G0+vt+ZLTrbiBv5UDtWMBpmIIhLp2uuFBz269c3ECEia2wck4IH&#10;BVjMey8zLLS78zfddrESKYRDgQpMjG0hZSgNWQxD1xIn7uS8xZigr6T2eE/htpHjLMulxZpTg8GW&#10;VobKy+5qFWz98fMy+qmMPPLWfzRf75Ngz0oN+t1yCiJSF5/if/dGp/mTPIe/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nYw8IAAADdAAAADwAAAAAAAAAAAAAA&#10;AAChAgAAZHJzL2Rvd25yZXYueG1sUEsFBgAAAAAEAAQA+QAAAJADAAAAAA==&#10;" strokeweight="1pt"/>
            <v:rect id="Rectangle 1035" o:spid="_x0000_s2060"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4xMIA&#10;AADdAAAADwAAAGRycy9kb3ducmV2LnhtbERPTWvDMAy9F/YfjAa9Nc7KSNO0bgmDwK7LWthRxFqS&#10;LpYz203Tfz8PBrvp8T61P85mEBM531tW8JSkIIgbq3tuFZzeq1UOwgdkjYNlUnAnD8fDw2KPhbY3&#10;fqOpDq2IIewLVNCFMBZS+qYjgz6xI3HkPq0zGCJ0rdQObzHcDHKdppk02HNs6HCkl46ar/pqFJTl&#10;ZT5/11usvMxTl+ln3ZYfSi0f53IHItAc/sV/7lcd52+zD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PjE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036" o:spid="_x0000_s2061"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stsQA&#10;AADdAAAADwAAAGRycy9kb3ducmV2LnhtbESPQWvDMAyF74X9B6PCbq3TMkKb1g2hENh12QY9ilhN&#10;ssVyZntt9u+nw2A3iff03qdjObtR3SjEwbOBzToDRdx6O3Bn4O21Xu1AxYRscfRMBn4oQnl6WByx&#10;sP7OL3RrUqckhGOBBvqUpkLr2PbkMK79RCza1QeHSdbQaRvwLuFu1Nssy7XDgaWhx4nOPbWfzbcz&#10;UFUf8/tXs8c66l0Wcvtku+pizONyrg6gEs3p3/x3/WwFf58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bLb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037" o:spid="_x0000_s2062"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LcAA&#10;AADdAAAADwAAAGRycy9kb3ducmV2LnhtbERPTYvCMBC9L/gfwgje1lSRYqtRiiB4tbsLHodmbKvN&#10;pCZR6783Cwt7m8f7nPV2MJ14kPOtZQWzaQKCuLK65VrB99f+cwnCB2SNnWVS8CIP283oY425tk8+&#10;0qMMtYgh7HNU0ITQ51L6qiGDfmp74sidrTMYInS11A6fMdx0cp4kqTTYcmxosKddQ9W1vBsFRXEZ&#10;fm5lhnsvl4lL9ULXxUmpyXgoViACDeFf/Oc+6Dg/SzP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JL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038" o:spid="_x0000_s2063"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2bcMA&#10;AADdAAAADwAAAGRycy9kb3ducmV2LnhtbESPQWvCQBCF7wX/wzKCt7qxiNXoKqEgeDVtocchOybR&#10;7GzcXTX++86h0NsM781732x2g+vUnUJsPRuYTTNQxJW3LdcGvj73r0tQMSFb7DyTgSdF2G1HLxvM&#10;rX/wke5lqpWEcMzRQJNSn2sdq4YcxqnviUU7+eAwyRpqbQM+JNx1+i3LFtphy9LQYE8fDVWX8uYM&#10;FMV5+L6WK9xHvczCws5tXfwYMxkPxRpUoiH9m/+uD1bwV+/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2b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039" o:spid="_x0000_s2064"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9sAA&#10;AADdAAAADwAAAGRycy9kb3ducmV2LnhtbERPS4vCMBC+C/6HMMLeNHURH9UoRRC8Wl3Y49CMbbWZ&#10;1CSr3X9vBMHbfHzPWW0604g7OV9bVjAeJSCIC6trLhWcjrvhHIQPyBoby6Tgnzxs1v3eClNtH3yg&#10;ex5KEUPYp6igCqFNpfRFRQb9yLbEkTtbZzBE6EqpHT5iuGnkd5JMpcGaY0OFLW0rKq75n1GQZZfu&#10;55YvcOflPHFTPdFl9qvU16DLliACdeEjfrv3Os5fz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T9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040" o:spid="_x0000_s2065"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NgcAA&#10;AADdAAAADwAAAGRycy9kb3ducmV2LnhtbERPS4vCMBC+C/6HMII3TRXx0TVKWRC8WhU8Ds1s291m&#10;UpOs1n9vBMHbfHzPWW8704gbOV9bVjAZJyCIC6trLhWcjrvREoQPyBoby6TgQR62m35vjam2dz7Q&#10;LQ+liCHsU1RQhdCmUvqiIoN+bFviyP1YZzBE6EqpHd5juGnkNEnm0mDNsaHClr4rKv7yf6Mgy367&#10;8zVf4c7LZeLmeqbL7KLUcNBlXyACdeEjfrv3Os5fL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LNgc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041" o:spid="_x0000_s2066"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oGsIA&#10;AADdAAAADwAAAGRycy9kb3ducmV2LnhtbERPTWvCQBC9F/wPywje6sZaoqauEgoBr01b8Dhkp0na&#10;7GzcXZP4791Cobd5vM/ZHyfTiYGcby0rWC0TEMSV1S3XCj7ei8ctCB+QNXaWScGNPBwPs4c9ZtqO&#10;/EZDGWoRQ9hnqKAJoc+k9FVDBv3S9sSR+7LOYIjQ1VI7HGO46eRTkqTSYMuxocGeXhuqfsqrUZDn&#10;39Pnpdxh4eU2cal+1nV+Vmoxn/IXEIGm8C/+c590nL/brO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mga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1042" o:spid="_x0000_s2067"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wbsAA&#10;AADdAAAADwAAAGRycy9kb3ducmV2LnhtbERPS4vCMBC+C/6HMAt7s+mK+KhGKYLg1a6Cx6EZ22oz&#10;qUnU7r83Cwt7m4/vOatNb1rxJOcbywq+khQEcWl1w5WC4/duNAfhA7LG1jIp+CEPm/VwsMJM2xcf&#10;6FmESsQQ9hkqqEPoMil9WZNBn9iOOHIX6wyGCF0ltcNXDDetHKfpVBpsODbU2NG2pvJWPIyCPL/2&#10;p3uxwJ2X89RN9URX+Vmpz48+X4II1Id/8Z97r+P8xWwC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fwbsAAAADdAAAADwAAAAAAAAAAAAAAAACYAgAAZHJzL2Rvd25y&#10;ZXYueG1sUEsFBgAAAAAEAAQA9QAAAIU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t>3.Перечень отходов, образующихся в результате деятельности предприятия</w:t>
      </w:r>
    </w:p>
    <w:p w:rsidR="00045CE2"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На предприятии в ходе основного технологического процесса образуются отходы только пятого класса опасности. К этим отходам относятся отходы, связанные с технологическими потерями муки пшеничной, отходы теста.</w:t>
      </w:r>
    </w:p>
    <w:p w:rsidR="00045CE2" w:rsidRPr="005530AD" w:rsidRDefault="00045CE2" w:rsidP="005530AD">
      <w:pPr>
        <w:spacing w:after="0" w:line="360" w:lineRule="auto"/>
        <w:ind w:left="-284" w:right="-143" w:firstLine="851"/>
        <w:jc w:val="both"/>
        <w:rPr>
          <w:rFonts w:ascii="Times New Roman" w:hAnsi="Times New Roman"/>
          <w:sz w:val="24"/>
          <w:szCs w:val="24"/>
        </w:rPr>
      </w:pPr>
      <w:r>
        <w:rPr>
          <w:rFonts w:ascii="Times New Roman" w:hAnsi="Times New Roman"/>
          <w:sz w:val="24"/>
          <w:szCs w:val="24"/>
        </w:rPr>
        <w:t>Таблица 4.</w:t>
      </w:r>
      <w:r w:rsidRPr="00831351">
        <w:rPr>
          <w:rFonts w:ascii="Times New Roman" w:hAnsi="Times New Roman"/>
          <w:sz w:val="24"/>
          <w:szCs w:val="24"/>
        </w:rPr>
        <w:t xml:space="preserve"> Перечень отходов, образующихся в результате деятельности предприятия</w:t>
      </w:r>
    </w:p>
    <w:tbl>
      <w:tblPr>
        <w:tblpPr w:leftFromText="180" w:rightFromText="180" w:vertAnchor="text" w:horzAnchor="margin" w:tblpY="479"/>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2268"/>
        <w:gridCol w:w="2268"/>
        <w:gridCol w:w="2160"/>
      </w:tblGrid>
      <w:tr w:rsidR="00045CE2" w:rsidRPr="005530AD" w:rsidTr="00481B88">
        <w:tc>
          <w:tcPr>
            <w:tcW w:w="3085" w:type="dxa"/>
          </w:tcPr>
          <w:p w:rsidR="00045CE2" w:rsidRPr="005530AD" w:rsidRDefault="00045CE2" w:rsidP="00831351">
            <w:pPr>
              <w:spacing w:after="0" w:line="360" w:lineRule="auto"/>
              <w:ind w:right="34"/>
              <w:jc w:val="both"/>
              <w:rPr>
                <w:rFonts w:ascii="Times New Roman" w:hAnsi="Times New Roman"/>
                <w:sz w:val="24"/>
                <w:szCs w:val="24"/>
              </w:rPr>
            </w:pPr>
            <w:r w:rsidRPr="005530AD">
              <w:rPr>
                <w:rFonts w:ascii="Times New Roman" w:hAnsi="Times New Roman"/>
                <w:sz w:val="24"/>
                <w:szCs w:val="24"/>
              </w:rPr>
              <w:t>Наименование отходов</w:t>
            </w:r>
          </w:p>
        </w:tc>
        <w:tc>
          <w:tcPr>
            <w:tcW w:w="2268" w:type="dxa"/>
          </w:tcPr>
          <w:p w:rsidR="00045CE2" w:rsidRPr="005530AD" w:rsidRDefault="00045CE2" w:rsidP="00831351">
            <w:pPr>
              <w:spacing w:after="0" w:line="360" w:lineRule="auto"/>
              <w:ind w:left="34" w:right="34"/>
              <w:jc w:val="both"/>
              <w:rPr>
                <w:rFonts w:ascii="Times New Roman" w:hAnsi="Times New Roman"/>
                <w:sz w:val="24"/>
                <w:szCs w:val="24"/>
              </w:rPr>
            </w:pPr>
            <w:r w:rsidRPr="005530AD">
              <w:rPr>
                <w:rFonts w:ascii="Times New Roman" w:hAnsi="Times New Roman"/>
                <w:sz w:val="24"/>
                <w:szCs w:val="24"/>
              </w:rPr>
              <w:t>Код по ФККО</w:t>
            </w:r>
          </w:p>
        </w:tc>
        <w:tc>
          <w:tcPr>
            <w:tcW w:w="2268"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Производство</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(наименование)</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Класс опасности отхода для ОПС</w:t>
            </w:r>
          </w:p>
        </w:tc>
      </w:tr>
      <w:tr w:rsidR="00045CE2" w:rsidRPr="005530AD" w:rsidTr="00481B88">
        <w:tc>
          <w:tcPr>
            <w:tcW w:w="3085" w:type="dxa"/>
          </w:tcPr>
          <w:p w:rsidR="00045CE2" w:rsidRPr="005530AD" w:rsidRDefault="00045CE2" w:rsidP="00831351">
            <w:pPr>
              <w:spacing w:after="0" w:line="360" w:lineRule="auto"/>
              <w:ind w:right="34"/>
              <w:jc w:val="both"/>
              <w:rPr>
                <w:rFonts w:ascii="Times New Roman" w:hAnsi="Times New Roman"/>
                <w:sz w:val="24"/>
                <w:szCs w:val="24"/>
              </w:rPr>
            </w:pPr>
            <w:r w:rsidRPr="005530AD">
              <w:rPr>
                <w:rFonts w:ascii="Times New Roman" w:hAnsi="Times New Roman"/>
                <w:sz w:val="24"/>
                <w:szCs w:val="24"/>
              </w:rPr>
              <w:t>1</w:t>
            </w:r>
          </w:p>
        </w:tc>
        <w:tc>
          <w:tcPr>
            <w:tcW w:w="2268" w:type="dxa"/>
          </w:tcPr>
          <w:p w:rsidR="00045CE2" w:rsidRPr="005530AD" w:rsidRDefault="00045CE2" w:rsidP="00831351">
            <w:pPr>
              <w:spacing w:after="0" w:line="360" w:lineRule="auto"/>
              <w:ind w:left="34" w:right="34"/>
              <w:jc w:val="both"/>
              <w:rPr>
                <w:rFonts w:ascii="Times New Roman" w:hAnsi="Times New Roman"/>
                <w:sz w:val="24"/>
                <w:szCs w:val="24"/>
              </w:rPr>
            </w:pPr>
            <w:r w:rsidRPr="005530AD">
              <w:rPr>
                <w:rFonts w:ascii="Times New Roman" w:hAnsi="Times New Roman"/>
                <w:sz w:val="24"/>
                <w:szCs w:val="24"/>
              </w:rPr>
              <w:t>2</w:t>
            </w:r>
          </w:p>
        </w:tc>
        <w:tc>
          <w:tcPr>
            <w:tcW w:w="2268"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3</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4</w:t>
            </w:r>
          </w:p>
        </w:tc>
      </w:tr>
      <w:tr w:rsidR="00045CE2" w:rsidRPr="005530AD" w:rsidTr="00481B88">
        <w:tc>
          <w:tcPr>
            <w:tcW w:w="3085" w:type="dxa"/>
          </w:tcPr>
          <w:p w:rsidR="00045CE2" w:rsidRPr="005530AD" w:rsidRDefault="00045CE2" w:rsidP="005530AD">
            <w:pPr>
              <w:spacing w:after="0" w:line="360" w:lineRule="auto"/>
              <w:ind w:left="-284" w:right="-143" w:firstLine="851"/>
              <w:jc w:val="both"/>
              <w:rPr>
                <w:rFonts w:ascii="Times New Roman" w:hAnsi="Times New Roman"/>
                <w:sz w:val="24"/>
                <w:szCs w:val="24"/>
              </w:rPr>
            </w:pPr>
          </w:p>
        </w:tc>
        <w:tc>
          <w:tcPr>
            <w:tcW w:w="2268" w:type="dxa"/>
          </w:tcPr>
          <w:p w:rsidR="00045CE2" w:rsidRPr="005530AD" w:rsidRDefault="00045CE2" w:rsidP="005530AD">
            <w:pPr>
              <w:spacing w:after="0" w:line="360" w:lineRule="auto"/>
              <w:ind w:left="-284" w:right="-143" w:firstLine="851"/>
              <w:jc w:val="both"/>
              <w:rPr>
                <w:rFonts w:ascii="Times New Roman" w:hAnsi="Times New Roman"/>
                <w:sz w:val="24"/>
                <w:szCs w:val="24"/>
              </w:rPr>
            </w:pPr>
          </w:p>
        </w:tc>
        <w:tc>
          <w:tcPr>
            <w:tcW w:w="2268" w:type="dxa"/>
          </w:tcPr>
          <w:p w:rsidR="00045CE2" w:rsidRPr="005530AD" w:rsidRDefault="00045CE2" w:rsidP="005530AD">
            <w:pPr>
              <w:spacing w:after="0" w:line="360" w:lineRule="auto"/>
              <w:ind w:left="-284" w:right="-143" w:firstLine="851"/>
              <w:jc w:val="both"/>
              <w:rPr>
                <w:rFonts w:ascii="Times New Roman" w:hAnsi="Times New Roman"/>
                <w:sz w:val="24"/>
                <w:szCs w:val="24"/>
              </w:rPr>
            </w:pP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p>
        </w:tc>
      </w:tr>
      <w:tr w:rsidR="00045CE2" w:rsidRPr="005530AD" w:rsidTr="00A6694D">
        <w:tc>
          <w:tcPr>
            <w:tcW w:w="9781" w:type="dxa"/>
            <w:gridSpan w:val="4"/>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Итого отходов </w:t>
            </w:r>
            <w:r w:rsidRPr="005530AD">
              <w:rPr>
                <w:rFonts w:ascii="Times New Roman" w:hAnsi="Times New Roman"/>
                <w:sz w:val="24"/>
                <w:szCs w:val="24"/>
                <w:lang w:val="en-US"/>
              </w:rPr>
              <w:t>I</w:t>
            </w:r>
            <w:r w:rsidRPr="005530AD">
              <w:rPr>
                <w:rFonts w:ascii="Times New Roman" w:hAnsi="Times New Roman"/>
                <w:sz w:val="24"/>
                <w:szCs w:val="24"/>
              </w:rPr>
              <w:t xml:space="preserve"> класса опасности      0</w:t>
            </w:r>
          </w:p>
        </w:tc>
      </w:tr>
      <w:tr w:rsidR="00045CE2" w:rsidRPr="005530AD" w:rsidTr="00A6694D">
        <w:tc>
          <w:tcPr>
            <w:tcW w:w="9781" w:type="dxa"/>
            <w:gridSpan w:val="4"/>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Итого отходов </w:t>
            </w:r>
            <w:r w:rsidRPr="005530AD">
              <w:rPr>
                <w:rFonts w:ascii="Times New Roman" w:hAnsi="Times New Roman"/>
                <w:sz w:val="24"/>
                <w:szCs w:val="24"/>
                <w:lang w:val="en-US"/>
              </w:rPr>
              <w:t>II</w:t>
            </w:r>
            <w:r w:rsidRPr="005530AD">
              <w:rPr>
                <w:rFonts w:ascii="Times New Roman" w:hAnsi="Times New Roman"/>
                <w:sz w:val="24"/>
                <w:szCs w:val="24"/>
              </w:rPr>
              <w:t xml:space="preserve"> класса опасности     0</w:t>
            </w:r>
          </w:p>
        </w:tc>
      </w:tr>
      <w:tr w:rsidR="00045CE2" w:rsidRPr="005530AD" w:rsidTr="00A6694D">
        <w:trPr>
          <w:trHeight w:val="258"/>
        </w:trPr>
        <w:tc>
          <w:tcPr>
            <w:tcW w:w="9781" w:type="dxa"/>
            <w:gridSpan w:val="4"/>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Итого отходов </w:t>
            </w:r>
            <w:r w:rsidRPr="005530AD">
              <w:rPr>
                <w:rFonts w:ascii="Times New Roman" w:hAnsi="Times New Roman"/>
                <w:sz w:val="24"/>
                <w:szCs w:val="24"/>
                <w:lang w:val="en-US"/>
              </w:rPr>
              <w:t>III</w:t>
            </w:r>
            <w:r w:rsidRPr="005530AD">
              <w:rPr>
                <w:rFonts w:ascii="Times New Roman" w:hAnsi="Times New Roman"/>
                <w:sz w:val="24"/>
                <w:szCs w:val="24"/>
              </w:rPr>
              <w:t xml:space="preserve"> класса опасности    0</w:t>
            </w:r>
          </w:p>
        </w:tc>
      </w:tr>
      <w:tr w:rsidR="00045CE2" w:rsidRPr="005530AD" w:rsidTr="00481B88">
        <w:tc>
          <w:tcPr>
            <w:tcW w:w="3085" w:type="dxa"/>
          </w:tcPr>
          <w:p w:rsidR="00045CE2" w:rsidRPr="005530AD" w:rsidRDefault="00045CE2" w:rsidP="00F32BFF">
            <w:pPr>
              <w:spacing w:after="0" w:line="360" w:lineRule="auto"/>
              <w:ind w:right="-143" w:firstLine="142"/>
              <w:jc w:val="both"/>
              <w:rPr>
                <w:rFonts w:ascii="Times New Roman" w:hAnsi="Times New Roman"/>
                <w:sz w:val="24"/>
                <w:szCs w:val="24"/>
              </w:rPr>
            </w:pPr>
            <w:r w:rsidRPr="005530AD">
              <w:rPr>
                <w:rFonts w:ascii="Times New Roman" w:hAnsi="Times New Roman"/>
                <w:sz w:val="24"/>
                <w:szCs w:val="24"/>
              </w:rPr>
              <w:t>Отходы пряностей в виде пыли и порошка</w:t>
            </w:r>
          </w:p>
        </w:tc>
        <w:tc>
          <w:tcPr>
            <w:tcW w:w="2268"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114 015 02 01 004</w:t>
            </w:r>
          </w:p>
        </w:tc>
        <w:tc>
          <w:tcPr>
            <w:tcW w:w="2268" w:type="dxa"/>
          </w:tcPr>
          <w:p w:rsidR="00045CE2" w:rsidRPr="005530AD" w:rsidRDefault="00045CE2" w:rsidP="00831351">
            <w:pPr>
              <w:spacing w:after="0" w:line="360" w:lineRule="auto"/>
              <w:ind w:left="34"/>
              <w:jc w:val="both"/>
              <w:rPr>
                <w:rFonts w:ascii="Times New Roman" w:hAnsi="Times New Roman"/>
                <w:sz w:val="24"/>
                <w:szCs w:val="24"/>
              </w:rPr>
            </w:pPr>
            <w:r w:rsidRPr="005530AD">
              <w:rPr>
                <w:rFonts w:ascii="Times New Roman" w:hAnsi="Times New Roman"/>
                <w:sz w:val="24"/>
                <w:szCs w:val="24"/>
              </w:rPr>
              <w:t>Приготовление теста</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4</w:t>
            </w:r>
          </w:p>
        </w:tc>
      </w:tr>
      <w:tr w:rsidR="00045CE2" w:rsidRPr="005530AD" w:rsidTr="00A6694D">
        <w:tc>
          <w:tcPr>
            <w:tcW w:w="9781" w:type="dxa"/>
            <w:gridSpan w:val="4"/>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Итого отходов </w:t>
            </w:r>
            <w:r w:rsidRPr="005530AD">
              <w:rPr>
                <w:rFonts w:ascii="Times New Roman" w:hAnsi="Times New Roman"/>
                <w:sz w:val="24"/>
                <w:szCs w:val="24"/>
                <w:lang w:val="en-US"/>
              </w:rPr>
              <w:t>IV</w:t>
            </w:r>
            <w:r w:rsidRPr="005530AD">
              <w:rPr>
                <w:rFonts w:ascii="Times New Roman" w:hAnsi="Times New Roman"/>
                <w:sz w:val="24"/>
                <w:szCs w:val="24"/>
              </w:rPr>
              <w:t xml:space="preserve"> класса опасности    1</w:t>
            </w:r>
          </w:p>
        </w:tc>
      </w:tr>
      <w:tr w:rsidR="00045CE2" w:rsidRPr="005530AD" w:rsidTr="00481B88">
        <w:tc>
          <w:tcPr>
            <w:tcW w:w="3085" w:type="dxa"/>
          </w:tcPr>
          <w:p w:rsidR="00045CE2" w:rsidRPr="005530AD" w:rsidRDefault="00045CE2" w:rsidP="00831351">
            <w:pPr>
              <w:spacing w:after="0" w:line="360" w:lineRule="auto"/>
              <w:ind w:right="34"/>
              <w:jc w:val="both"/>
              <w:rPr>
                <w:rFonts w:ascii="Times New Roman" w:hAnsi="Times New Roman"/>
                <w:sz w:val="24"/>
                <w:szCs w:val="24"/>
              </w:rPr>
            </w:pPr>
            <w:r w:rsidRPr="005530AD">
              <w:rPr>
                <w:rFonts w:ascii="Times New Roman" w:hAnsi="Times New Roman"/>
                <w:sz w:val="24"/>
                <w:szCs w:val="24"/>
              </w:rPr>
              <w:t>Технологические потери муки пшеничной</w:t>
            </w:r>
          </w:p>
        </w:tc>
        <w:tc>
          <w:tcPr>
            <w:tcW w:w="2268" w:type="dxa"/>
          </w:tcPr>
          <w:p w:rsidR="00045CE2" w:rsidRPr="005530AD" w:rsidRDefault="00045CE2" w:rsidP="00831351">
            <w:pPr>
              <w:spacing w:after="0" w:line="360" w:lineRule="auto"/>
              <w:ind w:right="34" w:firstLine="34"/>
              <w:jc w:val="both"/>
              <w:rPr>
                <w:rFonts w:ascii="Times New Roman" w:hAnsi="Times New Roman"/>
                <w:sz w:val="24"/>
                <w:szCs w:val="24"/>
              </w:rPr>
            </w:pPr>
            <w:r w:rsidRPr="005530AD">
              <w:rPr>
                <w:rFonts w:ascii="Times New Roman" w:hAnsi="Times New Roman"/>
                <w:sz w:val="24"/>
                <w:szCs w:val="24"/>
              </w:rPr>
              <w:t>111 111 06 11 995</w:t>
            </w:r>
          </w:p>
        </w:tc>
        <w:tc>
          <w:tcPr>
            <w:tcW w:w="2268" w:type="dxa"/>
          </w:tcPr>
          <w:p w:rsidR="00045CE2" w:rsidRPr="005530AD" w:rsidRDefault="00045CE2" w:rsidP="00831351">
            <w:pPr>
              <w:spacing w:after="0" w:line="360" w:lineRule="auto"/>
              <w:ind w:left="34" w:right="-143" w:firstLine="34"/>
              <w:jc w:val="both"/>
              <w:rPr>
                <w:rFonts w:ascii="Times New Roman" w:hAnsi="Times New Roman"/>
                <w:sz w:val="24"/>
                <w:szCs w:val="24"/>
              </w:rPr>
            </w:pPr>
            <w:r w:rsidRPr="005530AD">
              <w:rPr>
                <w:rFonts w:ascii="Times New Roman" w:hAnsi="Times New Roman"/>
                <w:sz w:val="24"/>
                <w:szCs w:val="24"/>
              </w:rPr>
              <w:t>Приготовления теста</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w:t>
            </w:r>
          </w:p>
        </w:tc>
      </w:tr>
      <w:tr w:rsidR="00045CE2" w:rsidRPr="005530AD" w:rsidTr="00481B88">
        <w:tc>
          <w:tcPr>
            <w:tcW w:w="3085" w:type="dxa"/>
          </w:tcPr>
          <w:p w:rsidR="00045CE2" w:rsidRPr="005530AD" w:rsidRDefault="00045CE2" w:rsidP="00831351">
            <w:pPr>
              <w:spacing w:after="0" w:line="360" w:lineRule="auto"/>
              <w:ind w:right="34"/>
              <w:jc w:val="both"/>
              <w:rPr>
                <w:rFonts w:ascii="Times New Roman" w:hAnsi="Times New Roman"/>
                <w:sz w:val="24"/>
                <w:szCs w:val="24"/>
              </w:rPr>
            </w:pPr>
            <w:r w:rsidRPr="005530AD">
              <w:rPr>
                <w:rFonts w:ascii="Times New Roman" w:hAnsi="Times New Roman"/>
                <w:sz w:val="24"/>
                <w:szCs w:val="24"/>
              </w:rPr>
              <w:t>Мукомольная пыль</w:t>
            </w:r>
          </w:p>
        </w:tc>
        <w:tc>
          <w:tcPr>
            <w:tcW w:w="2268" w:type="dxa"/>
          </w:tcPr>
          <w:p w:rsidR="00045CE2" w:rsidRPr="005530AD" w:rsidRDefault="00045CE2" w:rsidP="00831351">
            <w:pPr>
              <w:spacing w:after="0" w:line="360" w:lineRule="auto"/>
              <w:ind w:right="34" w:firstLine="34"/>
              <w:jc w:val="both"/>
              <w:rPr>
                <w:rFonts w:ascii="Times New Roman" w:hAnsi="Times New Roman"/>
                <w:sz w:val="24"/>
                <w:szCs w:val="24"/>
              </w:rPr>
            </w:pPr>
            <w:r w:rsidRPr="005530AD">
              <w:rPr>
                <w:rFonts w:ascii="Times New Roman" w:hAnsi="Times New Roman"/>
                <w:sz w:val="24"/>
                <w:szCs w:val="24"/>
              </w:rPr>
              <w:t>111 101 00 11 995</w:t>
            </w:r>
          </w:p>
        </w:tc>
        <w:tc>
          <w:tcPr>
            <w:tcW w:w="2268" w:type="dxa"/>
          </w:tcPr>
          <w:p w:rsidR="00045CE2" w:rsidRPr="005530AD" w:rsidRDefault="00045CE2" w:rsidP="00831351">
            <w:pPr>
              <w:spacing w:after="0" w:line="360" w:lineRule="auto"/>
              <w:ind w:left="34" w:right="-143" w:firstLine="34"/>
              <w:jc w:val="both"/>
              <w:rPr>
                <w:rFonts w:ascii="Times New Roman" w:hAnsi="Times New Roman"/>
                <w:sz w:val="24"/>
                <w:szCs w:val="24"/>
              </w:rPr>
            </w:pPr>
            <w:r w:rsidRPr="005530AD">
              <w:rPr>
                <w:rFonts w:ascii="Times New Roman" w:hAnsi="Times New Roman"/>
                <w:sz w:val="24"/>
                <w:szCs w:val="24"/>
              </w:rPr>
              <w:t>Подготовка сырья</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w:t>
            </w:r>
          </w:p>
        </w:tc>
      </w:tr>
      <w:tr w:rsidR="00045CE2" w:rsidRPr="005530AD" w:rsidTr="00481B88">
        <w:tc>
          <w:tcPr>
            <w:tcW w:w="3085" w:type="dxa"/>
          </w:tcPr>
          <w:p w:rsidR="00045CE2" w:rsidRPr="005530AD" w:rsidRDefault="00045CE2" w:rsidP="00831351">
            <w:pPr>
              <w:spacing w:after="0" w:line="360" w:lineRule="auto"/>
              <w:ind w:right="34"/>
              <w:jc w:val="both"/>
              <w:rPr>
                <w:rFonts w:ascii="Times New Roman" w:hAnsi="Times New Roman"/>
                <w:sz w:val="24"/>
                <w:szCs w:val="24"/>
              </w:rPr>
            </w:pPr>
            <w:r w:rsidRPr="005530AD">
              <w:rPr>
                <w:rFonts w:ascii="Times New Roman" w:hAnsi="Times New Roman"/>
                <w:sz w:val="24"/>
                <w:szCs w:val="24"/>
              </w:rPr>
              <w:t>Отходы мякины</w:t>
            </w:r>
          </w:p>
        </w:tc>
        <w:tc>
          <w:tcPr>
            <w:tcW w:w="2268" w:type="dxa"/>
          </w:tcPr>
          <w:p w:rsidR="00045CE2" w:rsidRPr="005530AD" w:rsidRDefault="00045CE2" w:rsidP="00831351">
            <w:pPr>
              <w:spacing w:after="0" w:line="360" w:lineRule="auto"/>
              <w:ind w:right="34" w:firstLine="34"/>
              <w:jc w:val="both"/>
              <w:rPr>
                <w:rFonts w:ascii="Times New Roman" w:hAnsi="Times New Roman"/>
                <w:sz w:val="24"/>
                <w:szCs w:val="24"/>
              </w:rPr>
            </w:pPr>
            <w:r w:rsidRPr="005530AD">
              <w:rPr>
                <w:rFonts w:ascii="Times New Roman" w:hAnsi="Times New Roman"/>
                <w:sz w:val="24"/>
                <w:szCs w:val="24"/>
              </w:rPr>
              <w:t>111 105 00 01 995</w:t>
            </w:r>
          </w:p>
        </w:tc>
        <w:tc>
          <w:tcPr>
            <w:tcW w:w="2268" w:type="dxa"/>
          </w:tcPr>
          <w:p w:rsidR="00045CE2" w:rsidRPr="005530AD" w:rsidRDefault="00045CE2" w:rsidP="00831351">
            <w:pPr>
              <w:spacing w:after="0" w:line="360" w:lineRule="auto"/>
              <w:ind w:left="34" w:right="-143" w:firstLine="34"/>
              <w:jc w:val="both"/>
              <w:rPr>
                <w:rFonts w:ascii="Times New Roman" w:hAnsi="Times New Roman"/>
                <w:sz w:val="24"/>
                <w:szCs w:val="24"/>
              </w:rPr>
            </w:pPr>
            <w:r w:rsidRPr="005530AD">
              <w:rPr>
                <w:rFonts w:ascii="Times New Roman" w:hAnsi="Times New Roman"/>
                <w:sz w:val="24"/>
                <w:szCs w:val="24"/>
              </w:rPr>
              <w:t>Формирование макаронных изделий</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w:t>
            </w:r>
          </w:p>
        </w:tc>
      </w:tr>
      <w:tr w:rsidR="00045CE2" w:rsidRPr="005530AD" w:rsidTr="00481B88">
        <w:tc>
          <w:tcPr>
            <w:tcW w:w="3085" w:type="dxa"/>
          </w:tcPr>
          <w:p w:rsidR="00045CE2" w:rsidRPr="005530AD" w:rsidRDefault="00045CE2" w:rsidP="00831351">
            <w:pPr>
              <w:spacing w:after="0" w:line="360" w:lineRule="auto"/>
              <w:ind w:right="34"/>
              <w:jc w:val="both"/>
              <w:rPr>
                <w:rFonts w:ascii="Times New Roman" w:hAnsi="Times New Roman"/>
                <w:sz w:val="24"/>
                <w:szCs w:val="24"/>
              </w:rPr>
            </w:pPr>
            <w:r w:rsidRPr="005530AD">
              <w:rPr>
                <w:rFonts w:ascii="Times New Roman" w:hAnsi="Times New Roman"/>
                <w:sz w:val="24"/>
                <w:szCs w:val="24"/>
              </w:rPr>
              <w:t>Отходы теста</w:t>
            </w:r>
          </w:p>
        </w:tc>
        <w:tc>
          <w:tcPr>
            <w:tcW w:w="2268" w:type="dxa"/>
          </w:tcPr>
          <w:p w:rsidR="00045CE2" w:rsidRPr="005530AD" w:rsidRDefault="00045CE2" w:rsidP="00831351">
            <w:pPr>
              <w:spacing w:after="0" w:line="360" w:lineRule="auto"/>
              <w:ind w:right="34" w:firstLine="34"/>
              <w:jc w:val="both"/>
              <w:rPr>
                <w:rFonts w:ascii="Times New Roman" w:hAnsi="Times New Roman"/>
                <w:sz w:val="24"/>
                <w:szCs w:val="24"/>
              </w:rPr>
            </w:pPr>
            <w:r w:rsidRPr="005530AD">
              <w:rPr>
                <w:rFonts w:ascii="Times New Roman" w:hAnsi="Times New Roman"/>
                <w:sz w:val="24"/>
                <w:szCs w:val="24"/>
              </w:rPr>
              <w:t>111 131 00 00 995</w:t>
            </w:r>
          </w:p>
        </w:tc>
        <w:tc>
          <w:tcPr>
            <w:tcW w:w="2268" w:type="dxa"/>
          </w:tcPr>
          <w:p w:rsidR="00045CE2" w:rsidRPr="005530AD" w:rsidRDefault="00045CE2" w:rsidP="00831351">
            <w:pPr>
              <w:spacing w:after="0" w:line="360" w:lineRule="auto"/>
              <w:ind w:left="34" w:right="-143" w:firstLine="34"/>
              <w:jc w:val="both"/>
              <w:rPr>
                <w:rFonts w:ascii="Times New Roman" w:hAnsi="Times New Roman"/>
                <w:sz w:val="24"/>
                <w:szCs w:val="24"/>
              </w:rPr>
            </w:pPr>
            <w:r w:rsidRPr="005530AD">
              <w:rPr>
                <w:rFonts w:ascii="Times New Roman" w:hAnsi="Times New Roman"/>
                <w:sz w:val="24"/>
                <w:szCs w:val="24"/>
              </w:rPr>
              <w:t xml:space="preserve">Разделка </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w:t>
            </w:r>
          </w:p>
        </w:tc>
      </w:tr>
      <w:tr w:rsidR="00045CE2" w:rsidRPr="005530AD" w:rsidTr="00481B88">
        <w:tc>
          <w:tcPr>
            <w:tcW w:w="3085" w:type="dxa"/>
          </w:tcPr>
          <w:p w:rsidR="00045CE2" w:rsidRPr="005530AD" w:rsidRDefault="00045CE2" w:rsidP="00831351">
            <w:pPr>
              <w:spacing w:after="0" w:line="360" w:lineRule="auto"/>
              <w:ind w:right="34"/>
              <w:jc w:val="both"/>
              <w:rPr>
                <w:rFonts w:ascii="Times New Roman" w:hAnsi="Times New Roman"/>
                <w:sz w:val="24"/>
                <w:szCs w:val="24"/>
              </w:rPr>
            </w:pPr>
            <w:r w:rsidRPr="005530AD">
              <w:rPr>
                <w:rFonts w:ascii="Times New Roman" w:hAnsi="Times New Roman"/>
                <w:sz w:val="24"/>
                <w:szCs w:val="24"/>
              </w:rPr>
              <w:t>Отходы упаковочного картона</w:t>
            </w:r>
          </w:p>
        </w:tc>
        <w:tc>
          <w:tcPr>
            <w:tcW w:w="2268" w:type="dxa"/>
          </w:tcPr>
          <w:p w:rsidR="00045CE2" w:rsidRPr="005530AD" w:rsidRDefault="00045CE2" w:rsidP="00831351">
            <w:pPr>
              <w:spacing w:after="0" w:line="360" w:lineRule="auto"/>
              <w:ind w:right="34" w:firstLine="34"/>
              <w:jc w:val="both"/>
              <w:rPr>
                <w:rFonts w:ascii="Times New Roman" w:hAnsi="Times New Roman"/>
                <w:sz w:val="24"/>
                <w:szCs w:val="24"/>
              </w:rPr>
            </w:pPr>
            <w:r w:rsidRPr="005530AD">
              <w:rPr>
                <w:rFonts w:ascii="Times New Roman" w:hAnsi="Times New Roman"/>
                <w:sz w:val="24"/>
                <w:szCs w:val="24"/>
              </w:rPr>
              <w:t>187 102 01 01 005</w:t>
            </w:r>
          </w:p>
        </w:tc>
        <w:tc>
          <w:tcPr>
            <w:tcW w:w="2268" w:type="dxa"/>
          </w:tcPr>
          <w:p w:rsidR="00045CE2" w:rsidRPr="005530AD" w:rsidRDefault="00045CE2" w:rsidP="00831351">
            <w:pPr>
              <w:spacing w:after="0" w:line="360" w:lineRule="auto"/>
              <w:ind w:left="34" w:right="-143" w:firstLine="34"/>
              <w:jc w:val="both"/>
              <w:rPr>
                <w:rFonts w:ascii="Times New Roman" w:hAnsi="Times New Roman"/>
                <w:sz w:val="24"/>
                <w:szCs w:val="24"/>
              </w:rPr>
            </w:pPr>
            <w:r w:rsidRPr="005530AD">
              <w:rPr>
                <w:rFonts w:ascii="Times New Roman" w:hAnsi="Times New Roman"/>
                <w:sz w:val="24"/>
                <w:szCs w:val="24"/>
              </w:rPr>
              <w:t xml:space="preserve">Упаковывание  </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w:t>
            </w:r>
          </w:p>
        </w:tc>
      </w:tr>
      <w:tr w:rsidR="00045CE2" w:rsidRPr="005530AD" w:rsidTr="00481B88">
        <w:tc>
          <w:tcPr>
            <w:tcW w:w="3085" w:type="dxa"/>
          </w:tcPr>
          <w:p w:rsidR="00045CE2" w:rsidRPr="005530AD" w:rsidRDefault="00045CE2" w:rsidP="00831351">
            <w:pPr>
              <w:spacing w:after="0" w:line="360" w:lineRule="auto"/>
              <w:ind w:right="34"/>
              <w:jc w:val="both"/>
              <w:rPr>
                <w:rFonts w:ascii="Times New Roman" w:hAnsi="Times New Roman"/>
                <w:sz w:val="24"/>
                <w:szCs w:val="24"/>
              </w:rPr>
            </w:pPr>
            <w:r w:rsidRPr="005530AD">
              <w:rPr>
                <w:rFonts w:ascii="Times New Roman" w:hAnsi="Times New Roman"/>
                <w:sz w:val="24"/>
                <w:szCs w:val="24"/>
              </w:rPr>
              <w:t>Отходы (осадки) при подготовке воды</w:t>
            </w:r>
          </w:p>
        </w:tc>
        <w:tc>
          <w:tcPr>
            <w:tcW w:w="2268" w:type="dxa"/>
          </w:tcPr>
          <w:p w:rsidR="00045CE2" w:rsidRPr="005530AD" w:rsidRDefault="00045CE2" w:rsidP="00831351">
            <w:pPr>
              <w:spacing w:after="0" w:line="360" w:lineRule="auto"/>
              <w:ind w:right="34" w:firstLine="34"/>
              <w:jc w:val="both"/>
              <w:rPr>
                <w:rFonts w:ascii="Times New Roman" w:hAnsi="Times New Roman"/>
                <w:sz w:val="24"/>
                <w:szCs w:val="24"/>
              </w:rPr>
            </w:pPr>
            <w:r w:rsidRPr="005530AD">
              <w:rPr>
                <w:rFonts w:ascii="Times New Roman" w:hAnsi="Times New Roman"/>
                <w:sz w:val="24"/>
                <w:szCs w:val="24"/>
              </w:rPr>
              <w:t>941 000 00 00 00 5</w:t>
            </w:r>
          </w:p>
        </w:tc>
        <w:tc>
          <w:tcPr>
            <w:tcW w:w="2268" w:type="dxa"/>
          </w:tcPr>
          <w:p w:rsidR="00045CE2" w:rsidRPr="005530AD" w:rsidRDefault="00045CE2" w:rsidP="00831351">
            <w:pPr>
              <w:spacing w:after="0" w:line="360" w:lineRule="auto"/>
              <w:ind w:left="34" w:right="-143" w:firstLine="34"/>
              <w:jc w:val="both"/>
              <w:rPr>
                <w:rFonts w:ascii="Times New Roman" w:hAnsi="Times New Roman"/>
                <w:sz w:val="24"/>
                <w:szCs w:val="24"/>
              </w:rPr>
            </w:pPr>
            <w:r w:rsidRPr="005530AD">
              <w:rPr>
                <w:rFonts w:ascii="Times New Roman" w:hAnsi="Times New Roman"/>
                <w:sz w:val="24"/>
                <w:szCs w:val="24"/>
              </w:rPr>
              <w:t>Формирование макаронных изделий</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w:t>
            </w:r>
          </w:p>
        </w:tc>
      </w:tr>
      <w:tr w:rsidR="00045CE2" w:rsidRPr="005530AD" w:rsidTr="00481B88">
        <w:tc>
          <w:tcPr>
            <w:tcW w:w="3085" w:type="dxa"/>
          </w:tcPr>
          <w:p w:rsidR="00045CE2" w:rsidRPr="005530AD" w:rsidRDefault="00045CE2" w:rsidP="00831351">
            <w:pPr>
              <w:spacing w:after="0" w:line="360" w:lineRule="auto"/>
              <w:ind w:right="34"/>
              <w:jc w:val="both"/>
              <w:rPr>
                <w:rFonts w:ascii="Times New Roman" w:hAnsi="Times New Roman"/>
                <w:sz w:val="24"/>
                <w:szCs w:val="24"/>
              </w:rPr>
            </w:pPr>
            <w:r w:rsidRPr="005530AD">
              <w:rPr>
                <w:rFonts w:ascii="Times New Roman" w:hAnsi="Times New Roman"/>
                <w:sz w:val="24"/>
                <w:szCs w:val="24"/>
              </w:rPr>
              <w:t>Отходы целофана</w:t>
            </w:r>
          </w:p>
        </w:tc>
        <w:tc>
          <w:tcPr>
            <w:tcW w:w="2268" w:type="dxa"/>
          </w:tcPr>
          <w:p w:rsidR="00045CE2" w:rsidRPr="005530AD" w:rsidRDefault="00045CE2" w:rsidP="00831351">
            <w:pPr>
              <w:spacing w:after="0" w:line="360" w:lineRule="auto"/>
              <w:ind w:right="34" w:firstLine="34"/>
              <w:jc w:val="both"/>
              <w:rPr>
                <w:rFonts w:ascii="Times New Roman" w:hAnsi="Times New Roman"/>
                <w:sz w:val="24"/>
                <w:szCs w:val="24"/>
              </w:rPr>
            </w:pPr>
            <w:r w:rsidRPr="005530AD">
              <w:rPr>
                <w:rFonts w:ascii="Times New Roman" w:hAnsi="Times New Roman"/>
                <w:sz w:val="24"/>
                <w:szCs w:val="24"/>
              </w:rPr>
              <w:t>571 038 00 01 005</w:t>
            </w:r>
          </w:p>
        </w:tc>
        <w:tc>
          <w:tcPr>
            <w:tcW w:w="2268" w:type="dxa"/>
          </w:tcPr>
          <w:p w:rsidR="00045CE2" w:rsidRPr="005530AD" w:rsidRDefault="00045CE2" w:rsidP="00831351">
            <w:pPr>
              <w:spacing w:after="0" w:line="360" w:lineRule="auto"/>
              <w:ind w:left="34" w:right="-143" w:firstLine="34"/>
              <w:jc w:val="both"/>
              <w:rPr>
                <w:rFonts w:ascii="Times New Roman" w:hAnsi="Times New Roman"/>
                <w:sz w:val="24"/>
                <w:szCs w:val="24"/>
              </w:rPr>
            </w:pPr>
            <w:r w:rsidRPr="005530AD">
              <w:rPr>
                <w:rFonts w:ascii="Times New Roman" w:hAnsi="Times New Roman"/>
                <w:sz w:val="24"/>
                <w:szCs w:val="24"/>
              </w:rPr>
              <w:t xml:space="preserve">Упаковывание </w:t>
            </w:r>
          </w:p>
        </w:tc>
        <w:tc>
          <w:tcPr>
            <w:tcW w:w="2160" w:type="dxa"/>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w:t>
            </w:r>
          </w:p>
        </w:tc>
      </w:tr>
      <w:tr w:rsidR="00045CE2" w:rsidRPr="005530AD" w:rsidTr="00A6694D">
        <w:tc>
          <w:tcPr>
            <w:tcW w:w="9781" w:type="dxa"/>
            <w:gridSpan w:val="4"/>
          </w:tcPr>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Итого отходов </w:t>
            </w:r>
            <w:r w:rsidRPr="005530AD">
              <w:rPr>
                <w:rFonts w:ascii="Times New Roman" w:hAnsi="Times New Roman"/>
                <w:sz w:val="24"/>
                <w:szCs w:val="24"/>
                <w:lang w:val="en-US"/>
              </w:rPr>
              <w:t>V</w:t>
            </w:r>
            <w:r w:rsidRPr="005530AD">
              <w:rPr>
                <w:rFonts w:ascii="Times New Roman" w:hAnsi="Times New Roman"/>
                <w:sz w:val="24"/>
                <w:szCs w:val="24"/>
              </w:rPr>
              <w:t xml:space="preserve"> класса опасности   8</w:t>
            </w:r>
          </w:p>
        </w:tc>
      </w:tr>
    </w:tbl>
    <w:p w:rsidR="00045CE2" w:rsidRPr="005530AD" w:rsidRDefault="00045CE2" w:rsidP="005530AD">
      <w:pPr>
        <w:spacing w:line="360" w:lineRule="auto"/>
        <w:ind w:left="-284" w:right="-143" w:firstLine="851"/>
        <w:jc w:val="both"/>
        <w:rPr>
          <w:rFonts w:ascii="Times New Roman" w:hAnsi="Times New Roman"/>
          <w:sz w:val="24"/>
          <w:szCs w:val="24"/>
        </w:rPr>
      </w:pPr>
    </w:p>
    <w:p w:rsidR="00045CE2" w:rsidRDefault="00045CE2">
      <w:pPr>
        <w:spacing w:after="0" w:line="240" w:lineRule="auto"/>
        <w:rPr>
          <w:rFonts w:ascii="Times New Roman" w:hAnsi="Times New Roman"/>
          <w:sz w:val="24"/>
          <w:szCs w:val="24"/>
        </w:rPr>
      </w:pPr>
      <w:r>
        <w:rPr>
          <w:rFonts w:ascii="Times New Roman" w:hAnsi="Times New Roman"/>
          <w:sz w:val="24"/>
          <w:szCs w:val="24"/>
        </w:rPr>
        <w:br w:type="page"/>
      </w: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1975" o:spid="_x0000_s2068" style="position:absolute;left:0;text-align:left;margin-left:43.05pt;margin-top:14.6pt;width:518.8pt;height:802.3pt;z-index:251674112;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">
            <v:rect id="Rectangle 1044" o:spid="_x0000_s2069" style="position:absolute;left:1134;top:397;width:10376;height:16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OXMIA&#10;AADdAAAADwAAAGRycy9kb3ducmV2LnhtbERPzYrCMBC+C75DGGFvmurBtV2j1AXBk2jXBxiasS02&#10;k24T265PbxYEb/Px/c56O5hadNS6yrKC+SwCQZxbXXGh4PKzn65AOI+ssbZMCv7IwXYzHq0x0bbn&#10;M3WZL0QIYZeggtL7JpHS5SUZdDPbEAfualuDPsC2kLrFPoSbWi6iaCkNVhwaSmzou6T8lt2Ngpsf&#10;umNaZI99fNnF+WmX9vffVKmPyZB+gfA0+Lf45T7oMD/+XML/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45cwgAAAN0AAAAPAAAAAAAAAAAAAAAAAJgCAABkcnMvZG93&#10;bnJldi54bWxQSwUGAAAAAAQABAD1AAAAhwMAAAAA&#10;" filled="f" strokeweight="2pt"/>
            <v:line id="Line 1045" o:spid="_x0000_s2070" style="position:absolute;visibility:visibl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Nb8EAAADdAAAADwAAAGRycy9kb3ducmV2LnhtbERPTYvCMBC9C/6HMII3TRVWd6tRROji&#10;TWy9eBubsS02k9JErf/eCIK3ebzPWa47U4s7ta6yrGAyjkAQ51ZXXCg4ZsnoF4TzyBpry6TgSQ7W&#10;q35vibG2Dz7QPfWFCCHsYlRQet/EUrq8JINubBviwF1sa9AH2BZSt/gI4aaW0yiaSYMVh4YSG9qW&#10;lF/Tm1FwPR1/kv/9Vmd1utHnIvGn80UrNRx0mwUIT53/ij/unQ7z/+Z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Y1vwQAAAN0AAAAPAAAAAAAAAAAAAAAA&#10;AKECAABkcnMvZG93bnJldi54bWxQSwUGAAAAAAQABAD5AAAAjwMAAAAA&#10;" strokeweight="2pt"/>
            <v:line id="Line 1046" o:spid="_x0000_s2071" style="position:absolute;visibility:visibl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YZHcQAAADdAAAADwAAAGRycy9kb3ducmV2LnhtbESPQYvCQAyF7wv+hyHC3tapwq5aHUWE&#10;Lt4WqxdvsRPbYidTOqN2/705CN4S3st7X5br3jXqTl2oPRsYjxJQxIW3NZcGjofsawYqRGSLjWcy&#10;8E8B1qvBxxJT6x+8p3seSyUhHFI0UMXYplqHoiKHYeRbYtEuvnMYZe1KbTt8SLhr9CRJfrTDmqWh&#10;wpa2FRXX/OYMXE/H7+z3b2sPTb6x5zKLp/PFGvM57DcLUJH6+Da/rndW8OdT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hkdxAAAAN0AAAAPAAAAAAAAAAAA&#10;AAAAAKECAABkcnMvZG93bnJldi54bWxQSwUGAAAAAAQABAD5AAAAkgMAAAAA&#10;" strokeweight="2pt"/>
            <v:line id="Line 1047" o:spid="_x0000_s2072" style="position:absolute;visibility:visibl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8hsEAAADdAAAADwAAAGRycy9kb3ducmV2LnhtbERPS4vCMBC+C/6HMII3TRV8VaOI0GVv&#10;i9WLt2kzfWAzKU1Wu/9+Iwje5uN7zu7Qm0Y8qHO1ZQWzaQSCOLe65lLB9ZJM1iCcR9bYWCYFf+Tg&#10;sB8Odhhr++QzPVJfihDCLkYFlfdtLKXLKzLoprYlDlxhO4M+wK6UusNnCDeNnEfRUhqsOTRU2NKp&#10;ovye/hoF99t1kXz9nPSlSY86KxN/ywqt1HjUH7cgPPX+I367v3WYv1lt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2ryGwQAAAN0AAAAPAAAAAAAAAAAAAAAA&#10;AKECAABkcnMvZG93bnJldi54bWxQSwUGAAAAAAQABAD5AAAAjwMAAAAA&#10;" strokeweight="2pt"/>
            <v:line id="Line 1048" o:spid="_x0000_s2073" style="position:absolute;visibility:visibl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lPMQAAADdAAAADwAAAGRycy9kb3ducmV2LnhtbESPQYvCQAyF74L/YYiwN50qKFodRYQu&#10;3patvXiLndgWO5nSmdXuv98cFrwlvJf3vuwOg2vVk/rQeDYwnyWgiEtvG64MFJdsugYVIrLF1jMZ&#10;+KUAh/14tMPU+hd/0zOPlZIQDikaqGPsUq1DWZPDMPMdsWh33zuMsvaVtj2+JNy1epEkK+2wYWmo&#10;saNTTeUj/3EGHtdimX1+neylzY/2VmXxertbYz4mw3ELKtIQ3+b/67MV/M1a+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WU8xAAAAN0AAAAPAAAAAAAAAAAA&#10;AAAAAKECAABkcnMvZG93bnJldi54bWxQSwUGAAAAAAQABAD5AAAAkgMAAAAA&#10;" strokeweight="2pt"/>
            <v:line id="Line 1049" o:spid="_x0000_s2074" style="position:absolute;visibility:visibl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Ap74AAADdAAAADwAAAGRycy9kb3ducmV2LnhtbERPvQrCMBDeBd8hnOCmqYKi1SgiVNzE&#10;6uJ2NmdbbC6liVrf3giC2318v7dct6YST2pcaVnBaBiBIM6sLjlXcD4lgxkI55E1VpZJwZscrFfd&#10;zhJjbV98pGfqcxFC2MWooPC+jqV0WUEG3dDWxIG72cagD7DJpW7wFcJNJcdRNJUGSw4NBda0LSi7&#10;pw+j4H45T5LdYatPVbrR1zzxl+tNK9XvtZsFCE+t/4t/7r0O8+e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ecCnvgAAAN0AAAAPAAAAAAAAAAAAAAAAAKEC&#10;AABkcnMvZG93bnJldi54bWxQSwUGAAAAAAQABAD5AAAAjAMAAAAA&#10;" strokeweight="2pt"/>
            <v:line id="Line 1050" o:spid="_x0000_s2075" style="position:absolute;visibility:visibl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te0L4AAADdAAAADwAAAGRycy9kb3ducmV2LnhtbERPvQrCMBDeBd8hnOCmqYKi1SgiVNzE&#10;6uJ2NmdbbC6liVrf3giC2318v7dct6YST2pcaVnBaBiBIM6sLjlXcD4lgxkI55E1VpZJwZscrFfd&#10;zhJjbV98pGfqcxFC2MWooPC+jqV0WUEG3dDWxIG72cagD7DJpW7wFcJNJcdRNJUGSw4NBda0LSi7&#10;pw+j4H45T5LdYatPVbrR1zzxl+tNK9XvtZsFCE+t/4t/7r0O8+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17QvgAAAN0AAAAPAAAAAAAAAAAAAAAAAKEC&#10;AABkcnMvZG93bnJldi54bWxQSwUGAAAAAAQABAD5AAAAjAMAAAAA&#10;" strokeweight="2pt"/>
            <v:line id="Line 1051" o:spid="_x0000_s2076" style="position:absolute;visibility:visibl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KdocIAAADdAAAADwAAAGRycy9kb3ducmV2LnhtbERPzWoCMRC+C32HMIXeNKsF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KdocIAAADdAAAADwAAAAAAAAAAAAAA&#10;AAChAgAAZHJzL2Rvd25yZXYueG1sUEsFBgAAAAAEAAQA+QAAAJADAAAAAA==&#10;" strokeweight="1pt"/>
            <v:line id="Line 1052" o:spid="_x0000_s2077" style="position:absolute;visibility:visibl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F1cIAAADdAAAADwAAAGRycy9kb3ducmV2LnhtbERPzWoCMRC+C32HMIXeNKsU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sF1cIAAADdAAAADwAAAAAAAAAAAAAA&#10;AAChAgAAZHJzL2Rvd25yZXYueG1sUEsFBgAAAAAEAAQA+QAAAJADAAAAAA==&#10;" strokeweight="1pt"/>
            <v:rect id="Rectangle 1053" o:spid="_x0000_s2078" style="position:absolute;left:1162;top:14476;width:458;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l0sIA&#10;AADdAAAADwAAAGRycy9kb3ducmV2LnhtbERPTWvDMAy9D/ofjAq7LU7HVpK0bgmFwq7LVuhRxGqS&#10;NpZT20uyfz8PBrvp8T613c+mFyM531lWsEpSEMS11R03Cj4/jk8ZCB+QNfaWScE3edjvFg9bLLSd&#10;+J3GKjQihrAvUEEbwlBI6euWDPrEDsSRu1hnMEToGqkdTjHc9PI5TdfSYMexocWBDi3Vt+rLKCjL&#10;63y6VzkevcxSt9YvuinPSj0u53IDItAc/sV/7jcd5+fZ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iXSwgAAAN0AAAAPAAAAAAAAAAAAAAAAAJgCAABkcnMvZG93&#10;bnJldi54bWxQSwUGAAAAAAQABAD1AAAAhwMAAAAA&#10;" filled="f" stroked="f" strokeweight=".25pt">
              <v:textbox inset="1pt,1pt,1pt,1pt">
                <w:txbxContent>
                  <w:p w:rsidR="00045CE2" w:rsidRDefault="00045CE2" w:rsidP="00653D4C">
                    <w:pPr>
                      <w:pStyle w:val="a"/>
                      <w:jc w:val="center"/>
                      <w:rPr>
                        <w:sz w:val="18"/>
                      </w:rPr>
                    </w:pPr>
                    <w:r>
                      <w:rPr>
                        <w:sz w:val="18"/>
                      </w:rPr>
                      <w:t>Изм.</w:t>
                    </w:r>
                  </w:p>
                </w:txbxContent>
              </v:textbox>
            </v:rect>
            <v:rect id="Rectangle 1054" o:spid="_x0000_s2079" style="position:absolute;left:1679;top:14476;width:571;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7pcAA&#10;AADdAAAADwAAAGRycy9kb3ducmV2LnhtbERPTYvCMBC9C/6HMII3TRUptWuUIgh73aqwx6GZbbs2&#10;k5pE7f77jSB4m8f7nM1uMJ24k/OtZQWLeQKCuLK65VrB6XiYZSB8QNbYWSYFf+Rhtx2PNphr++Av&#10;upehFjGEfY4KmhD6XEpfNWTQz21PHLkf6wyGCF0ttcNHDDedXCZJKg22HBsa7GnfUHUpb0ZBUfwO&#10;52u5xoOXWeJSvdJ18a3UdDIUHyACDeEtfrk/dZy/zlJ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y7pcAAAADdAAAADwAAAAAAAAAAAAAAAACYAgAAZHJzL2Rvd25y&#10;ZXYueG1sUEsFBgAAAAAEAAQA9QAAAIUDAAAAAA==&#10;" filled="f" stroked="f" strokeweight=".25pt">
              <v:textbox inset="1pt,1pt,1pt,1pt">
                <w:txbxContent>
                  <w:p w:rsidR="00045CE2" w:rsidRDefault="00045CE2" w:rsidP="00653D4C">
                    <w:pPr>
                      <w:pStyle w:val="a"/>
                      <w:jc w:val="center"/>
                      <w:rPr>
                        <w:sz w:val="18"/>
                      </w:rPr>
                    </w:pPr>
                    <w:r>
                      <w:rPr>
                        <w:sz w:val="18"/>
                      </w:rPr>
                      <w:t>Лист</w:t>
                    </w:r>
                  </w:p>
                </w:txbxContent>
              </v:textbox>
            </v:rect>
            <v:rect id="Rectangle 1055" o:spid="_x0000_s2080" style="position:absolute;left:2310;top:14476;width:133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ePsIA&#10;AADdAAAADwAAAGRycy9kb3ducmV2LnhtbERPTWvDMAy9D/ofjAq7LU7H6JK0bgmFwq7LVuhRxGqS&#10;NpZT20uyfz8PBrvp8T613c+mFyM531lWsEpSEMS11R03Cj4/jk8ZCB+QNfaWScE3edjvFg9bLLSd&#10;+J3GKjQihrAvUEEbwlBI6euWDPrEDsSRu1hnMEToGqkdTjHc9PI5TdfSYMexocWBDi3Vt+rLKCjL&#10;63y6VzkevcxSt9YvuinPSj0u53IDItAc/sV/7jcd5+fZ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B4+wgAAAN0AAAAPAAAAAAAAAAAAAAAAAJgCAABkcnMvZG93&#10;bnJldi54bWxQSwUGAAAAAAQABAD1AAAAhwMAAAAA&#10;" filled="f" stroked="f" strokeweight=".25pt">
              <v:textbox inset="1pt,1pt,1pt,1pt">
                <w:txbxContent>
                  <w:p w:rsidR="00045CE2" w:rsidRDefault="00045CE2" w:rsidP="00653D4C">
                    <w:pPr>
                      <w:pStyle w:val="a"/>
                      <w:jc w:val="center"/>
                      <w:rPr>
                        <w:sz w:val="18"/>
                      </w:rPr>
                    </w:pPr>
                    <w:r>
                      <w:rPr>
                        <w:sz w:val="18"/>
                      </w:rPr>
                      <w:t>№ докум.</w:t>
                    </w:r>
                  </w:p>
                </w:txbxContent>
              </v:textbox>
            </v:rect>
            <v:rect id="Rectangle 1056" o:spid="_x0000_s2081" style="position:absolute;left:3719;top:14476;width:796;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TMQA&#10;AADdAAAADwAAAGRycy9kb3ducmV2LnhtbESPQWvDMAyF74X9B6PCbq3TMkqa1g2hENh12QY9ilhN&#10;ssVyZntt9u+nw2A3iff03qdjObtR3SjEwbOBzToDRdx6O3Bn4O21XuWgYkK2OHomAz8UoTw9LI5Y&#10;WH/nF7o1qVMSwrFAA31KU6F1bHtyGNd+Ihbt6oPDJGvotA14l3A36m2W7bTDgaWhx4nOPbWfzbcz&#10;UFUf8/tXs8c66jwLO/tku+pizONyrg6gEs3p3/x3/WwFf58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ikzEAAAA3QAAAA8AAAAAAAAAAAAAAAAAmAIAAGRycy9k&#10;b3ducmV2LnhtbFBLBQYAAAAABAAEAPUAAACJAwAAAAA=&#10;" filled="f" stroked="f" strokeweight=".25pt">
              <v:textbox inset="1pt,1pt,1pt,1pt">
                <w:txbxContent>
                  <w:p w:rsidR="00045CE2" w:rsidRDefault="00045CE2" w:rsidP="00653D4C">
                    <w:pPr>
                      <w:pStyle w:val="a"/>
                      <w:jc w:val="center"/>
                      <w:rPr>
                        <w:sz w:val="18"/>
                      </w:rPr>
                    </w:pPr>
                    <w:r>
                      <w:rPr>
                        <w:sz w:val="18"/>
                      </w:rPr>
                      <w:t>Подпись</w:t>
                    </w:r>
                  </w:p>
                </w:txbxContent>
              </v:textbox>
            </v:rect>
            <v:rect id="Rectangle 1057" o:spid="_x0000_s2082" style="position:absolute;left:4560;top:14476;width:51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v18AA&#10;AADdAAAADwAAAGRycy9kb3ducmV2LnhtbERPTYvCMBC9L/gfwgje1lQRaatRiiB4tbsLHodmbKvN&#10;pCZR6783Cwt7m8f7nPV2MJ14kPOtZQWzaQKCuLK65VrB99f+MwXhA7LGzjIpeJGH7Wb0scZc2ycf&#10;6VGGWsQQ9jkqaELocyl91ZBBP7U9ceTO1hkMEbpaaofPGG46OU+SpTTYcmxosKddQ9W1vBsFRXEZ&#10;fm5lhnsv08Qt9ULXxUmpyXgoViACDeFf/Oc+6Dg/SzP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Mv18AAAADdAAAADwAAAAAAAAAAAAAAAACYAgAAZHJzL2Rvd25y&#10;ZXYueG1sUEsFBgAAAAAEAAQA9QAAAIUDAAAAAA==&#10;" filled="f" stroked="f" strokeweight=".25pt">
              <v:textbox inset="1pt,1pt,1pt,1pt">
                <w:txbxContent>
                  <w:p w:rsidR="00045CE2" w:rsidRDefault="00045CE2" w:rsidP="00653D4C">
                    <w:pPr>
                      <w:pStyle w:val="a"/>
                      <w:jc w:val="center"/>
                      <w:rPr>
                        <w:sz w:val="18"/>
                      </w:rPr>
                    </w:pPr>
                    <w:r>
                      <w:rPr>
                        <w:sz w:val="18"/>
                      </w:rPr>
                      <w:t>Дата</w:t>
                    </w:r>
                  </w:p>
                </w:txbxContent>
              </v:textbox>
            </v:rect>
            <v:rect id="Rectangle 1058" o:spid="_x0000_s2083" style="position:absolute;left:8535;top:15330;width:50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Ql8MA&#10;AADdAAAADwAAAGRycy9kb3ducmV2LnhtbESPQWvCQBCF74X+h2WE3urGImKiq4SC4NWo4HHIjkna&#10;7Gy6u2r67zuHgrcZ3pv3vllvR9erO4XYeTYwm2agiGtvO24MnI679yWomJAt9p7JwC9F2G5eX9ZY&#10;WP/gA92r1CgJ4ViggTalodA61i05jFM/EIt29cFhkjU02gZ8SLjr9UeWLbTDjqWhxYE+W6q/q5sz&#10;UJZf4/mnynEX9TILCzu3TXkx5m0ylitQicb0NP9f7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Ql8MAAADdAAAADwAAAAAAAAAAAAAAAACYAgAAZHJzL2Rv&#10;d25yZXYueG1sUEsFBgAAAAAEAAQA9QAAAIgDAAAAAA==&#10;" filled="f" stroked="f" strokeweight=".25pt">
              <v:textbox inset="1pt,1pt,1pt,1pt">
                <w:txbxContent>
                  <w:p w:rsidR="00045CE2" w:rsidRDefault="00045CE2" w:rsidP="00653D4C">
                    <w:pPr>
                      <w:pStyle w:val="a"/>
                      <w:jc w:val="center"/>
                      <w:rPr>
                        <w:sz w:val="18"/>
                      </w:rPr>
                    </w:pPr>
                    <w:r>
                      <w:rPr>
                        <w:sz w:val="18"/>
                      </w:rPr>
                      <w:t>Лист</w:t>
                    </w:r>
                  </w:p>
                </w:txbxContent>
              </v:textbox>
            </v:rect>
            <v:rect id="Rectangle 1059" o:spid="_x0000_s2084" style="position:absolute;left:9023;top:15329;width:592;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1DL8A&#10;AADdAAAADwAAAGRycy9kb3ducmV2LnhtbERPTYvCMBC9L/gfwgje1lQRsdUoRRC82t0Fj0MzttVm&#10;UpOo9d+bBcHbPN7nrDa9acWdnG8sK5iMExDEpdUNVwp+f3bfCxA+IGtsLZOCJ3nYrAdfK8y0ffCB&#10;7kWoRAxhn6GCOoQuk9KXNRn0Y9sRR+5kncEQoaukdviI4aaV0ySZS4MNx4YaO9rWVF6Km1GQ5+f+&#10;71qkuPNykbi5nukqPyo1Gvb5EkSgPnzEb/dex/l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7LUMvwAAAN0AAAAPAAAAAAAAAAAAAAAAAJgCAABkcnMvZG93bnJl&#10;di54bWxQSwUGAAAAAAQABAD1AAAAhAMAAAAA&#10;" filled="f" stroked="f" strokeweight=".25pt">
              <v:textbox inset="1pt,1pt,1pt,1pt">
                <w:txbxContent>
                  <w:p w:rsidR="00045CE2" w:rsidRPr="00F509A6" w:rsidRDefault="00045CE2" w:rsidP="00653D4C">
                    <w:pPr>
                      <w:pStyle w:val="a"/>
                      <w:jc w:val="center"/>
                      <w:rPr>
                        <w:sz w:val="18"/>
                        <w:lang w:val="ru-RU"/>
                      </w:rPr>
                    </w:pPr>
                  </w:p>
                </w:txbxContent>
              </v:textbox>
            </v:rect>
            <v:rect id="Rectangle 1060" o:spid="_x0000_s2085" style="position:absolute;left:5146;top:13559;width:6308;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re78A&#10;AADdAAAADwAAAGRycy9kb3ducmV2LnhtbERPTYvCMBC9L/gfwgje1lQRsdUoZUHwalfB49CMbbWZ&#10;1CSr9d+bBcHbPN7nrDa9acWdnG8sK5iMExDEpdUNVwoOv9vvBQgfkDW2lknBkzxs1oOvFWbaPnhP&#10;9yJUIoawz1BBHUKXSenLmgz6se2II3e2zmCI0FVSO3zEcNPKaZLMpcGGY0ONHf3UVF6LP6Mgzy/9&#10;8VakuPVykbi5nukqPyk1Gvb5EkSgPnzEb/dOx/lpO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it7vwAAAN0AAAAPAAAAAAAAAAAAAAAAAJgCAABkcnMvZG93bnJl&#10;di54bWxQSwUGAAAAAAQABAD1AAAAhAMAAAAA&#10;" filled="f" stroked="f" strokeweight=".25pt">
              <v:textbox inset="1pt,1pt,1pt,1pt">
                <w:txbxContent>
                  <w:p w:rsidR="00045CE2" w:rsidRPr="00F63BDE" w:rsidRDefault="00045CE2" w:rsidP="00653D4C">
                    <w:pPr>
                      <w:pStyle w:val="a"/>
                      <w:rPr>
                        <w:rFonts w:ascii="Journal" w:hAnsi="Journal"/>
                        <w:lang w:val="ru-RU"/>
                      </w:rPr>
                    </w:pPr>
                    <w:r>
                      <w:rPr>
                        <w:rFonts w:ascii="Journal Cyr" w:hAnsi="Journal Cyr"/>
                        <w:lang w:val="ru-RU"/>
                      </w:rPr>
                      <w:t xml:space="preserve">     Д.2513.01.08.50.007.0000 ПЗ</w:t>
                    </w:r>
                  </w:p>
                  <w:p w:rsidR="00045CE2" w:rsidRDefault="00045CE2" w:rsidP="00653D4C">
                    <w:pPr>
                      <w:pStyle w:val="a"/>
                      <w:jc w:val="center"/>
                      <w:rPr>
                        <w:rFonts w:ascii="Journal" w:hAnsi="Journal"/>
                        <w:lang w:val="ru-RU"/>
                      </w:rPr>
                    </w:pPr>
                  </w:p>
                </w:txbxContent>
              </v:textbox>
            </v:rect>
            <v:line id="Line 1061" o:spid="_x0000_s2086" style="position:absolute;visibility:visibl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5tlsEAAADdAAAADwAAAGRycy9kb3ducmV2LnhtbERPS4vCMBC+C/6HMII3TVUUrUYRocve&#10;FqsXb9Nm+sBmUpqsdv/9RhC8zcf3nN2hN414UOdqywpm0wgEcW51zaWC6yWZrEE4j6yxsUwK/sjB&#10;YT8c7DDW9slneqS+FCGEXYwKKu/bWEqXV2TQTW1LHLjCdgZ9gF0pdYfPEG4aOY+ilTRYc2iosKVT&#10;Rfk9/TUK7rfrMvn6OelLkx51Vib+lhVaqfGoP25BeOr9R/x2f+swf7N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Pm2WwQAAAN0AAAAPAAAAAAAAAAAAAAAA&#10;AKECAABkcnMvZG93bnJldi54bWxQSwUGAAAAAAQABAD5AAAAjwMAAAAA&#10;" strokeweight="2pt"/>
            <v:line id="Line 1062" o:spid="_x0000_s2087" style="position:absolute;visibility:visibl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14sEAAADdAAAADwAAAGRycy9kb3ducmV2LnhtbERPS4vCMBC+C/6HMII3TRUVrUYRocve&#10;FqsXb9Nm+sBmUpqsdv/9RhC8zcf3nN2hN414UOdqywpm0wgEcW51zaWC6yWZrEE4j6yxsUwK/sjB&#10;YT8c7DDW9slneqS+FCGEXYwKKu/bWEqXV2TQTW1LHLjCdgZ9gF0pdYfPEG4aOY+ilTRYc2iosKVT&#10;Rfk9/TUK7rfrMvn6OelLkx51Vib+lhVaqfGoP25BeOr9R/x2f+swf7N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1/XiwQAAAN0AAAAPAAAAAAAAAAAAAAAA&#10;AKECAABkcnMvZG93bnJldi54bWxQSwUGAAAAAAQABAD5AAAAjwMAAAAA&#10;" strokeweight="2pt"/>
            <v:line id="Line 1063" o:spid="_x0000_s2088" style="position:absolute;visibility:visibl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Qeb4AAADdAAAADwAAAGRycy9kb3ducmV2LnhtbERPvQrCMBDeBd8hnOCmqYKi1SgiVNzE&#10;6uJ2NmdbbC6liVrf3giC2318v7dct6YST2pcaVnBaBiBIM6sLjlXcD4lgxkI55E1VpZJwZscrFfd&#10;zhJjbV98pGfqcxFC2MWooPC+jqV0WUEG3dDWxIG72cagD7DJpW7wFcJNJcdRNJUGSw4NBda0LSi7&#10;pw+j4H45T5LdYatPVbrR1zzxl+tNK9XvtZsFCE+t/4t/7r0O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m1B5vgAAAN0AAAAPAAAAAAAAAAAAAAAAAKEC&#10;AABkcnMvZG93bnJldi54bWxQSwUGAAAAAAQABAD5AAAAjAMAAAAA&#10;" strokeweight="2pt"/>
            <v:line id="Line 1064" o:spid="_x0000_s2089" style="position:absolute;visibility:visibl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yo5MMAAADdAAAADwAAAGRycy9kb3ducmV2LnhtbERPzWoCMRC+F3yHMEJvNasHcbfGRWwF&#10;xUOp7QOMm+lmu5vJkkTd+vSmUOhtPr7fWZaD7cSFfGgcK5hOMhDEldMN1wo+P7ZPCxAhImvsHJOC&#10;HwpQrkYPSyy0u/I7XY6xFimEQ4EKTIx9IWWoDFkME9cTJ+7LeYsxQV9L7fGawm0nZ1k2lxYbTg0G&#10;e9oYqtrj2SrY+9Ohnd5qI0+896/d20se7LdSj+Nh/Qwi0hD/xX/unU7z83wO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MqOTDAAAA3QAAAA8AAAAAAAAAAAAA&#10;AAAAoQIAAGRycy9kb3ducmV2LnhtbFBLBQYAAAAABAAEAPkAAACRAwAAAAA=&#10;" strokeweight="1pt"/>
            <v:line id="Line 1065" o:spid="_x0000_s2090" style="position:absolute;visibility:visibl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Nf8MAAADdAAAADwAAAGRycy9kb3ducmV2LnhtbERPzWoCMRC+F/oOYQq91aweanc1irQK&#10;FQ/SbR9g3Iyb1c1kSaJufXojFHqbj+93pvPetuJMPjSOFQwHGQjiyumGawU/36uXNxAhImtsHZOC&#10;Xwownz0+TLHQ7sJfdC5jLVIIhwIVmBi7QspQGbIYBq4jTtzeeYsxQV9L7fGSwm0rR1n2Ki02nBoM&#10;dvRuqDqWJ6tg7Xeb4/BaG7njtV+224882INSz0/9YgIiUh//xX/uT53m5/kY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DX/DAAAA3QAAAA8AAAAAAAAAAAAA&#10;AAAAoQIAAGRycy9kb3ducmV2LnhtbFBLBQYAAAAABAAEAPkAAACRAwAAAAA=&#10;" strokeweight="1pt"/>
            <v:group id="Group 1066" o:spid="_x0000_s2091"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rect id="Rectangle 1067" o:spid="_x0000_s209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5CsAA&#10;AADdAAAADwAAAGRycy9kb3ducmV2LnhtbERPTYvCMBC9C/6HMMLebLrLIrZrlCIIXq0KHodmbLvb&#10;TGqS1frvjSB4m8f7nMVqMJ24kvOtZQWfSQqCuLK65VrBYb+ZzkH4gKyxs0wK7uRhtRyPFphre+Md&#10;XctQixjCPkcFTQh9LqWvGjLoE9sTR+5sncEQoauldniL4aaTX2k6kwZbjg0N9rRuqPor/42Covgd&#10;jpcyw42X89TN9Leui5NSH5Oh+AERaAhv8cu91XF+lm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q5CsAAAADdAAAADwAAAAAAAAAAAAAAAACYAgAAZHJzL2Rvd25y&#10;ZXYueG1sUEsFBgAAAAAEAAQA9QAAAIUDAAAAAA==&#10;" filled="f" stroked="f" strokeweight=".25pt">
                <v:textbox inset="1pt,1pt,1pt,1pt">
                  <w:txbxContent>
                    <w:p w:rsidR="00045CE2" w:rsidRDefault="00045CE2" w:rsidP="00653D4C">
                      <w:pPr>
                        <w:pStyle w:val="a"/>
                        <w:rPr>
                          <w:sz w:val="18"/>
                        </w:rPr>
                      </w:pPr>
                      <w:r>
                        <w:rPr>
                          <w:sz w:val="18"/>
                        </w:rPr>
                        <w:t xml:space="preserve"> Разраб.</w:t>
                      </w:r>
                    </w:p>
                  </w:txbxContent>
                </v:textbox>
              </v:rect>
              <v:rect id="Rectangle 1068" o:spid="_x0000_s209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r8IA&#10;AADdAAAADwAAAGRycy9kb3ducmV2LnhtbESPwWrCQBCG7wXfYRnBW7OxiGjqKqEgeDVtweOQnSZp&#10;s7Nxd9X49s5B6HH45/9mvs1udL26UoidZwPzLAdFXHvbcWPg63P/ugIVE7LF3jMZuFOE3XbyssHC&#10;+hsf6VqlRgmEY4EG2pSGQutYt+QwZn4gluzHB4dJxtBoG/AmcNfrtzxfaocdy4UWB/poqf6rLs5A&#10;Wf6O3+dqjfuoV3lY2oVtypMxs+lYvoNKNKb/5Wf7YA0IUf4XGzEB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66vwgAAAN0AAAAPAAAAAAAAAAAAAAAAAJgCAABkcnMvZG93&#10;bnJldi54bWxQSwUGAAAAAAQABAD1AAAAhwMAAAAA&#10;" filled="f" stroked="f" strokeweight=".25pt">
                <v:textbox inset="1pt,1pt,1pt,1pt">
                  <w:txbxContent>
                    <w:p w:rsidR="00045CE2" w:rsidRPr="00D95832" w:rsidRDefault="00045CE2" w:rsidP="00653D4C">
                      <w:pPr>
                        <w:pStyle w:val="a"/>
                        <w:rPr>
                          <w:sz w:val="18"/>
                          <w:lang w:val="ru-RU"/>
                        </w:rPr>
                      </w:pPr>
                      <w:r>
                        <w:rPr>
                          <w:sz w:val="18"/>
                          <w:lang w:val="ru-RU"/>
                        </w:rPr>
                        <w:t>Саган Л.А.</w:t>
                      </w:r>
                    </w:p>
                  </w:txbxContent>
                </v:textbox>
              </v:rect>
            </v:group>
            <v:group id="Group 1069" o:spid="_x0000_s2094"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rect id="Rectangle 1070" o:spid="_x0000_s209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VQ8AA&#10;AADdAAAADwAAAGRycy9kb3ducmV2LnhtbESPQYvCMBSE74L/ITzBm6aKiFuNUgTBq12FPT6aZ1tt&#10;XmoStf57syB4HGbmG2a16UwjHuR8bVnBZJyAIC6srrlUcPzdjRYgfEDW2FgmBS/ysFn3eytMtX3y&#10;gR55KEWEsE9RQRVCm0rpi4oM+rFtiaN3ts5giNKVUjt8Rrhp5DRJ5tJgzXGhwpa2FRXX/G4UZNml&#10;O93yH9x5uUjcXM90mf0pNRx02RJEoC58w5/2XiuIxCn8v4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GVQ8AAAADdAAAADwAAAAAAAAAAAAAAAACYAgAAZHJzL2Rvd25y&#10;ZXYueG1sUEsFBgAAAAAEAAQA9QAAAIUDAAAAAA==&#10;" filled="f" stroked="f" strokeweight=".25pt">
                <v:textbox inset="1pt,1pt,1pt,1pt">
                  <w:txbxContent>
                    <w:p w:rsidR="00045CE2" w:rsidRDefault="00045CE2" w:rsidP="00653D4C">
                      <w:pPr>
                        <w:pStyle w:val="a"/>
                        <w:rPr>
                          <w:sz w:val="18"/>
                        </w:rPr>
                      </w:pPr>
                      <w:r>
                        <w:rPr>
                          <w:sz w:val="18"/>
                        </w:rPr>
                        <w:t xml:space="preserve"> Провер.</w:t>
                      </w:r>
                    </w:p>
                  </w:txbxContent>
                </v:textbox>
              </v:rect>
              <v:rect id="Rectangle 1071" o:spid="_x0000_s209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2MMA&#10;AADdAAAADwAAAGRycy9kb3ducmV2LnhtbESPQWvCQBSE7wX/w/KE3ppNrQQbs0oQhF4bK3h8ZF+T&#10;2OzbuLua9N93BaHHYWa+YYrtZHpxI+c7ywpekxQEcW11x42Cr8P+ZQXCB2SNvWVS8EsetpvZU4G5&#10;tiN/0q0KjYgQ9jkqaEMYcil93ZJBn9iBOHrf1hkMUbpGaodjhJteLtI0kwY7jgstDrRrqf6prkZB&#10;WZ6n46V6x72Xq9Rleqmb8qTU83wq1yACTeE//Gh/aAWR+Ab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w2MMAAADdAAAADwAAAAAAAAAAAAAAAACYAgAAZHJzL2Rv&#10;d25yZXYueG1sUEsFBgAAAAAEAAQA9QAAAIgDAAAAAA==&#10;" filled="f" stroked="f" strokeweight=".25pt">
                <v:textbox inset="1pt,1pt,1pt,1pt">
                  <w:txbxContent>
                    <w:p w:rsidR="00045CE2" w:rsidRPr="00D95832" w:rsidRDefault="00045CE2" w:rsidP="00653D4C">
                      <w:pPr>
                        <w:pStyle w:val="a"/>
                        <w:rPr>
                          <w:sz w:val="18"/>
                          <w:lang w:val="ru-RU"/>
                        </w:rPr>
                      </w:pPr>
                      <w:r>
                        <w:rPr>
                          <w:sz w:val="18"/>
                          <w:lang w:val="ru-RU"/>
                        </w:rPr>
                        <w:t>Гулгенов С.Ж.</w:t>
                      </w:r>
                    </w:p>
                  </w:txbxContent>
                </v:textbox>
              </v:rect>
            </v:group>
            <v:group id="Group 1072" o:spid="_x0000_s2097"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rect id="Rectangle 1073" o:spid="_x0000_s209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NN8MA&#10;AADdAAAADwAAAGRycy9kb3ducmV2LnhtbESPQWvCQBSE7wX/w/KE3ppNpQYbs0oQhF4bK3h8ZF+T&#10;2OzbuLua9N93BaHHYWa+YYrtZHpxI+c7ywpekxQEcW11x42Cr8P+ZQXCB2SNvWVS8EsetpvZU4G5&#10;tiN/0q0KjYgQ9jkqaEMYcil93ZJBn9iBOHrf1hkMUbpGaodjhJteLtI0kwY7jgstDrRrqf6prkZB&#10;WZ6n46V6x72Xq9Rl+k035Ump5/lUrkEEmsJ/+NH+0AoicQn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NN8MAAADdAAAADwAAAAAAAAAAAAAAAACYAgAAZHJzL2Rv&#10;d25yZXYueG1sUEsFBgAAAAAEAAQA9QAAAIgDAAAAAA==&#10;" filled="f" stroked="f" strokeweight=".25pt">
                <v:textbox inset="1pt,1pt,1pt,1pt">
                  <w:txbxContent>
                    <w:p w:rsidR="00045CE2" w:rsidRDefault="00045CE2" w:rsidP="00653D4C">
                      <w:pPr>
                        <w:pStyle w:val="a"/>
                        <w:rPr>
                          <w:sz w:val="18"/>
                        </w:rPr>
                      </w:pPr>
                      <w:r>
                        <w:rPr>
                          <w:sz w:val="18"/>
                        </w:rPr>
                        <w:t xml:space="preserve"> Т. Контр.</w:t>
                      </w:r>
                    </w:p>
                  </w:txbxContent>
                </v:textbox>
              </v:rect>
              <v:rect id="Rectangle 1074" o:spid="_x0000_s209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TQMIA&#10;AADdAAAADwAAAGRycy9kb3ducmV2LnhtbESPwWrDMBBE74H+g9hAbrGcUozjWjamEOi1bgs5LtbW&#10;dmKtXElNnL+vAoUeh5l5w5T1YiZxIedHywp2SQqCuLN65F7Bx/thm4PwAVnjZJkU3MhDXT2sSiy0&#10;vfIbXdrQiwhhX6CCIYS5kNJ3Axn0iZ2Jo/dlncEQpeuldniNcDPJxzTNpMGR48KAM70M1J3bH6Og&#10;aU7L53e7x4OXeeoy/aT75qjUZr00zyACLeE//Nd+1QruRLi/i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NAwgAAAN0AAAAPAAAAAAAAAAAAAAAAAJgCAABkcnMvZG93&#10;bnJldi54bWxQSwUGAAAAAAQABAD1AAAAhwMAAAAA&#10;" filled="f" stroked="f" strokeweight=".25pt">
                <v:textbox inset="1pt,1pt,1pt,1pt">
                  <w:txbxContent>
                    <w:p w:rsidR="00045CE2" w:rsidRDefault="00045CE2" w:rsidP="00653D4C">
                      <w:pPr>
                        <w:pStyle w:val="a"/>
                        <w:rPr>
                          <w:sz w:val="18"/>
                        </w:rPr>
                      </w:pPr>
                    </w:p>
                  </w:txbxContent>
                </v:textbox>
              </v:rect>
            </v:group>
            <v:group id="Group 1075" o:spid="_x0000_s2100"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1076" o:spid="_x0000_s210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iqcIA&#10;AADdAAAADwAAAGRycy9kb3ducmV2LnhtbESPwWrCQBCG7wXfYRnBW7OxiGjqKqEgeDVtweOQnSZp&#10;s7Nxd9X49s5B6HH45/9mvs1udL26UoidZwPzLAdFXHvbcWPg63P/ugIVE7LF3jMZuFOE3XbyssHC&#10;+hsf6VqlRgmEY4EG2pSGQutYt+QwZn4gluzHB4dJxtBoG/AmcNfrtzxfaocdy4UWB/poqf6rLs5A&#10;Wf6O3+dqjfuoV3lY2oVtypMxs+lYvoNKNKb/5Wf7YA0IUd4VGzEB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aKpwgAAAN0AAAAPAAAAAAAAAAAAAAAAAJgCAABkcnMvZG93&#10;bnJldi54bWxQSwUGAAAAAAQABAD1AAAAhwMAAAAA&#10;" filled="f" stroked="f" strokeweight=".25pt">
                <v:textbox inset="1pt,1pt,1pt,1pt">
                  <w:txbxContent>
                    <w:p w:rsidR="00045CE2" w:rsidRDefault="00045CE2" w:rsidP="00653D4C">
                      <w:pPr>
                        <w:pStyle w:val="a"/>
                        <w:rPr>
                          <w:sz w:val="18"/>
                        </w:rPr>
                      </w:pPr>
                      <w:r>
                        <w:rPr>
                          <w:sz w:val="18"/>
                        </w:rPr>
                        <w:t xml:space="preserve"> Н. Контр.</w:t>
                      </w:r>
                    </w:p>
                  </w:txbxContent>
                </v:textbox>
              </v:rect>
              <v:rect id="Rectangle 1077" o:spid="_x0000_s210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HMsAA&#10;AADdAAAADwAAAGRycy9kb3ducmV2LnhtbESPQYvCMBSE74L/ITzBm6aKiFajFEHwaldhj4/mbVtt&#10;XmoStf57syB4HGbmG2a97UwjHuR8bVnBZJyAIC6srrlUcPrZjxYgfEDW2FgmBS/ysN30e2tMtX3y&#10;kR55KEWEsE9RQRVCm0rpi4oM+rFtiaP3Z53BEKUrpXb4jHDTyGmSzKXBmuNChS3tKiqu+d0oyLJL&#10;d77lS9x7uUjcXM90mf0qNRx02QpEoC58w5/2QSuIxCX8v4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UHMsAAAADdAAAADwAAAAAAAAAAAAAAAACYAgAAZHJzL2Rvd25y&#10;ZXYueG1sUEsFBgAAAAAEAAQA9QAAAIUDAAAAAA==&#10;" filled="f" stroked="f" strokeweight=".25pt">
                <v:textbox inset="1pt,1pt,1pt,1pt">
                  <w:txbxContent>
                    <w:p w:rsidR="00045CE2" w:rsidRDefault="00045CE2" w:rsidP="00653D4C">
                      <w:pPr>
                        <w:pStyle w:val="a"/>
                        <w:rPr>
                          <w:sz w:val="18"/>
                        </w:rPr>
                      </w:pPr>
                    </w:p>
                  </w:txbxContent>
                </v:textbox>
              </v:rect>
            </v:group>
            <v:group id="Group 1078" o:spid="_x0000_s2103"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1079" o:spid="_x0000_s210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d6cIA&#10;AADdAAAADwAAAGRycy9kb3ducmV2LnhtbESPQYvCMBSE78L+h/AWvGlSEdFqlCIIe93uLnh8NM+2&#10;bvPSTaLWf28WBI/DzHzDbHaD7cSVfGgda8imCgRx5UzLtYbvr8NkCSJEZIOdY9JwpwC77dtog7lx&#10;N/6kaxlrkSAcctTQxNjnUoaqIYth6nri5J2ctxiT9LU0Hm8Jbjs5U2ohLbacFhrsad9Q9VterIai&#10;OA8/f+UKD0EulV+YuamLo9bj96FYg4g0xFf42f4wGmYqy+D/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p3pwgAAAN0AAAAPAAAAAAAAAAAAAAAAAJgCAABkcnMvZG93&#10;bnJldi54bWxQSwUGAAAAAAQABAD1AAAAhwMAAAAA&#10;" filled="f" stroked="f" strokeweight=".25pt">
                <v:textbox inset="1pt,1pt,1pt,1pt">
                  <w:txbxContent>
                    <w:p w:rsidR="00045CE2" w:rsidRDefault="00045CE2" w:rsidP="00653D4C">
                      <w:pPr>
                        <w:pStyle w:val="a"/>
                        <w:rPr>
                          <w:sz w:val="18"/>
                        </w:rPr>
                      </w:pPr>
                      <w:r>
                        <w:rPr>
                          <w:sz w:val="18"/>
                        </w:rPr>
                        <w:t xml:space="preserve"> Утверд.</w:t>
                      </w:r>
                    </w:p>
                  </w:txbxContent>
                </v:textbox>
              </v:rect>
              <v:rect id="Rectangle 1080" o:spid="_x0000_s210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nsIA&#10;AADdAAAADwAAAGRycy9kb3ducmV2LnhtbESPQYvCMBSE7wv+h/CEva2JZRGtRikLgle7Ch4fzbOt&#10;Ni81yWr992ZhYY/DzHzDrDaD7cSdfGgda5hOFAjiypmWaw2H7+3HHESIyAY7x6ThSQE269HbCnPj&#10;HrynexlrkSAcctTQxNjnUoaqIYth4nri5J2dtxiT9LU0Hh8JbjuZKTWTFltOCw329NVQdS1/rIai&#10;uAzHW7nAbZBz5Wfm09TFSev38VAsQUQa4n/4r70zGjI1z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OewgAAAN0AAAAPAAAAAAAAAAAAAAAAAJgCAABkcnMvZG93&#10;bnJldi54bWxQSwUGAAAAAAQABAD1AAAAhwMAAAAA&#10;" filled="f" stroked="f" strokeweight=".25pt">
                <v:textbox inset="1pt,1pt,1pt,1pt">
                  <w:txbxContent>
                    <w:p w:rsidR="00045CE2" w:rsidRDefault="00045CE2" w:rsidP="00653D4C">
                      <w:pPr>
                        <w:pStyle w:val="a"/>
                        <w:rPr>
                          <w:sz w:val="18"/>
                        </w:rPr>
                      </w:pPr>
                    </w:p>
                  </w:txbxContent>
                </v:textbox>
              </v:rect>
            </v:group>
            <v:line id="Line 1081" o:spid="_x0000_s2106" style="position:absolute;visibility:visibl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Fc8AAAADdAAAADwAAAGRycy9kb3ducmV2LnhtbESPwQrCMBBE74L/EFbwpqmKItUoIlS8&#10;idWLt7VZ22KzKU3U+vdGEDwOM/OGWa5bU4knNa60rGA0jEAQZ1aXnCs4n5LBHITzyBory6TgTQ7W&#10;q25nibG2Lz7SM/W5CBB2MSoovK9jKV1WkEE3tDVx8G62MeiDbHKpG3wFuKnkOIpm0mDJYaHAmrYF&#10;Zff0YRTcL+dpsjts9alKN/qaJ/5yvWml+r12swDhqfX/8K+91wrG0W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4RXPAAAAA3QAAAA8AAAAAAAAAAAAAAAAA&#10;oQIAAGRycy9kb3ducmV2LnhtbFBLBQYAAAAABAAEAPkAAACOAwAAAAA=&#10;" strokeweight="2pt"/>
            <v:rect id="Rectangle 1082" o:spid="_x0000_s2107" style="position:absolute;left:5166;top:14234;width:3264;height:1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ccIA&#10;AADdAAAADwAAAGRycy9kb3ducmV2LnhtbESPQYvCMBSE7wv+h/AEb2uiiLjVKEUQvNrdhT0+mmdb&#10;bV5qErX+e7MgeBxm5htmteltK27kQ+NYw2SsQBCXzjRcafj53n0uQISIbLB1TBoeFGCzHnysMDPu&#10;zge6FbESCcIhQw11jF0mZShrshjGriNO3tF5izFJX0nj8Z7gtpVTpebSYsNpocaOtjWV5+JqNeT5&#10;qf+9FF+4C3Kh/NzMTJX/aT0a9vkSRKQ+vsOv9t5omKrJ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T5xwgAAAN0AAAAPAAAAAAAAAAAAAAAAAJgCAABkcnMvZG93&#10;bnJldi54bWxQSwUGAAAAAAQABAD1AAAAhwMAAAAA&#10;" filled="f" stroked="f" strokeweight=".25pt">
              <v:textbox inset="1pt,1pt,1pt,1pt">
                <w:txbxContent>
                  <w:p w:rsidR="00045CE2" w:rsidRPr="00F63BDE" w:rsidRDefault="00045CE2" w:rsidP="00653D4C">
                    <w:pPr>
                      <w:pStyle w:val="a"/>
                      <w:jc w:val="center"/>
                      <w:rPr>
                        <w:sz w:val="18"/>
                        <w:lang w:val="ru-RU"/>
                      </w:rPr>
                    </w:pPr>
                  </w:p>
                  <w:p w:rsidR="00045CE2" w:rsidRDefault="00045CE2" w:rsidP="00A10430">
                    <w:pPr>
                      <w:pStyle w:val="a"/>
                      <w:rPr>
                        <w:sz w:val="18"/>
                      </w:rPr>
                    </w:pPr>
                    <w:r w:rsidRPr="00A10430">
                      <w:rPr>
                        <w:szCs w:val="28"/>
                        <w:lang w:val="ru-RU"/>
                      </w:rPr>
                      <w:t>Экономическая оценка воздействия на окружающую среду.</w:t>
                    </w:r>
                  </w:p>
                </w:txbxContent>
              </v:textbox>
            </v:rect>
            <v:line id="Line 1083" o:spid="_x0000_s2108" style="position:absolute;visibility:visibl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4nMAAAADdAAAADwAAAGRycy9kb3ducmV2LnhtbESPwQrCMBBE74L/EFbwpqmCItUoIlS8&#10;idVLb2uztsVmU5qo9e+NIHgcZuYNs9p0phZPal1lWcFkHIEgzq2uuFBwOSejBQjnkTXWlknBmxxs&#10;1v3eCmNtX3yiZ+oLESDsYlRQet/EUrq8JINubBvi4N1sa9AH2RZSt/gKcFPLaRTNpcGKw0KJDe1K&#10;yu/pwyi4Z5dZsj/u9LlOt/paJD673rRSw0G3XYLw1Pl/+Nc+aAXTaDK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deJzAAAAA3QAAAA8AAAAAAAAAAAAAAAAA&#10;oQIAAGRycy9kb3ducmV2LnhtbFBLBQYAAAAABAAEAPkAAACOAwAAAAA=&#10;" strokeweight="2pt"/>
            <v:line id="Line 1084" o:spid="_x0000_s2109" style="position:absolute;visibility:visibl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68AAAADdAAAADwAAAGRycy9kb3ducmV2LnhtbESPwQrCMBBE74L/EFbwpqmCItUoIlS8&#10;idVLb2uztsVmU5qo9e+NIHgcZuYNs9p0phZPal1lWcFkHIEgzq2uuFBwOSejBQjnkTXWlknBmxxs&#10;1v3eCmNtX3yiZ+oLESDsYlRQet/EUrq8JINubBvi4N1sa9AH2RZSt/gKcFPLaRTNpcGKw0KJDe1K&#10;yu/pwyi4Z5dZsj/u9LlOt/paJD673rRSw0G3XYLw1Pl/+Nc+aAXTaDK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P5uvAAAAA3QAAAA8AAAAAAAAAAAAAAAAA&#10;oQIAAGRycy9kb3ducmV2LnhtbFBLBQYAAAAABAAEAPkAAACOAwAAAAA=&#10;" strokeweight="2pt"/>
            <v:line id="Line 1085" o:spid="_x0000_s2110" style="position:absolute;visibility:visibl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NDcMEAAADdAAAADwAAAGRycy9kb3ducmV2LnhtbESPzQrCMBCE74LvEFbwpqmCP1SjiFDx&#10;JlYv3tZmbYvNpjRR69sbQfA4zMw3zHLdmko8qXGlZQWjYQSCOLO65FzB+ZQM5iCcR9ZYWSYFb3Kw&#10;XnU7S4y1ffGRnqnPRYCwi1FB4X0dS+myggy6oa2Jg3ezjUEfZJNL3eArwE0lx1E0lQZLDgsF1rQt&#10;KLunD6PgfjlPkt1hq09VutHXPPGX600r1e+1mwUIT63/h3/tvVYwjk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Q0NwwQAAAN0AAAAPAAAAAAAAAAAAAAAA&#10;AKECAABkcnMvZG93bnJldi54bWxQSwUGAAAAAAQABAD5AAAAjwMAAAAA&#10;" strokeweight="2pt"/>
            <v:rect id="Rectangle 1086" o:spid="_x0000_s2111" style="position:absolute;left:8550;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0dMAA&#10;AADdAAAADwAAAGRycy9kb3ducmV2LnhtbERPz2vCMBS+D/wfwhN2m4lllK4apQgFr+s22PHRPNtq&#10;81KTqN1/vxwGO358v7f72Y7iTj4MjjWsVwoEcevMwJ2Gz4/6pQARIrLB0TFp+KEA+93iaYulcQ9+&#10;p3sTO5FCOJSooY9xKqUMbU8Ww8pNxIk7OW8xJug7aTw+UrgdZaZULi0OnBp6nOjQU3tpblZDVZ3n&#10;r2vzhnWQhfK5eTVd9a3183KuNiAizfFf/Oc+Gg2ZWqe5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A0dMAAAADdAAAADwAAAAAAAAAAAAAAAACYAgAAZHJzL2Rvd25y&#10;ZXYueG1sUEsFBgAAAAAEAAQA9QAAAIUDAAAAAA==&#10;" filled="f" stroked="f" strokeweight=".25pt">
              <v:textbox inset="1pt,1pt,1pt,1pt">
                <w:txbxContent>
                  <w:p w:rsidR="00045CE2" w:rsidRDefault="00045CE2" w:rsidP="00653D4C">
                    <w:pPr>
                      <w:pStyle w:val="a"/>
                      <w:jc w:val="center"/>
                      <w:rPr>
                        <w:sz w:val="18"/>
                      </w:rPr>
                    </w:pPr>
                    <w:r>
                      <w:rPr>
                        <w:sz w:val="18"/>
                      </w:rPr>
                      <w:t>Лит.</w:t>
                    </w:r>
                  </w:p>
                </w:txbxContent>
              </v:textbox>
            </v:rect>
            <v:rect id="Rectangle 1087" o:spid="_x0000_s2112" style="position:absolute;left:9668;top:15330;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R78IA&#10;AADdAAAADwAAAGRycy9kb3ducmV2LnhtbESPQYvCMBSE74L/IbwFb5ooIto1ShEEr3YV9vho3rbd&#10;bV5qErX+e7MgeBxm5htmve1tK27kQ+NYw3SiQBCXzjRcaTh97cdLECEiG2wdk4YHBdhuhoM1Zsbd&#10;+Ui3IlYiQThkqKGOscukDGVNFsPEdcTJ+3HeYkzSV9J4vCe4beVMqYW02HBaqLGjXU3lX3G1GvL8&#10;tz9fihXug1wqvzBzU+XfWo8++vwTRKQ+vsOv9sFomKnpC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JHvwgAAAN0AAAAPAAAAAAAAAAAAAAAAAJgCAABkcnMvZG93&#10;bnJldi54bWxQSwUGAAAAAAQABAD1AAAAhwMAAAAA&#10;" filled="f" stroked="f" strokeweight=".25pt">
              <v:textbox inset="1pt,1pt,1pt,1pt">
                <w:txbxContent>
                  <w:p w:rsidR="00045CE2" w:rsidRDefault="00045CE2" w:rsidP="00653D4C">
                    <w:pPr>
                      <w:pStyle w:val="a"/>
                      <w:jc w:val="center"/>
                      <w:rPr>
                        <w:sz w:val="18"/>
                      </w:rPr>
                    </w:pPr>
                    <w:r>
                      <w:rPr>
                        <w:sz w:val="18"/>
                      </w:rPr>
                      <w:t>Листов</w:t>
                    </w:r>
                  </w:p>
                </w:txbxContent>
              </v:textbox>
            </v:rect>
            <v:rect id="Rectangle 1088" o:spid="_x0000_s2113" style="position:absolute;left:10424;top:15330;width:80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yz78A&#10;AADdAAAADwAAAGRycy9kb3ducmV2LnhtbERPTYvCMBC9C/sfwix408SyiFuNUhYEr1sVPA7NbFtt&#10;Jt0kav335iB4fLzv1WawnbiRD61jDbOpAkFcOdNyreGw304WIEJENtg5Jg0PCrBZf4xWmBt351+6&#10;lbEWKYRDjhqaGPtcylA1ZDFMXU+cuD/nLcYEfS2Nx3sKt53MlJpLiy2nhgZ7+mmoupRXq6EozsPx&#10;v/zGbZAL5efmy9TFSevx51AsQUQa4lv8cu+MhkxlaX9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vLPvwAAAN0AAAAPAAAAAAAAAAAAAAAAAJgCAABkcnMvZG93bnJl&#10;di54bWxQSwUGAAAAAAQABAD1AAAAhAMAAAAA&#10;" filled="f" stroked="f" strokeweight=".25pt">
              <v:textbox inset="1pt,1pt,1pt,1pt">
                <w:txbxContent>
                  <w:p w:rsidR="00045CE2" w:rsidRPr="00F509A6" w:rsidRDefault="00045CE2" w:rsidP="00653D4C">
                    <w:pPr>
                      <w:pStyle w:val="a"/>
                      <w:jc w:val="center"/>
                      <w:rPr>
                        <w:sz w:val="18"/>
                        <w:lang w:val="ru-RU"/>
                      </w:rPr>
                    </w:pPr>
                    <w:r>
                      <w:rPr>
                        <w:sz w:val="18"/>
                        <w:lang w:val="ru-RU"/>
                      </w:rPr>
                      <w:t>41</w:t>
                    </w:r>
                  </w:p>
                </w:txbxContent>
              </v:textbox>
            </v:rect>
            <v:line id="Line 1089" o:spid="_x0000_s2114" style="position:absolute;visibility:visibl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yMYAAADdAAAADwAAAGRycy9kb3ducmV2LnhtbESPzW7CMBCE75V4B2uRemuc5FDRFIMQ&#10;P1IRB1TaB1jibRyI15HtQtqnx5UqcRzNzDea6XywnbiQD61jBUWWgyCunW65UfD5sXmagAgRWWPn&#10;mBT8UID5bPQwxUq7K7/T5RAbkSAcKlRgYuwrKUNtyGLIXE+cvC/nLcYkfSO1x2uC206Wef4sLbac&#10;Fgz2tDRUnw/fVsHWH3fn4rcx8shbv+72q5dgT0o9jofFK4hIQ7yH/9tvWkGZlw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P0sjGAAAA3QAAAA8AAAAAAAAA&#10;AAAAAAAAoQIAAGRycy9kb3ducmV2LnhtbFBLBQYAAAAABAAEAPkAAACUAwAAAAA=&#10;" strokeweight="1pt"/>
            <v:line id="Line 1090" o:spid="_x0000_s2115" style="position:absolute;visibility:visibl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Mv8QAAADdAAAADwAAAGRycy9kb3ducmV2LnhtbESPQWsCMRSE74X+h/AK3mrWPUhdjSKt&#10;gtKDaPsDnpvnZnXzsiRRV3+9KRQ8DjPzDTOZdbYRF/Khdqxg0M9AEJdO11wp+P1Zvn+ACBFZY+OY&#10;FNwowGz6+jLBQrsrb+myi5VIEA4FKjAxtoWUoTRkMfRdS5y8g/MWY5K+ktrjNcFtI/MsG0qLNacF&#10;gy19GipPu7NVsPb779PgXhm557VfNJuvUbBHpXpv3XwMIlIXn+H/9koryLM8h7836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Uy/xAAAAN0AAAAPAAAAAAAAAAAA&#10;AAAAAKECAABkcnMvZG93bnJldi54bWxQSwUGAAAAAAQABAD5AAAAkgMAAAAA&#10;" strokeweight="1pt"/>
            <v:rect id="Rectangle 1091" o:spid="_x0000_s2116" style="position:absolute;left:8550;top:15818;width:291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suMMA&#10;AADdAAAADwAAAGRycy9kb3ducmV2LnhtbESPQWsCMRSE70L/Q3iCN03cititURZB6LVbhR4fm9fd&#10;1c3LNom6/vtGKHgcZuYbZr0dbCeu5EPrWMN8pkAQV860XGs4fO2nKxAhIhvsHJOGOwXYbl5Ga8yN&#10;u/EnXctYiwThkKOGJsY+lzJUDVkMM9cTJ+/HeYsxSV9L4/GW4LaTmVJLabHltNBgT7uGqnN5sRqK&#10;4jQcf8s33Ae5Un5pFqYuvrWejIfiHUSkIT7D/+0PoyFT2Ss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hsuMMAAADdAAAADwAAAAAAAAAAAAAAAACYAgAAZHJzL2Rv&#10;d25yZXYueG1sUEsFBgAAAAAEAAQA9QAAAIgDAAAAAA==&#10;" filled="f" stroked="f" strokeweight=".25pt">
              <v:textbox inset="1pt,1pt,1pt,1pt">
                <w:txbxContent>
                  <w:p w:rsidR="00045CE2" w:rsidRPr="00F63BDE" w:rsidRDefault="00045CE2" w:rsidP="00653D4C">
                    <w:pPr>
                      <w:pStyle w:val="a"/>
                      <w:jc w:val="center"/>
                      <w:rPr>
                        <w:rFonts w:ascii="Journal" w:hAnsi="Journal"/>
                        <w:sz w:val="24"/>
                        <w:lang w:val="ru-RU"/>
                      </w:rPr>
                    </w:pPr>
                    <w:r>
                      <w:rPr>
                        <w:sz w:val="24"/>
                        <w:lang w:val="ru-RU"/>
                      </w:rPr>
                      <w:t>ВСГУТУ гр200</w:t>
                    </w:r>
                  </w:p>
                </w:txbxContent>
              </v:textbox>
            </v:rect>
            <v:line id="Line 1092" o:spid="_x0000_s2117" style="position:absolute;visibility:visibl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XusQAAADdAAAADwAAAGRycy9kb3ducmV2LnhtbESPQYvCMBSE74L/ITxhb5puWU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e6xAAAAN0AAAAPAAAAAAAAAAAA&#10;AAAAAKECAABkcnMvZG93bnJldi54bWxQSwUGAAAAAAQABAD5AAAAkgMAAAAA&#10;" strokeweight="2pt"/>
            <v:line id="Line 1093" o:spid="_x0000_s2118" style="position:absolute;visibility:visibl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TUy8YAAADdAAAADwAAAGRycy9kb3ducmV2LnhtbESP3WoCMRSE7wu+QzhC72rWBYtujVL8&#10;gUovxJ8HOG5ON1s3J0sSdevTm0Khl8PMfMNM551txJV8qB0rGA4yEMSl0zVXCo6H9csYRIjIGhvH&#10;pOCHAsxnvacpFtrdeEfXfaxEgnAoUIGJsS2kDKUhi2HgWuLkfTlvMSbpK6k93hLcNjLPsldpsea0&#10;YLClhaHyvL9YBRt/+jwP75WRJ974VbNdToL9Vuq5372/gYjUxf/wX/tDK8izf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01MvGAAAA3QAAAA8AAAAAAAAA&#10;AAAAAAAAoQIAAGRycy9kb3ducmV2LnhtbFBLBQYAAAAABAAEAPkAAACUAwAAAAA=&#10;" strokeweight="1pt"/>
            <v:line id="Line 1094" o:spid="_x0000_s2119" style="position:absolute;visibility:visibl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ZKvMUAAADdAAAADwAAAGRycy9kb3ducmV2LnhtbESPQWsCMRSE7wX/Q3iCt5p1D1K3RhG1&#10;oPRQ1P6A5+Z1s3XzsiSprv76RhA8DjPzDTOdd7YRZ/KhdqxgNMxAEJdO11wp+D58vL6BCBFZY+OY&#10;FFwpwHzWe5liod2Fd3Tex0okCIcCFZgY20LKUBqyGIauJU7ej/MWY5K+ktrjJcFtI/MsG0uLNacF&#10;gy0tDZWn/Z9VsPXHz9PoVhl55K1fN1+rSbC/Sg363eIdRKQuPsOP9kYryLN8DPc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ZKvMUAAADdAAAADwAAAAAAAAAA&#10;AAAAAAChAgAAZHJzL2Rvd25yZXYueG1sUEsFBgAAAAAEAAQA+QAAAJMDAAAAAA==&#10;" strokeweight="1pt"/>
            <v:line id="Line 1095" o:spid="_x0000_s2120" style="position:absolute;visibility:visibl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vJ8YAAADdAAAADwAAAGRycy9kb3ducmV2LnhtbESPzW7CMBCE75V4B2uReisOOVBIMaji&#10;RyrqAfHzAEu8jVPidWQbSHl6XKlSj6OZ+UYznXe2EVfyoXasYDjIQBCXTtdcKTge1i9jECEia2wc&#10;k4IfCjCf9Z6mWGh34x1d97ESCcKhQAUmxraQMpSGLIaBa4mT9+W8xZikr6T2eEtw28g8y0bSYs1p&#10;wWBLC0PleX+xCjb+9Hke3isjT7zxq2a7nAT7rdRzv3t/AxGpi//hv/aHVpBn+Sv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7yfGAAAA3QAAAA8AAAAAAAAA&#10;AAAAAAAAoQIAAGRycy9kb3ducmV2LnhtbFBLBQYAAAAABAAEAPkAAACUAwAAAAA=&#10;" strokeweight="1pt"/>
            <v:group id="Group 1096" o:spid="_x0000_s2121"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rect id="Rectangle 1097" o:spid="_x0000_s212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bUsIA&#10;AADdAAAADwAAAGRycy9kb3ducmV2LnhtbESPQYvCMBSE7wv+h/CEva2JZRGtRikLgle7Ch4fzbOt&#10;Ni81yWr992ZhYY/DzHzDrDaD7cSdfGgda5hOFAjiypmWaw2H7+3HHESIyAY7x6ThSQE269HbCnPj&#10;HrynexlrkSAcctTQxNjnUoaqIYth4nri5J2dtxiT9LU0Hh8JbjuZKTWTFltOCw329NVQdS1/rIai&#10;uAzHW7nAbZBz5Wfm09TFSev38VAsQUQa4n/4r70zGjKVL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FtSwgAAAN0AAAAPAAAAAAAAAAAAAAAAAJgCAABkcnMvZG93&#10;bnJldi54bWxQSwUGAAAAAAQABAD1AAAAhwMAAAAA&#10;" filled="f" stroked="f" strokeweight=".25pt">
                <v:textbox inset="1pt,1pt,1pt,1pt">
                  <w:txbxContent>
                    <w:p w:rsidR="00045CE2" w:rsidRDefault="00045CE2" w:rsidP="00653D4C">
                      <w:pPr>
                        <w:pStyle w:val="a"/>
                        <w:rPr>
                          <w:sz w:val="18"/>
                        </w:rPr>
                      </w:pPr>
                      <w:r>
                        <w:rPr>
                          <w:sz w:val="18"/>
                        </w:rPr>
                        <w:t xml:space="preserve"> Реценз.</w:t>
                      </w:r>
                    </w:p>
                  </w:txbxContent>
                </v:textbox>
              </v:rect>
              <v:rect id="Rectangle 1098" o:spid="_x0000_s212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kEr8A&#10;AADdAAAADwAAAGRycy9kb3ducmV2LnhtbERPTYvCMBC9L/gfwgje1kRdRKtRiiDs1erCHodmbKvN&#10;pCZZrf9+cxA8Pt73etvbVtzJh8axhslYgSAunWm40nA67j8XIEJENtg6Jg1PCrDdDD7WmBn34APd&#10;i1iJFMIhQw11jF0mZShrshjGriNO3Nl5izFBX0nj8ZHCbSunSs2lxYZTQ40d7Woqr8Wf1ZDnl/7n&#10;VixxH+RC+bn5MlX+q/Vo2OcrEJH6+Ba/3N9Gw1TN0v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U2QSvwAAAN0AAAAPAAAAAAAAAAAAAAAAAJgCAABkcnMvZG93bnJl&#10;di54bWxQSwUGAAAAAAQABAD1AAAAhAMAAAAA&#10;" filled="f" stroked="f" strokeweight=".25pt">
                <v:textbox inset="1pt,1pt,1pt,1pt">
                  <w:txbxContent>
                    <w:p w:rsidR="00045CE2" w:rsidRDefault="00045CE2" w:rsidP="00653D4C">
                      <w:pPr>
                        <w:pStyle w:val="a"/>
                        <w:rPr>
                          <w:sz w:val="18"/>
                        </w:rPr>
                      </w:pPr>
                    </w:p>
                  </w:txbxContent>
                </v:textbox>
              </v:rect>
            </v:group>
            <v:line id="Line 1099" o:spid="_x0000_s2124" style="position:absolute;visibility:visibl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i/8AAAADdAAAADwAAAGRycy9kb3ducmV2LnhtbESPwQrCMBBE74L/EFbwpqmK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TIv/AAAAA3QAAAA8AAAAAAAAAAAAAAAAA&#10;oQIAAGRycy9kb3ducmV2LnhtbFBLBQYAAAAABAAEAPkAAACOAwAAAAA=&#10;" strokeweight="2pt"/>
            <v:rect id="Rectangle 1100" o:spid="_x0000_s2125" style="position:absolute;left:9406;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f/sMA&#10;AADdAAAADwAAAGRycy9kb3ducmV2LnhtbESPQWsCMRSE70L/Q3iCN03cititURZB6LVbhR4fm9fd&#10;1c3LNom6/vtGKHgcZuYbZr0dbCeu5EPrWMN8pkAQV860XGs4fO2nKxAhIhvsHJOGOwXYbl5Ga8yN&#10;u/EnXctYiwThkKOGJsY+lzJUDVkMM9cTJ+/HeYsxSV9L4/GW4LaTmVJLabHltNBgT7uGqnN5sRqK&#10;4jQcf8s33Ae5Un5pFqYuvrWejIfiHUSkIT7D/+0PoyFTrx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f/sMAAADdAAAADwAAAAAAAAAAAAAAAACYAgAAZHJzL2Rv&#10;d25yZXYueG1sUEsFBgAAAAAEAAQA9QAAAIgDAAAAAA==&#10;" filled="f" stroked="f" strokeweight=".25pt">
              <v:textbox inset="1pt,1pt,1pt,1pt">
                <w:txbxContent>
                  <w:p w:rsidR="00045CE2" w:rsidRDefault="00045CE2" w:rsidP="00653D4C">
                    <w:pPr>
                      <w:pStyle w:val="a"/>
                      <w:jc w:val="center"/>
                      <w:rPr>
                        <w:sz w:val="18"/>
                      </w:rPr>
                    </w:pPr>
                    <w:r>
                      <w:rPr>
                        <w:sz w:val="18"/>
                      </w:rPr>
                      <w:t>Масса</w:t>
                    </w:r>
                  </w:p>
                </w:txbxContent>
              </v:textbox>
            </v:rect>
            <v:rect id="Rectangle 1101" o:spid="_x0000_s2126" style="position:absolute;left:10261;top:1419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6ZcMA&#10;AADdAAAADwAAAGRycy9kb3ducmV2LnhtbESPQWvCQBSE70L/w/IK3nS3KmJTNyEIQq+NFTw+sq9J&#10;2uzbuLvV+O+7gtDjMDPfMNtitL24kA+dYw0vcwWCuHam40bD52E/24AIEdlg75g03ChAkT9NtpgZ&#10;d+UPulSxEQnCIUMNbYxDJmWoW7IY5m4gTt6X8xZjkr6RxuM1wW0vF0qtpcWO00KLA+1aqn+qX6uh&#10;LL/H47l6xX2QG+XXZmWa8qT19Hks30BEGuN/+NF+NxoWarm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6ZcMAAADdAAAADwAAAAAAAAAAAAAAAACYAgAAZHJzL2Rv&#10;d25yZXYueG1sUEsFBgAAAAAEAAQA9QAAAIgDAAAAAA==&#10;" filled="f" stroked="f" strokeweight=".25pt">
              <v:textbox inset="1pt,1pt,1pt,1pt">
                <w:txbxContent>
                  <w:p w:rsidR="00045CE2" w:rsidRDefault="00045CE2" w:rsidP="00653D4C">
                    <w:pPr>
                      <w:pStyle w:val="a"/>
                      <w:jc w:val="center"/>
                      <w:rPr>
                        <w:sz w:val="18"/>
                      </w:rPr>
                    </w:pPr>
                    <w:r>
                      <w:rPr>
                        <w:sz w:val="18"/>
                      </w:rPr>
                      <w:t>Масштаб</w:t>
                    </w:r>
                  </w:p>
                </w:txbxContent>
              </v:textbox>
            </v:rect>
            <v:line id="Line 1102" o:spid="_x0000_s2127" style="position:absolute;visibility:visibl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BZ8QAAADdAAAADwAAAGRycy9kb3ducmV2LnhtbESPS4vCQBCE7wv+h6EFb+vEx4rEjCJC&#10;xNti9OKtzXQemOkJmVHjv98RhD0WVfUVlWx604gHda62rGAyjkAQ51bXXCo4n9LvJQjnkTU2lknB&#10;ixxs1oOvBGNtn3ykR+ZLESDsYlRQed/GUrq8IoNubFvi4BW2M+iD7EqpO3wGuGnkNIoW0mDNYaHC&#10;lnYV5bfsbhTcLuefdP+706cm2+prmfrLtdBKjYb9dgXCU+//w5/2QSuYRrM5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IFnxAAAAN0AAAAPAAAAAAAAAAAA&#10;AAAAAKECAABkcnMvZG93bnJldi54bWxQSwUGAAAAAAQABAD5AAAAkgMAAAAA&#10;" strokeweight="2pt"/>
            <v:rect id="Rectangle 1103" o:spid="_x0000_s2128" style="position:absolute;left:5166;top:15653;width:3264;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HisQA&#10;AADdAAAADwAAAGRycy9kb3ducmV2LnhtbESPQWvCQBSE74L/YXmCN91VW7GpmxAKQq+mLfT4yL4m&#10;0ezbuLvV9N+7hUKPw8x8w+yL0fbiSj50jjWslgoEce1Mx42G97fDYgciRGSDvWPS8EMBinw62WNm&#10;3I2PdK1iIxKEQ4Ya2hiHTMpQt2QxLN1AnLwv5y3GJH0jjcdbgtterpXaSosdp4UWB3ppqT5X31ZD&#10;WZ7Gj0v1hIcgd8pvzYNpyk+t57OxfAYRaYz/4b/2q9GwVpt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x4rEAAAA3QAAAA8AAAAAAAAAAAAAAAAAmAIAAGRycy9k&#10;b3ducmV2LnhtbFBLBQYAAAAABAAEAPUAAACJAwAAAAA=&#10;" filled="f" stroked="f" strokeweight=".25pt">
              <v:textbox inset="1pt,1pt,1pt,1pt">
                <w:txbxContent>
                  <w:p w:rsidR="00045CE2" w:rsidRPr="00741944" w:rsidRDefault="00045CE2" w:rsidP="00653D4C">
                    <w:pPr>
                      <w:pStyle w:val="a"/>
                      <w:rPr>
                        <w:sz w:val="18"/>
                        <w:lang w:val="ru-RU"/>
                      </w:rPr>
                    </w:pPr>
                  </w:p>
                </w:txbxContent>
              </v:textbox>
            </v:rect>
            <v:rect id="Rectangle 1104" o:spid="_x0000_s2129" style="position:absolute;left:9406;top:1475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Z/cMA&#10;AADdAAAADwAAAGRycy9kb3ducmV2LnhtbESPQWsCMRSE74X+h/AEbzXRymK3RlkEoVfXCj0+Nq+7&#10;q5uXbRJ1/fdGEHocZuYbZrkebCcu5EPrWMN0okAQV860XGv43m/fFiBCRDbYOSYNNwqwXr2+LDE3&#10;7so7upSxFgnCIUcNTYx9LmWoGrIYJq4nTt6v8xZjkr6WxuM1wW0nZ0pl0mLLaaHBnjYNVafybDUU&#10;xXE4/JUfuA1yoXxm5qYufrQej4biE0SkIf6Hn+0vo2Gm3j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Z/cMAAADdAAAADwAAAAAAAAAAAAAAAACYAgAAZHJzL2Rv&#10;d25yZXYueG1sUEsFBgAAAAAEAAQA9QAAAIgDAAAAAA==&#10;" filled="f" stroked="f" strokeweight=".25pt">
              <v:textbox inset="1pt,1pt,1pt,1pt">
                <w:txbxContent>
                  <w:p w:rsidR="00045CE2" w:rsidRPr="00741944" w:rsidRDefault="00045CE2" w:rsidP="00653D4C">
                    <w:pPr>
                      <w:pStyle w:val="a"/>
                      <w:jc w:val="center"/>
                      <w:rPr>
                        <w:sz w:val="18"/>
                        <w:lang w:val="ru-RU"/>
                      </w:rPr>
                    </w:pPr>
                  </w:p>
                </w:txbxContent>
              </v:textbox>
            </v:rect>
            <v:rect id="Rectangle 1105" o:spid="_x0000_s2130" style="position:absolute;left:10261;top:14753;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8ZsQA&#10;AADdAAAADwAAAGRycy9kb3ducmV2LnhtbESPQWvCQBSE7wX/w/IEb3W3tqhNs5EgCF4bFTw+sq9J&#10;2uzbuLvV9N93CwWPw8x8w+Sb0fbiSj50jjU8zRUI4tqZjhsNx8PucQ0iRGSDvWPS8EMBNsXkIcfM&#10;uBu/07WKjUgQDhlqaGMcMilD3ZLFMHcDcfI+nLcYk/SNNB5vCW57uVBqKS12nBZaHGjbUv1VfVsN&#10;Zfk5ni7VK+6CXCu/NC+mKc9az6Zj+QYi0hjv4f/23mhYqOc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6/GbEAAAA3QAAAA8AAAAAAAAAAAAAAAAAmAIAAGRycy9k&#10;b3ducmV2LnhtbFBLBQYAAAAABAAEAPUAAACJAwAAAAA=&#10;" filled="f" stroked="f" strokeweight=".25pt">
              <v:textbox inset="1pt,1pt,1pt,1pt">
                <w:txbxContent>
                  <w:p w:rsidR="00045CE2" w:rsidRDefault="00045CE2" w:rsidP="00653D4C">
                    <w:pPr>
                      <w:pStyle w:val="a"/>
                      <w:jc w:val="center"/>
                      <w:rPr>
                        <w:sz w:val="18"/>
                      </w:rPr>
                    </w:pPr>
                    <w:r>
                      <w:rPr>
                        <w:sz w:val="18"/>
                      </w:rPr>
                      <w:t>1 : 1</w:t>
                    </w:r>
                  </w:p>
                </w:txbxContent>
              </v:textbox>
            </v:rect>
            <v:line id="Line 1106" o:spid="_x0000_s2131" style="position:absolute;visibility:visibl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tiMEAAADdAAAADwAAAGRycy9kb3ducmV2LnhtbERPzWoCMRC+C75DGKE3zWpB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O2IwQAAAN0AAAAPAAAAAAAAAAAAAAAA&#10;AKECAABkcnMvZG93bnJldi54bWxQSwUGAAAAAAQABAD5AAAAjwMAAAAA&#10;" strokeweight="1pt"/>
            <w10:wrap anchorx="page" anchory="page"/>
            <w10:anchorlock/>
          </v:group>
        </w:pict>
      </w:r>
      <w:r w:rsidRPr="005530AD">
        <w:rPr>
          <w:rFonts w:ascii="Times New Roman" w:hAnsi="Times New Roman"/>
          <w:sz w:val="24"/>
          <w:szCs w:val="24"/>
        </w:rPr>
        <w:t>4. Экономическая оценка воздействия на окружающую среду.</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4.1.Расчет платы за выбросы загрязняющих веществ(ЗВ) в атмосферу.</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Стационарные источники загрязнения атмосферы.</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1.Плата за выбросы в пределах нормативов(ПДВ)</w:t>
      </w:r>
    </w:p>
    <w:p w:rsidR="00045CE2" w:rsidRPr="005530AD" w:rsidRDefault="00045CE2" w:rsidP="005530AD">
      <w:pPr>
        <w:spacing w:line="360" w:lineRule="auto"/>
        <w:ind w:left="-284" w:right="-143" w:firstLine="851"/>
        <w:jc w:val="both"/>
        <w:rPr>
          <w:rFonts w:ascii="Times New Roman" w:hAnsi="Times New Roman"/>
          <w:sz w:val="24"/>
          <w:szCs w:val="24"/>
          <w:vertAlign w:val="subscript"/>
        </w:rPr>
      </w:pPr>
      <w:r w:rsidRPr="005530AD">
        <w:rPr>
          <w:rFonts w:ascii="Times New Roman" w:hAnsi="Times New Roman"/>
          <w:sz w:val="24"/>
          <w:szCs w:val="24"/>
        </w:rPr>
        <w:t xml:space="preserve">Пн </w:t>
      </w:r>
      <w:r w:rsidRPr="005530AD">
        <w:rPr>
          <w:rFonts w:ascii="Times New Roman" w:hAnsi="Times New Roman"/>
          <w:sz w:val="24"/>
          <w:szCs w:val="24"/>
          <w:vertAlign w:val="subscript"/>
        </w:rPr>
        <w:t xml:space="preserve">атм  </w:t>
      </w:r>
      <w:r w:rsidRPr="005530AD">
        <w:rPr>
          <w:rFonts w:ascii="Times New Roman" w:hAnsi="Times New Roman"/>
          <w:sz w:val="24"/>
          <w:szCs w:val="24"/>
        </w:rPr>
        <w:t>= ∑ Сн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 </w:t>
      </w:r>
      <w:r w:rsidRPr="005530AD">
        <w:rPr>
          <w:rFonts w:ascii="Times New Roman" w:hAnsi="Times New Roman"/>
          <w:sz w:val="24"/>
          <w:szCs w:val="24"/>
        </w:rPr>
        <w:t>*Мн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где  </w:t>
      </w:r>
      <w:r w:rsidRPr="005530AD">
        <w:rPr>
          <w:rFonts w:ascii="Times New Roman" w:hAnsi="Times New Roman"/>
          <w:sz w:val="24"/>
          <w:szCs w:val="24"/>
          <w:lang w:val="en-US"/>
        </w:rPr>
        <w:t>i</w:t>
      </w:r>
      <w:r w:rsidRPr="005530AD">
        <w:rPr>
          <w:rFonts w:ascii="Times New Roman" w:hAnsi="Times New Roman"/>
          <w:sz w:val="24"/>
          <w:szCs w:val="24"/>
        </w:rPr>
        <w:t xml:space="preserve"> – 1,2……</w:t>
      </w:r>
      <w:r w:rsidRPr="005530AD">
        <w:rPr>
          <w:rFonts w:ascii="Times New Roman" w:hAnsi="Times New Roman"/>
          <w:sz w:val="24"/>
          <w:szCs w:val="24"/>
          <w:lang w:val="en-US"/>
        </w:rPr>
        <w:t>n</w:t>
      </w:r>
      <w:r w:rsidRPr="005530AD">
        <w:rPr>
          <w:rFonts w:ascii="Times New Roman" w:hAnsi="Times New Roman"/>
          <w:sz w:val="24"/>
          <w:szCs w:val="24"/>
        </w:rPr>
        <w:t>-вид ЗВ. Суммирование производится по всем ЗВ, выбрасываемым в атмосферу;</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 </w:t>
      </w:r>
      <w:r w:rsidRPr="005530AD">
        <w:rPr>
          <w:rFonts w:ascii="Times New Roman" w:hAnsi="Times New Roman"/>
          <w:sz w:val="24"/>
          <w:szCs w:val="24"/>
        </w:rPr>
        <w:t xml:space="preserve">- ставка платы за выброс одной тонны </w:t>
      </w:r>
      <w:r w:rsidRPr="005530AD">
        <w:rPr>
          <w:rFonts w:ascii="Times New Roman" w:hAnsi="Times New Roman"/>
          <w:sz w:val="24"/>
          <w:szCs w:val="24"/>
          <w:lang w:val="en-US"/>
        </w:rPr>
        <w:t>i</w:t>
      </w:r>
      <w:r w:rsidRPr="005530AD">
        <w:rPr>
          <w:rFonts w:ascii="Times New Roman" w:hAnsi="Times New Roman"/>
          <w:sz w:val="24"/>
          <w:szCs w:val="24"/>
        </w:rPr>
        <w:t xml:space="preserve"> – го компонента ЗВ, выброшенного в атмосферу в пределах норматива ПДВ, руб/т;</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При этом:</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 </w:t>
      </w:r>
      <w:r w:rsidRPr="005530AD">
        <w:rPr>
          <w:rFonts w:ascii="Times New Roman" w:hAnsi="Times New Roman"/>
          <w:sz w:val="24"/>
          <w:szCs w:val="24"/>
        </w:rPr>
        <w:t>= Б</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w:t>
      </w:r>
      <w:r w:rsidRPr="005530AD">
        <w:rPr>
          <w:rFonts w:ascii="Times New Roman" w:hAnsi="Times New Roman"/>
          <w:sz w:val="24"/>
          <w:szCs w:val="24"/>
        </w:rPr>
        <w:t>*К</w:t>
      </w:r>
      <w:r w:rsidRPr="005530AD">
        <w:rPr>
          <w:rFonts w:ascii="Times New Roman" w:hAnsi="Times New Roman"/>
          <w:sz w:val="24"/>
          <w:szCs w:val="24"/>
          <w:vertAlign w:val="subscript"/>
        </w:rPr>
        <w:t>э.атм</w:t>
      </w:r>
      <w:r w:rsidRPr="005530AD">
        <w:rPr>
          <w:rFonts w:ascii="Times New Roman" w:hAnsi="Times New Roman"/>
          <w:sz w:val="24"/>
          <w:szCs w:val="24"/>
        </w:rPr>
        <w:t xml:space="preserve"> ,</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5530AD">
        <w:rPr>
          <w:rFonts w:ascii="Times New Roman" w:hAnsi="Times New Roman"/>
          <w:sz w:val="24"/>
          <w:szCs w:val="24"/>
        </w:rPr>
        <w:fldChar w:fldCharType="separate"/>
      </w:r>
      <w:r w:rsidRPr="005530AD">
        <w:rPr>
          <w:rFonts w:ascii="Times New Roman" w:hAnsi="Times New Roman"/>
          <w:sz w:val="24"/>
          <w:szCs w:val="24"/>
        </w:rPr>
        <w:t>где</w:t>
      </w:r>
      <w:r w:rsidRPr="005530AD">
        <w:rPr>
          <w:rFonts w:ascii="Times New Roman" w:hAnsi="Times New Roman"/>
          <w:sz w:val="24"/>
          <w:szCs w:val="24"/>
        </w:rPr>
        <w:fldChar w:fldCharType="end"/>
      </w:r>
      <w:r w:rsidRPr="005530AD">
        <w:rPr>
          <w:rFonts w:ascii="Times New Roman" w:hAnsi="Times New Roman"/>
          <w:sz w:val="24"/>
          <w:szCs w:val="24"/>
        </w:rPr>
        <w:t xml:space="preserve"> Б</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w:t>
      </w:r>
      <w:r w:rsidRPr="005530AD">
        <w:rPr>
          <w:rFonts w:ascii="Times New Roman" w:hAnsi="Times New Roman"/>
          <w:sz w:val="24"/>
          <w:szCs w:val="24"/>
        </w:rPr>
        <w:t xml:space="preserve"> – базовая норматив  платы (общероссийская) за выброс одной тонны </w:t>
      </w:r>
      <w:r w:rsidRPr="005530AD">
        <w:rPr>
          <w:rFonts w:ascii="Times New Roman" w:hAnsi="Times New Roman"/>
          <w:sz w:val="24"/>
          <w:szCs w:val="24"/>
          <w:lang w:val="en-US"/>
        </w:rPr>
        <w:t>i</w:t>
      </w:r>
      <w:r w:rsidRPr="005530AD">
        <w:rPr>
          <w:rFonts w:ascii="Times New Roman" w:hAnsi="Times New Roman"/>
          <w:sz w:val="24"/>
          <w:szCs w:val="24"/>
        </w:rPr>
        <w:t>-го ЗВ в пределах ПДВ;</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К</w:t>
      </w:r>
      <w:r w:rsidRPr="005530AD">
        <w:rPr>
          <w:rFonts w:ascii="Times New Roman" w:hAnsi="Times New Roman"/>
          <w:sz w:val="24"/>
          <w:szCs w:val="24"/>
          <w:vertAlign w:val="subscript"/>
        </w:rPr>
        <w:t xml:space="preserve">э.атм </w:t>
      </w:r>
      <w:r w:rsidRPr="005530AD">
        <w:rPr>
          <w:rFonts w:ascii="Times New Roman" w:hAnsi="Times New Roman"/>
          <w:sz w:val="24"/>
          <w:szCs w:val="24"/>
        </w:rPr>
        <w:t xml:space="preserve"> - коэффициент экологической ситуации в воздушном бассейне данного региона;</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Мн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w:t>
      </w:r>
      <w:r w:rsidRPr="005530AD">
        <w:rPr>
          <w:rFonts w:ascii="Times New Roman" w:hAnsi="Times New Roman"/>
          <w:sz w:val="24"/>
          <w:szCs w:val="24"/>
        </w:rPr>
        <w:t xml:space="preserve"> - фактический объем </w:t>
      </w:r>
      <w:r w:rsidRPr="005530AD">
        <w:rPr>
          <w:rFonts w:ascii="Times New Roman" w:hAnsi="Times New Roman"/>
          <w:sz w:val="24"/>
          <w:szCs w:val="24"/>
          <w:lang w:val="en-US"/>
        </w:rPr>
        <w:t>i</w:t>
      </w:r>
      <w:r w:rsidRPr="005530AD">
        <w:rPr>
          <w:rFonts w:ascii="Times New Roman" w:hAnsi="Times New Roman"/>
          <w:sz w:val="24"/>
          <w:szCs w:val="24"/>
        </w:rPr>
        <w:t>-го ЗВ, выбрашенного в атмосферу в пределах ПДВ, т/год</w:t>
      </w:r>
    </w:p>
    <w:p w:rsidR="00045CE2" w:rsidRPr="005530AD" w:rsidRDefault="00045CE2" w:rsidP="005530AD">
      <w:pPr>
        <w:spacing w:line="360" w:lineRule="auto"/>
        <w:ind w:left="-284" w:right="-143" w:firstLine="851"/>
        <w:jc w:val="both"/>
        <w:rPr>
          <w:rFonts w:ascii="Times New Roman" w:hAnsi="Times New Roman"/>
          <w:sz w:val="24"/>
          <w:szCs w:val="24"/>
          <w:lang w:val="en-US"/>
        </w:rPr>
      </w:pPr>
      <w:r w:rsidRPr="005530AD">
        <w:rPr>
          <w:rFonts w:ascii="Times New Roman" w:hAnsi="Times New Roman"/>
          <w:sz w:val="24"/>
          <w:szCs w:val="24"/>
        </w:rPr>
        <w:t>С</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 xml:space="preserve"> </w:t>
      </w:r>
      <w:r w:rsidRPr="005530AD">
        <w:rPr>
          <w:rFonts w:ascii="Times New Roman" w:hAnsi="Times New Roman"/>
          <w:sz w:val="24"/>
          <w:szCs w:val="24"/>
          <w:lang w:val="en-US"/>
        </w:rPr>
        <w:t>(NO)</w:t>
      </w:r>
      <w:r w:rsidRPr="005530AD">
        <w:rPr>
          <w:rFonts w:ascii="Times New Roman" w:hAnsi="Times New Roman"/>
          <w:sz w:val="24"/>
          <w:szCs w:val="24"/>
          <w:vertAlign w:val="subscript"/>
        </w:rPr>
        <w:t>атм</w:t>
      </w:r>
      <w:r w:rsidRPr="005530AD">
        <w:rPr>
          <w:rFonts w:ascii="Times New Roman" w:hAnsi="Times New Roman"/>
          <w:sz w:val="24"/>
          <w:szCs w:val="24"/>
          <w:vertAlign w:val="subscript"/>
          <w:lang w:val="en-US"/>
        </w:rPr>
        <w:t xml:space="preserve"> </w:t>
      </w:r>
      <w:r w:rsidRPr="005530AD">
        <w:rPr>
          <w:rFonts w:ascii="Times New Roman" w:hAnsi="Times New Roman"/>
          <w:sz w:val="24"/>
          <w:szCs w:val="24"/>
          <w:lang w:val="en-US"/>
        </w:rPr>
        <w:t xml:space="preserve"> = 456*1,07=487,92</w:t>
      </w:r>
    </w:p>
    <w:p w:rsidR="00045CE2" w:rsidRPr="005530AD" w:rsidRDefault="00045CE2" w:rsidP="005530AD">
      <w:pPr>
        <w:spacing w:line="360" w:lineRule="auto"/>
        <w:ind w:left="-284" w:right="-143" w:firstLine="851"/>
        <w:jc w:val="both"/>
        <w:rPr>
          <w:rFonts w:ascii="Times New Roman" w:hAnsi="Times New Roman"/>
          <w:sz w:val="24"/>
          <w:szCs w:val="24"/>
          <w:lang w:val="en-US"/>
        </w:rPr>
      </w:pPr>
      <w:r w:rsidRPr="005530AD">
        <w:rPr>
          <w:rFonts w:ascii="Times New Roman" w:hAnsi="Times New Roman"/>
          <w:sz w:val="24"/>
          <w:szCs w:val="24"/>
          <w:lang w:val="en-US"/>
        </w:rPr>
        <w:t>C</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 xml:space="preserve"> </w:t>
      </w:r>
      <w:r w:rsidRPr="005530AD">
        <w:rPr>
          <w:rFonts w:ascii="Times New Roman" w:hAnsi="Times New Roman"/>
          <w:sz w:val="24"/>
          <w:szCs w:val="24"/>
          <w:lang w:val="en-US"/>
        </w:rPr>
        <w:t>(CO)</w:t>
      </w:r>
      <w:r w:rsidRPr="005530AD">
        <w:rPr>
          <w:rFonts w:ascii="Times New Roman" w:hAnsi="Times New Roman"/>
          <w:sz w:val="24"/>
          <w:szCs w:val="24"/>
          <w:vertAlign w:val="subscript"/>
        </w:rPr>
        <w:t>атм</w:t>
      </w:r>
      <w:r w:rsidRPr="005530AD">
        <w:rPr>
          <w:rFonts w:ascii="Times New Roman" w:hAnsi="Times New Roman"/>
          <w:sz w:val="24"/>
          <w:szCs w:val="24"/>
          <w:vertAlign w:val="subscript"/>
          <w:lang w:val="en-US"/>
        </w:rPr>
        <w:t xml:space="preserve"> </w:t>
      </w:r>
      <w:r w:rsidRPr="005530AD">
        <w:rPr>
          <w:rFonts w:ascii="Times New Roman" w:hAnsi="Times New Roman"/>
          <w:sz w:val="24"/>
          <w:szCs w:val="24"/>
          <w:lang w:val="en-US"/>
        </w:rPr>
        <w:t xml:space="preserve"> = 6*1,07=6,42 </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lang w:val="en-US"/>
        </w:rPr>
        <w:t>C</w:t>
      </w:r>
      <w:r w:rsidRPr="005530AD">
        <w:rPr>
          <w:rFonts w:ascii="Times New Roman" w:hAnsi="Times New Roman"/>
          <w:sz w:val="24"/>
          <w:szCs w:val="24"/>
          <w:vertAlign w:val="subscript"/>
        </w:rPr>
        <w:t xml:space="preserve">н </w:t>
      </w:r>
      <w:r w:rsidRPr="005530AD">
        <w:rPr>
          <w:rFonts w:ascii="Times New Roman" w:hAnsi="Times New Roman"/>
          <w:sz w:val="24"/>
          <w:szCs w:val="24"/>
        </w:rPr>
        <w:t>(</w:t>
      </w:r>
      <w:r w:rsidRPr="005530AD">
        <w:rPr>
          <w:rFonts w:ascii="Times New Roman" w:hAnsi="Times New Roman"/>
          <w:sz w:val="24"/>
          <w:szCs w:val="24"/>
          <w:lang w:val="en-US"/>
        </w:rPr>
        <w:t>SO</w:t>
      </w:r>
      <w:r w:rsidRPr="005530AD">
        <w:rPr>
          <w:rFonts w:ascii="Times New Roman" w:hAnsi="Times New Roman"/>
          <w:sz w:val="24"/>
          <w:szCs w:val="24"/>
          <w:vertAlign w:val="subscript"/>
        </w:rPr>
        <w:t>2</w:t>
      </w:r>
      <w:r w:rsidRPr="005530AD">
        <w:rPr>
          <w:rFonts w:ascii="Times New Roman" w:hAnsi="Times New Roman"/>
          <w:sz w:val="24"/>
          <w:szCs w:val="24"/>
        </w:rPr>
        <w:t>)</w:t>
      </w:r>
      <w:r w:rsidRPr="005530AD">
        <w:rPr>
          <w:rFonts w:ascii="Times New Roman" w:hAnsi="Times New Roman"/>
          <w:sz w:val="24"/>
          <w:szCs w:val="24"/>
          <w:vertAlign w:val="subscript"/>
        </w:rPr>
        <w:t xml:space="preserve">атм </w:t>
      </w:r>
      <w:r w:rsidRPr="005530AD">
        <w:rPr>
          <w:rFonts w:ascii="Times New Roman" w:hAnsi="Times New Roman"/>
          <w:sz w:val="24"/>
          <w:szCs w:val="24"/>
        </w:rPr>
        <w:t xml:space="preserve"> = 348*1,07 = 372</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lang w:val="en-US"/>
        </w:rPr>
        <w:t>C</w:t>
      </w:r>
      <w:r w:rsidRPr="005530AD">
        <w:rPr>
          <w:rFonts w:ascii="Times New Roman" w:hAnsi="Times New Roman"/>
          <w:sz w:val="24"/>
          <w:szCs w:val="24"/>
          <w:vertAlign w:val="subscript"/>
        </w:rPr>
        <w:t xml:space="preserve">н </w:t>
      </w:r>
      <w:r w:rsidRPr="005530AD">
        <w:rPr>
          <w:rFonts w:ascii="Times New Roman" w:hAnsi="Times New Roman"/>
          <w:sz w:val="24"/>
          <w:szCs w:val="24"/>
        </w:rPr>
        <w:t>(зола)</w:t>
      </w:r>
      <w:r w:rsidRPr="005530AD">
        <w:rPr>
          <w:rFonts w:ascii="Times New Roman" w:hAnsi="Times New Roman"/>
          <w:sz w:val="24"/>
          <w:szCs w:val="24"/>
          <w:vertAlign w:val="subscript"/>
        </w:rPr>
        <w:t xml:space="preserve">атм </w:t>
      </w:r>
      <w:r w:rsidRPr="005530AD">
        <w:rPr>
          <w:rFonts w:ascii="Times New Roman" w:hAnsi="Times New Roman"/>
          <w:sz w:val="24"/>
          <w:szCs w:val="24"/>
        </w:rPr>
        <w:t xml:space="preserve"> = 908*1,07 = 971,56</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 xml:space="preserve">н </w:t>
      </w:r>
      <w:r w:rsidRPr="005530AD">
        <w:rPr>
          <w:rFonts w:ascii="Times New Roman" w:hAnsi="Times New Roman"/>
          <w:sz w:val="24"/>
          <w:szCs w:val="24"/>
          <w:lang w:val="en-US"/>
        </w:rPr>
        <w:t>NO</w:t>
      </w:r>
      <w:r w:rsidRPr="005530AD">
        <w:rPr>
          <w:rFonts w:ascii="Times New Roman" w:hAnsi="Times New Roman"/>
          <w:sz w:val="24"/>
          <w:szCs w:val="24"/>
        </w:rPr>
        <w:t xml:space="preserve"> </w:t>
      </w:r>
      <w:r w:rsidRPr="005530AD">
        <w:rPr>
          <w:rFonts w:ascii="Times New Roman" w:hAnsi="Times New Roman"/>
          <w:sz w:val="24"/>
          <w:szCs w:val="24"/>
          <w:vertAlign w:val="subscript"/>
        </w:rPr>
        <w:t xml:space="preserve">атм  </w:t>
      </w:r>
      <w:r w:rsidRPr="005530AD">
        <w:rPr>
          <w:rFonts w:ascii="Times New Roman" w:hAnsi="Times New Roman"/>
          <w:sz w:val="24"/>
          <w:szCs w:val="24"/>
        </w:rPr>
        <w:t>= 487,92*1622,24 = 79152</w:t>
      </w:r>
    </w:p>
    <w:p w:rsidR="00045CE2"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 xml:space="preserve">н </w:t>
      </w:r>
      <w:r w:rsidRPr="005530AD">
        <w:rPr>
          <w:rFonts w:ascii="Times New Roman" w:hAnsi="Times New Roman"/>
          <w:sz w:val="24"/>
          <w:szCs w:val="24"/>
        </w:rPr>
        <w:t>С</w:t>
      </w:r>
      <w:r w:rsidRPr="005530AD">
        <w:rPr>
          <w:rFonts w:ascii="Times New Roman" w:hAnsi="Times New Roman"/>
          <w:sz w:val="24"/>
          <w:szCs w:val="24"/>
          <w:lang w:val="en-US"/>
        </w:rPr>
        <w:t>O</w:t>
      </w:r>
      <w:r w:rsidRPr="005530AD">
        <w:rPr>
          <w:rFonts w:ascii="Times New Roman" w:hAnsi="Times New Roman"/>
          <w:sz w:val="24"/>
          <w:szCs w:val="24"/>
        </w:rPr>
        <w:t xml:space="preserve"> </w:t>
      </w:r>
      <w:r w:rsidRPr="005530AD">
        <w:rPr>
          <w:rFonts w:ascii="Times New Roman" w:hAnsi="Times New Roman"/>
          <w:sz w:val="24"/>
          <w:szCs w:val="24"/>
          <w:vertAlign w:val="subscript"/>
        </w:rPr>
        <w:t xml:space="preserve">атм  </w:t>
      </w:r>
      <w:r w:rsidRPr="005530AD">
        <w:rPr>
          <w:rFonts w:ascii="Times New Roman" w:hAnsi="Times New Roman"/>
          <w:sz w:val="24"/>
          <w:szCs w:val="24"/>
        </w:rPr>
        <w:t>= 6,42*4892,5 = 2387148,6</w:t>
      </w:r>
    </w:p>
    <w:p w:rsidR="00045CE2" w:rsidRPr="005530AD" w:rsidRDefault="00045CE2" w:rsidP="00A10430">
      <w:pPr>
        <w:spacing w:after="0" w:line="240" w:lineRule="auto"/>
        <w:rPr>
          <w:rFonts w:ascii="Times New Roman" w:hAnsi="Times New Roman"/>
          <w:sz w:val="24"/>
          <w:szCs w:val="24"/>
        </w:rPr>
      </w:pPr>
      <w:r>
        <w:rPr>
          <w:rFonts w:ascii="Times New Roman" w:hAnsi="Times New Roman"/>
          <w:sz w:val="24"/>
          <w:szCs w:val="24"/>
        </w:rPr>
        <w:br w:type="page"/>
      </w: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2039" o:spid="_x0000_s2132" style="position:absolute;left:0;text-align:left;margin-left:43.5pt;margin-top:12.5pt;width:518.8pt;height:802.3pt;z-index:251675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">
            <v:rect id="Rectangle 1108" o:spid="_x0000_s2133"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SscIA&#10;AADdAAAADwAAAGRycy9kb3ducmV2LnhtbERPzYrCMBC+C75DGMGbpoosazWWdkHYk+xWH2BoxrbY&#10;TGoT2+rTm8PCHj++/30ymkb01LnasoLVMgJBXFhdc6ngcj4uPkE4j6yxsUwKnuQgOUwne4y1HfiX&#10;+tyXIoSwi1FB5X0bS+mKigy6pW2JA3e1nUEfYFdK3eEQwk0j11H0IQ3WHBoqbOmrouKWP4yCmx/7&#10;U1rmr+P2km2LnywdHvdUqflsTHcgPI3+X/zn/tYK1tEm7A9vwhOQh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1KxwgAAAN0AAAAPAAAAAAAAAAAAAAAAAJgCAABkcnMvZG93&#10;bnJldi54bWxQSwUGAAAAAAQABAD1AAAAhwMAAAAA&#10;" filled="f" strokeweight="2pt"/>
            <v:line id="Line 1109" o:spid="_x0000_s2134"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RgsAAAADdAAAADwAAAGRycy9kb3ducmV2LnhtbESPwQrCMBBE74L/EFbwpqmi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VUYLAAAAA3QAAAA8AAAAAAAAAAAAAAAAA&#10;oQIAAGRycy9kb3ducmV2LnhtbFBLBQYAAAAABAAEAPkAAACOAwAAAAA=&#10;" strokeweight="2pt"/>
            <v:line id="Line 1110" o:spid="_x0000_s2135"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P9cQAAADdAAAADwAAAGRycy9kb3ducmV2LnhtbESPQYvCMBSE74L/ITxhb5puWU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8/1xAAAAN0AAAAPAAAAAAAAAAAA&#10;AAAAAKECAABkcnMvZG93bnJldi54bWxQSwUGAAAAAAQABAD5AAAAkgMAAAAA&#10;" strokeweight="2pt"/>
            <v:line id="Line 1111" o:spid="_x0000_s2136"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qbsQAAADdAAAADwAAAGRycy9kb3ducmV2LnhtbESPS4vCQBCE7wv+h6EFb+vEx4rEjCJC&#10;xNti9OKtzXQemOkJmVHjv98RhD0WVfUVlWx604gHda62rGAyjkAQ51bXXCo4n9LvJQjnkTU2lknB&#10;ixxs1oOvBGNtn3ykR+ZLESDsYlRQed/GUrq8IoNubFvi4BW2M+iD7EqpO3wGuGnkNIoW0mDNYaHC&#10;lnYV5bfsbhTcLuefdP+706cm2+prmfrLtdBKjYb9dgXCU+//w5/2QSuYRvMZ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2puxAAAAN0AAAAPAAAAAAAAAAAA&#10;AAAAAKECAABkcnMvZG93bnJldi54bWxQSwUGAAAAAAQABAD5AAAAkgMAAAAA&#10;" strokeweight="2pt"/>
            <v:line id="Line 1112" o:spid="_x0000_s2137"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yGsAAAADdAAAADwAAAGRycy9kb3ducmV2LnhtbESPwQrCMBBE74L/EFbwpqmi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i8hrAAAAA3QAAAA8AAAAAAAAAAAAAAAAA&#10;oQIAAGRycy9kb3ducmV2LnhtbFBLBQYAAAAABAAEAPkAAACOAwAAAAA=&#10;" strokeweight="2pt"/>
            <v:line id="Line 1113" o:spid="_x0000_s2138"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XgcAAAADdAAAADwAAAGRycy9kb3ducmV2LnhtbESPwQrCMBBE74L/EFbwpqmiItUoIlS8&#10;idWLt7VZ22KzKU3U+vdGEDwOM/OGWa5bU4knNa60rGA0jEAQZ1aXnCs4n5LBHITzyBory6TgTQ7W&#10;q25nibG2Lz7SM/W5CBB2MSoovK9jKV1WkEE3tDVx8G62MeiDbHKpG3wFuKnkOIpm0mDJYaHAmrYF&#10;Zff0YRTcL+dpsjts9alKN/qaJ/5yvWml+r12swDhqfX/8K+91wrG0WQ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uV4HAAAAA3QAAAA8AAAAAAAAAAAAAAAAA&#10;oQIAAGRycy9kb3ducmV2LnhtbFBLBQYAAAAABAAEAPkAAACOAwAAAAA=&#10;" strokeweight="2pt"/>
            <v:line id="Line 1114" o:spid="_x0000_s2139"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J9sAAAADdAAAADwAAAGRycy9kb3ducmV2LnhtbESPwQrCMBBE74L/EFbwpqmiItUoIlS8&#10;idWLt7VZ22KzKU3U+vdGEDwOM/OGWa5bU4knNa60rGA0jEAQZ1aXnCs4n5LBHITzyBory6TgTQ7W&#10;q25nibG2Lz7SM/W5CBB2MSoovK9jKV1WkEE3tDVx8G62MeiDbHKpG3wFuKnkOIpm0mDJYaHAmrYF&#10;Zff0YRTcL+dpsjts9alKN/qaJ/5yvWml+r12swDhqfX/8K+91wrG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8yfbAAAAA3QAAAA8AAAAAAAAAAAAAAAAA&#10;oQIAAGRycy9kb3ducmV2LnhtbFBLBQYAAAAABAAEAPkAAACOAwAAAAA=&#10;" strokeweight="2pt"/>
            <v:line id="Line 1115" o:spid="_x0000_s2140"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sbcMAAADdAAAADwAAAGRycy9kb3ducmV2LnhtbESPT4vCMBTE7wt+h/AEb2uq6Cq1UUSo&#10;eFusXrw9m9c/2LyUJmr99htB2OMwM79hkk1vGvGgztWWFUzGEQji3OqaSwXnU/q9BOE8ssbGMil4&#10;kYPNevCVYKztk4/0yHwpAoRdjAoq79tYSpdXZNCNbUscvMJ2Bn2QXSl1h88AN42cRtGPNFhzWKiw&#10;pV1F+S27GwW3y3me7n93+tRkW30tU3+5Flqp0bDfrkB46v1/+NM+aAXTaLaA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wbG3DAAAA3QAAAA8AAAAAAAAAAAAA&#10;AAAAoQIAAGRycy9kb3ducmV2LnhtbFBLBQYAAAAABAAEAPkAAACRAwAAAAA=&#10;" strokeweight="2pt"/>
            <v:line id="Line 1116" o:spid="_x0000_s2141"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e9cEAAADdAAAADwAAAGRycy9kb3ducmV2LnhtbERPzWoCMRC+C75DGKE3zSpF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p71wQAAAN0AAAAPAAAAAAAAAAAAAAAA&#10;AKECAABkcnMvZG93bnJldi54bWxQSwUGAAAAAAQABAD5AAAAjwMAAAAA&#10;" strokeweight="1pt"/>
            <v:line id="Line 1117" o:spid="_x0000_s2142"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hMMAAADdAAAADwAAAGRycy9kb3ducmV2LnhtbESPT4vCMBTE7wt+h/AEb2uq6KK1UUSo&#10;eFusXrw9m9c/2LyUJmr99htB2OMwM79hkk1vGvGgztWWFUzGEQji3OqaSwXnU/q9AOE8ssbGMil4&#10;kYPNevCVYKztk4/0yHwpAoRdjAoq79tYSpdXZNCNbUscvMJ2Bn2QXSl1h88AN42cRtGPNFhzWKiw&#10;pV1F+S27GwW3y3me7n93+tRkW30tU3+5Flqp0bDfrkB46v1/+NM+aAXTaLaE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jXYTDAAAA3QAAAA8AAAAAAAAAAAAA&#10;AAAAoQIAAGRycy9kb3ducmV2LnhtbFBLBQYAAAAABAAEAPkAAACRAwAAAAA=&#10;" strokeweight="2pt"/>
            <v:line id="Line 1118" o:spid="_x0000_s2143"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ELsEAAADdAAAADwAAAGRycy9kb3ducmV2LnhtbERPzWoCMRC+C75DGKE3zSpU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BQQuwQAAAN0AAAAPAAAAAAAAAAAAAAAA&#10;AKECAABkcnMvZG93bnJldi54bWxQSwUGAAAAAAQABAD5AAAAjwMAAAAA&#10;" strokeweight="1pt"/>
            <v:rect id="Rectangle 1119" o:spid="_x0000_s2144"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kKcMA&#10;AADdAAAADwAAAGRycy9kb3ducmV2LnhtbESPQWsCMRSE70L/Q3iF3jRRqqyrURZB6LWrhR4fm+fu&#10;2s3LNom6/feNIHgcZuYbZr0dbCeu5EPrWMN0okAQV860XGs4HvbjDESIyAY7x6ThjwJsNy+jNebG&#10;3fiTrmWsRYJwyFFDE2OfSxmqhiyGieuJk3dy3mJM0tfSeLwluO3kTKmFtNhyWmiwp11D1U95sRqK&#10;4jx8/ZZL3AeZKb8w76YuvrV+ex2KFYhIQ3yGH+0Po2Gm5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kK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120" o:spid="_x0000_s2145"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6XsMA&#10;AADdAAAADwAAAGRycy9kb3ducmV2LnhtbESPQWsCMRSE70L/Q3iCN01cqtitURZB6LVbhR4fm9fd&#10;1c3LNom6/vtGKHgcZuYbZr0dbCeu5EPrWMN8pkAQV860XGs4fO2nKxAhIhvsHJOGOwXYbl5Ga8yN&#10;u/EnXctYiwThkKOGJsY+lzJUDVkMM9cTJ+/HeYsxSV9L4/GW4LaTmVJLabHltNBgT7uGqnN5sRqK&#10;4jQcf8s33Ae5Un5pXk1dfGs9GQ/FO4hIQ3yG/9sfRkOmF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K6Xs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121" o:spid="_x0000_s2146"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fxcQA&#10;AADdAAAADwAAAGRycy9kb3ducmV2LnhtbESPQWvCQBSE74L/YXmCN91VW7GpmxAKQq+mLfT4yL4m&#10;0ezbuLvV9N+7hUKPw8x8w+yL0fbiSj50jjWslgoEce1Mx42G97fDYgciRGSDvWPS8EMBinw62WNm&#10;3I2PdK1iIxKEQ4Ya2hiHTMpQt2QxLN1AnLwv5y3GJH0jjcdbgtterpXaSosdp4UWB3ppqT5X31ZD&#10;WZ7Gj0v1hIcgd8pvzYNpyk+t57OxfAYRaYz/4b/2q9GwVo8b+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H8X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122" o:spid="_x0000_s2147"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HscMA&#10;AADdAAAADwAAAGRycy9kb3ducmV2LnhtbESPQWvCQBSE70L/w/IK3nS3omJTNyEIQq+NFTw+sq9J&#10;2uzbuLvV+O+7gtDjMDPfMNtitL24kA+dYw0vcwWCuHam40bD52E/24AIEdlg75g03ChAkT9NtpgZ&#10;d+UPulSxEQnCIUMNbYxDJmWoW7IY5m4gTt6X8xZjkr6RxuM1wW0vF0qtpcWO00KLA+1aqn+qX6uh&#10;LL/H47l6xX2QG+XXZmma8qT19Hks30BEGuN/+NF+NxoWar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eHs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123" o:spid="_x0000_s2148"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iKsIA&#10;AADdAAAADwAAAGRycy9kb3ducmV2LnhtbESPQWsCMRSE7wX/Q3hCbzVRquhqlEUQenVrocfH5rm7&#10;unlZk1TXf2+EgsdhZr5hVpvetuJKPjSONYxHCgRx6UzDlYbD9+5jDiJEZIOtY9JwpwCb9eBthZlx&#10;N97TtYiVSBAOGWqoY+wyKUNZk8Uwch1x8o7OW4xJ+koaj7cEt62cKDWTFhtOCzV2tK2pPBd/VkOe&#10;n/qfS7HAXZBz5Wfm01T5r9bvwz5fgojUx1f4v/1lNEzUdA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Iq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124" o:spid="_x0000_s2149"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8XcMA&#10;AADdAAAADwAAAGRycy9kb3ducmV2LnhtbESPQWsCMRSE74X+h/AEbzVR6mK3RlkEoVfXCj0+Nq+7&#10;q5uXbRJ1/fdGEHocZuYbZrkebCcu5EPrWMN0okAQV860XGv43m/fFiBCRDbYOSYNNwqwXr2+LDE3&#10;7so7upSxFgnCIUcNTYx9LmWoGrIYJq4nTt6v8xZjkr6WxuM1wW0nZ0pl0mLLaaHBnjYNVafybDUU&#10;xXE4/JUfuA1yoXxm3k1d/Gg9Hg3FJ4hIQ/wPP9tfRsNMzT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8X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125" o:spid="_x0000_s2150"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ZxsQA&#10;AADdAAAADwAAAGRycy9kb3ducmV2LnhtbESPQWvCQBSE7wX/w/IEb3W30qpNs5EgCF4bFTw+sq9J&#10;2uzbuLvV9N93CwWPw8x8w+Sb0fbiSj50jjU8zRUI4tqZjhsNx8PucQ0iRGSDvWPS8EMBNsXkIcfM&#10;uBu/07WKjUgQDhlqaGMcMilD3ZLFMHcDcfI+nLcYk/SNNB5vCW57uVBqKS12nBZaHGjbUv1VfVsN&#10;Zfk5ni7VK+6CXCu/NM+mKc9az6Zj+QYi0hjv4f/23mhYqJc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GcbEAAAA3QAAAA8AAAAAAAAAAAAAAAAAmAIAAGRycy9k&#10;b3ducmV2LnhtbFBLBQYAAAAABAAEAPUAAACJAwAAAAA=&#10;" filled="f" stroked="f" strokeweight=".25pt">
              <v:textbox inset="1pt,1pt,1pt,1pt">
                <w:txbxContent>
                  <w:p w:rsidR="00045CE2" w:rsidRPr="00220264" w:rsidRDefault="00045CE2" w:rsidP="008715C1">
                    <w:pPr>
                      <w:jc w:val="center"/>
                    </w:pPr>
                  </w:p>
                </w:txbxContent>
              </v:textbox>
            </v:rect>
            <v:rect id="Rectangle 1126" o:spid="_x0000_s2151"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NtL8A&#10;AADdAAAADwAAAGRycy9kb3ducmV2LnhtbERPTYvCMBC9L/gfwgje1kRxRatRiiDs1erCHodmbKvN&#10;pCZZrf9+cxA8Pt73etvbVtzJh8axhslYgSAunWm40nA67j8XIEJENtg6Jg1PCrDdDD7WmBn34APd&#10;i1iJFMIhQw11jF0mZShrshjGriNO3Nl5izFBX0nj8ZHCbSunSs2lxYZTQ40d7Woqr8Wf1ZDnl/7n&#10;VixxH+RC+bmZmSr/1Xo07PMViEh9fItf7m+jYaq+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o20vwAAAN0AAAAPAAAAAAAAAAAAAAAAAJgCAABkcnMvZG93bnJl&#10;di54bWxQSwUGAAAAAAQABAD1AAAAhAM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t>П</w:t>
      </w:r>
      <w:r w:rsidRPr="005530AD">
        <w:rPr>
          <w:rFonts w:ascii="Times New Roman" w:hAnsi="Times New Roman"/>
          <w:sz w:val="24"/>
          <w:szCs w:val="24"/>
          <w:vertAlign w:val="subscript"/>
        </w:rPr>
        <w:t xml:space="preserve">н </w:t>
      </w:r>
      <w:r w:rsidRPr="005530AD">
        <w:rPr>
          <w:rFonts w:ascii="Times New Roman" w:hAnsi="Times New Roman"/>
          <w:sz w:val="24"/>
          <w:szCs w:val="24"/>
          <w:lang w:val="en-US"/>
        </w:rPr>
        <w:t>SO</w:t>
      </w:r>
      <w:r w:rsidRPr="005530AD">
        <w:rPr>
          <w:rFonts w:ascii="Times New Roman" w:hAnsi="Times New Roman"/>
          <w:sz w:val="24"/>
          <w:szCs w:val="24"/>
          <w:vertAlign w:val="subscript"/>
        </w:rPr>
        <w:t>2</w:t>
      </w:r>
      <w:r w:rsidRPr="005530AD">
        <w:rPr>
          <w:rFonts w:ascii="Times New Roman" w:hAnsi="Times New Roman"/>
          <w:sz w:val="24"/>
          <w:szCs w:val="24"/>
        </w:rPr>
        <w:t xml:space="preserve"> </w:t>
      </w:r>
      <w:r w:rsidRPr="005530AD">
        <w:rPr>
          <w:rFonts w:ascii="Times New Roman" w:hAnsi="Times New Roman"/>
          <w:sz w:val="24"/>
          <w:szCs w:val="24"/>
          <w:vertAlign w:val="subscript"/>
        </w:rPr>
        <w:t xml:space="preserve">атм  </w:t>
      </w:r>
      <w:r w:rsidRPr="005530AD">
        <w:rPr>
          <w:rFonts w:ascii="Times New Roman" w:hAnsi="Times New Roman"/>
          <w:sz w:val="24"/>
          <w:szCs w:val="24"/>
        </w:rPr>
        <w:t>= 372*11,7 = 4353,4</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 xml:space="preserve">н </w:t>
      </w:r>
      <w:r w:rsidRPr="005530AD">
        <w:rPr>
          <w:rFonts w:ascii="Times New Roman" w:hAnsi="Times New Roman"/>
          <w:sz w:val="24"/>
          <w:szCs w:val="24"/>
        </w:rPr>
        <w:t xml:space="preserve">зола </w:t>
      </w:r>
      <w:r w:rsidRPr="005530AD">
        <w:rPr>
          <w:rFonts w:ascii="Times New Roman" w:hAnsi="Times New Roman"/>
          <w:sz w:val="24"/>
          <w:szCs w:val="24"/>
          <w:vertAlign w:val="subscript"/>
        </w:rPr>
        <w:t xml:space="preserve">атм  </w:t>
      </w:r>
      <w:r w:rsidRPr="005530AD">
        <w:rPr>
          <w:rFonts w:ascii="Times New Roman" w:hAnsi="Times New Roman"/>
          <w:sz w:val="24"/>
          <w:szCs w:val="24"/>
        </w:rPr>
        <w:t>= 971,56*7,5 = 7286,7</w:t>
      </w:r>
      <w:r w:rsidRPr="005530AD">
        <w:rPr>
          <w:rFonts w:ascii="Times New Roman" w:hAnsi="Times New Roman"/>
          <w:sz w:val="24"/>
          <w:szCs w:val="24"/>
          <w:vertAlign w:val="subscript"/>
        </w:rPr>
        <w:t xml:space="preserve"> </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2.Плата за  выбросы в пределах лимита(ВСВ):</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Пл</w:t>
      </w:r>
      <w:r w:rsidRPr="005530AD">
        <w:rPr>
          <w:rFonts w:ascii="Times New Roman" w:hAnsi="Times New Roman"/>
          <w:sz w:val="24"/>
          <w:szCs w:val="24"/>
          <w:vertAlign w:val="subscript"/>
        </w:rPr>
        <w:t>вод</w:t>
      </w:r>
      <w:r w:rsidRPr="005530AD">
        <w:rPr>
          <w:rFonts w:ascii="Times New Roman" w:hAnsi="Times New Roman"/>
          <w:sz w:val="24"/>
          <w:szCs w:val="24"/>
        </w:rPr>
        <w:t xml:space="preserve"> = ∑(С</w:t>
      </w:r>
      <w:r w:rsidRPr="005530AD">
        <w:rPr>
          <w:rFonts w:ascii="Times New Roman" w:hAnsi="Times New Roman"/>
          <w:sz w:val="24"/>
          <w:szCs w:val="24"/>
          <w:vertAlign w:val="subscript"/>
        </w:rPr>
        <w:t>л</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 </w:t>
      </w:r>
      <w:r w:rsidRPr="005530AD">
        <w:rPr>
          <w:rFonts w:ascii="Times New Roman" w:hAnsi="Times New Roman"/>
          <w:sz w:val="24"/>
          <w:szCs w:val="24"/>
        </w:rPr>
        <w:t xml:space="preserve">* </w:t>
      </w:r>
      <w:r w:rsidRPr="005530AD">
        <w:rPr>
          <w:rFonts w:ascii="Times New Roman" w:hAnsi="Times New Roman"/>
          <w:sz w:val="24"/>
          <w:szCs w:val="24"/>
          <w:lang w:val="en-US"/>
        </w:rPr>
        <w:t>M</w:t>
      </w:r>
      <w:r w:rsidRPr="005530AD">
        <w:rPr>
          <w:rFonts w:ascii="Times New Roman" w:hAnsi="Times New Roman"/>
          <w:sz w:val="24"/>
          <w:szCs w:val="24"/>
          <w:vertAlign w:val="subscript"/>
        </w:rPr>
        <w:t>ф</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 </w:t>
      </w:r>
      <w:r w:rsidRPr="005530AD">
        <w:rPr>
          <w:rFonts w:ascii="Times New Roman" w:hAnsi="Times New Roman"/>
          <w:sz w:val="24"/>
          <w:szCs w:val="24"/>
        </w:rPr>
        <w:t xml:space="preserve">* ПДВ), </w:t>
      </w:r>
      <w:r w:rsidRPr="005530AD">
        <w:rPr>
          <w:rFonts w:ascii="Times New Roman" w:hAnsi="Times New Roman"/>
          <w:sz w:val="24"/>
          <w:szCs w:val="24"/>
          <w:lang w:val="en-US"/>
        </w:rPr>
        <w:t>M</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w:t>
      </w:r>
      <w:r w:rsidRPr="005530AD">
        <w:rPr>
          <w:rFonts w:ascii="Times New Roman" w:hAnsi="Times New Roman"/>
          <w:sz w:val="24"/>
          <w:szCs w:val="24"/>
        </w:rPr>
        <w:t xml:space="preserve"> </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где  </w:t>
      </w:r>
      <w:r w:rsidRPr="005530AD">
        <w:rPr>
          <w:rFonts w:ascii="Times New Roman" w:hAnsi="Times New Roman"/>
          <w:sz w:val="24"/>
          <w:szCs w:val="24"/>
          <w:lang w:val="en-US"/>
        </w:rPr>
        <w:t>i</w:t>
      </w:r>
      <w:r w:rsidRPr="005530AD">
        <w:rPr>
          <w:rFonts w:ascii="Times New Roman" w:hAnsi="Times New Roman"/>
          <w:sz w:val="24"/>
          <w:szCs w:val="24"/>
        </w:rPr>
        <w:t xml:space="preserve"> – 1,2……</w:t>
      </w:r>
      <w:r w:rsidRPr="005530AD">
        <w:rPr>
          <w:rFonts w:ascii="Times New Roman" w:hAnsi="Times New Roman"/>
          <w:sz w:val="24"/>
          <w:szCs w:val="24"/>
          <w:lang w:val="en-US"/>
        </w:rPr>
        <w:t>n</w:t>
      </w:r>
      <w:r w:rsidRPr="005530AD">
        <w:rPr>
          <w:rFonts w:ascii="Times New Roman" w:hAnsi="Times New Roman"/>
          <w:sz w:val="24"/>
          <w:szCs w:val="24"/>
        </w:rPr>
        <w:t>-вид ЗВ.  Суммирование производится только по тем ЗВ, для которых ПДВ &lt;</w:t>
      </w:r>
      <w:r w:rsidRPr="005530AD">
        <w:rPr>
          <w:rFonts w:ascii="Times New Roman" w:hAnsi="Times New Roman"/>
          <w:sz w:val="24"/>
          <w:szCs w:val="24"/>
          <w:lang w:val="en-US"/>
        </w:rPr>
        <w:t>M</w:t>
      </w:r>
      <w:r w:rsidRPr="005530AD">
        <w:rPr>
          <w:rFonts w:ascii="Times New Roman" w:hAnsi="Times New Roman"/>
          <w:sz w:val="24"/>
          <w:szCs w:val="24"/>
        </w:rPr>
        <w:t>&lt;ВСВ, руб/т;</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w:t>
      </w:r>
      <w:r w:rsidRPr="005530AD">
        <w:rPr>
          <w:rFonts w:ascii="Times New Roman" w:hAnsi="Times New Roman"/>
          <w:sz w:val="24"/>
          <w:szCs w:val="24"/>
          <w:vertAlign w:val="subscript"/>
        </w:rPr>
        <w:t>л</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 </w:t>
      </w:r>
      <w:r w:rsidRPr="005530AD">
        <w:rPr>
          <w:rFonts w:ascii="Times New Roman" w:hAnsi="Times New Roman"/>
          <w:sz w:val="24"/>
          <w:szCs w:val="24"/>
        </w:rPr>
        <w:t xml:space="preserve">- ставка платы за выброс одной тонны </w:t>
      </w:r>
      <w:r w:rsidRPr="005530AD">
        <w:rPr>
          <w:rFonts w:ascii="Times New Roman" w:hAnsi="Times New Roman"/>
          <w:sz w:val="24"/>
          <w:szCs w:val="24"/>
          <w:lang w:val="en-US"/>
        </w:rPr>
        <w:t>i</w:t>
      </w:r>
      <w:r w:rsidRPr="005530AD">
        <w:rPr>
          <w:rFonts w:ascii="Times New Roman" w:hAnsi="Times New Roman"/>
          <w:sz w:val="24"/>
          <w:szCs w:val="24"/>
        </w:rPr>
        <w:t>-  го ЗВ, выброшенного в атмосферу в пределах лимита (ВСВ), руб/т;</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При этом:</w:t>
      </w:r>
    </w:p>
    <w:p w:rsidR="00045CE2" w:rsidRPr="005530AD" w:rsidRDefault="00045CE2" w:rsidP="005530AD">
      <w:pPr>
        <w:spacing w:line="360" w:lineRule="auto"/>
        <w:ind w:left="-284" w:right="-143" w:firstLine="851"/>
        <w:jc w:val="both"/>
        <w:rPr>
          <w:rFonts w:ascii="Times New Roman" w:hAnsi="Times New Roman"/>
          <w:sz w:val="24"/>
          <w:szCs w:val="24"/>
          <w:vertAlign w:val="subscript"/>
        </w:rPr>
      </w:pPr>
      <w:r w:rsidRPr="005530AD">
        <w:rPr>
          <w:rFonts w:ascii="Times New Roman" w:hAnsi="Times New Roman"/>
          <w:sz w:val="24"/>
          <w:szCs w:val="24"/>
        </w:rPr>
        <w:t>С</w:t>
      </w:r>
      <w:r w:rsidRPr="005530AD">
        <w:rPr>
          <w:rFonts w:ascii="Times New Roman" w:hAnsi="Times New Roman"/>
          <w:sz w:val="24"/>
          <w:szCs w:val="24"/>
          <w:vertAlign w:val="subscript"/>
        </w:rPr>
        <w:t>л</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w:t>
      </w:r>
      <w:r w:rsidRPr="005530AD">
        <w:rPr>
          <w:rFonts w:ascii="Times New Roman" w:hAnsi="Times New Roman"/>
          <w:sz w:val="24"/>
          <w:szCs w:val="24"/>
        </w:rPr>
        <w:t xml:space="preserve"> = Б</w:t>
      </w:r>
      <w:r w:rsidRPr="005530AD">
        <w:rPr>
          <w:rFonts w:ascii="Times New Roman" w:hAnsi="Times New Roman"/>
          <w:sz w:val="24"/>
          <w:szCs w:val="24"/>
          <w:vertAlign w:val="subscript"/>
        </w:rPr>
        <w:t>бл</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 </w:t>
      </w:r>
      <w:r w:rsidRPr="005530AD">
        <w:rPr>
          <w:rFonts w:ascii="Times New Roman" w:hAnsi="Times New Roman"/>
          <w:sz w:val="24"/>
          <w:szCs w:val="24"/>
        </w:rPr>
        <w:t>* К</w:t>
      </w:r>
      <w:r w:rsidRPr="005530AD">
        <w:rPr>
          <w:rFonts w:ascii="Times New Roman" w:hAnsi="Times New Roman"/>
          <w:sz w:val="24"/>
          <w:szCs w:val="24"/>
          <w:vertAlign w:val="subscript"/>
        </w:rPr>
        <w:t>э.атм</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К</w:t>
      </w:r>
      <w:r w:rsidRPr="005530AD">
        <w:rPr>
          <w:rFonts w:ascii="Times New Roman" w:hAnsi="Times New Roman"/>
          <w:sz w:val="24"/>
          <w:szCs w:val="24"/>
          <w:vertAlign w:val="subscript"/>
        </w:rPr>
        <w:t>э.атм</w:t>
      </w:r>
      <w:r w:rsidRPr="005530AD">
        <w:rPr>
          <w:rFonts w:ascii="Times New Roman" w:hAnsi="Times New Roman"/>
          <w:sz w:val="24"/>
          <w:szCs w:val="24"/>
        </w:rPr>
        <w:t xml:space="preserve"> -базовая ставка платы (общероссийская) за выброс одной тонны </w:t>
      </w:r>
      <w:r w:rsidRPr="005530AD">
        <w:rPr>
          <w:rFonts w:ascii="Times New Roman" w:hAnsi="Times New Roman"/>
          <w:sz w:val="24"/>
          <w:szCs w:val="24"/>
          <w:lang w:val="en-US"/>
        </w:rPr>
        <w:t>i</w:t>
      </w:r>
      <w:r w:rsidRPr="005530AD">
        <w:rPr>
          <w:rFonts w:ascii="Times New Roman" w:hAnsi="Times New Roman"/>
          <w:sz w:val="24"/>
          <w:szCs w:val="24"/>
        </w:rPr>
        <w:t>-го ЗВ , выброшенного в атмосферу в пределах лимита;</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Б</w:t>
      </w:r>
      <w:r w:rsidRPr="005530AD">
        <w:rPr>
          <w:rFonts w:ascii="Times New Roman" w:hAnsi="Times New Roman"/>
          <w:sz w:val="24"/>
          <w:szCs w:val="24"/>
          <w:vertAlign w:val="subscript"/>
        </w:rPr>
        <w:t>бл</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 </w:t>
      </w:r>
      <w:r w:rsidRPr="005530AD">
        <w:rPr>
          <w:rFonts w:ascii="Times New Roman" w:hAnsi="Times New Roman"/>
          <w:sz w:val="24"/>
          <w:szCs w:val="24"/>
        </w:rPr>
        <w:t xml:space="preserve">– фактический объем выброса </w:t>
      </w:r>
      <w:r w:rsidRPr="005530AD">
        <w:rPr>
          <w:rFonts w:ascii="Times New Roman" w:hAnsi="Times New Roman"/>
          <w:sz w:val="24"/>
          <w:szCs w:val="24"/>
          <w:lang w:val="en-US"/>
        </w:rPr>
        <w:t>i</w:t>
      </w:r>
      <w:r w:rsidRPr="005530AD">
        <w:rPr>
          <w:rFonts w:ascii="Times New Roman" w:hAnsi="Times New Roman"/>
          <w:sz w:val="24"/>
          <w:szCs w:val="24"/>
        </w:rPr>
        <w:t>-го ЗВ, выброшенного в атмосферу;</w:t>
      </w:r>
    </w:p>
    <w:p w:rsidR="00045CE2" w:rsidRPr="005530AD" w:rsidRDefault="00045CE2" w:rsidP="005530AD">
      <w:pPr>
        <w:spacing w:line="360" w:lineRule="auto"/>
        <w:ind w:left="-284" w:right="-143" w:firstLine="851"/>
        <w:jc w:val="both"/>
        <w:rPr>
          <w:rFonts w:ascii="Times New Roman" w:hAnsi="Times New Roman"/>
          <w:sz w:val="24"/>
          <w:szCs w:val="24"/>
          <w:lang w:val="en-US"/>
        </w:rPr>
      </w:pPr>
      <w:r w:rsidRPr="005530AD">
        <w:rPr>
          <w:rFonts w:ascii="Times New Roman" w:hAnsi="Times New Roman"/>
          <w:sz w:val="24"/>
          <w:szCs w:val="24"/>
        </w:rPr>
        <w:t>С</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 xml:space="preserve"> </w:t>
      </w:r>
      <w:r w:rsidRPr="005530AD">
        <w:rPr>
          <w:rFonts w:ascii="Times New Roman" w:hAnsi="Times New Roman"/>
          <w:sz w:val="24"/>
          <w:szCs w:val="24"/>
          <w:lang w:val="en-US"/>
        </w:rPr>
        <w:t>(NO)</w:t>
      </w:r>
      <w:r w:rsidRPr="005530AD">
        <w:rPr>
          <w:rFonts w:ascii="Times New Roman" w:hAnsi="Times New Roman"/>
          <w:sz w:val="24"/>
          <w:szCs w:val="24"/>
          <w:vertAlign w:val="subscript"/>
        </w:rPr>
        <w:t>атм</w:t>
      </w:r>
      <w:r w:rsidRPr="005530AD">
        <w:rPr>
          <w:rFonts w:ascii="Times New Roman" w:hAnsi="Times New Roman"/>
          <w:sz w:val="24"/>
          <w:szCs w:val="24"/>
          <w:vertAlign w:val="subscript"/>
          <w:lang w:val="en-US"/>
        </w:rPr>
        <w:t xml:space="preserve"> </w:t>
      </w:r>
      <w:r w:rsidRPr="005530AD">
        <w:rPr>
          <w:rFonts w:ascii="Times New Roman" w:hAnsi="Times New Roman"/>
          <w:sz w:val="24"/>
          <w:szCs w:val="24"/>
          <w:lang w:val="en-US"/>
        </w:rPr>
        <w:t xml:space="preserve"> = 228*1,07=243</w:t>
      </w:r>
    </w:p>
    <w:p w:rsidR="00045CE2" w:rsidRPr="005530AD" w:rsidRDefault="00045CE2" w:rsidP="005530AD">
      <w:pPr>
        <w:spacing w:line="360" w:lineRule="auto"/>
        <w:ind w:left="-284" w:right="-143" w:firstLine="851"/>
        <w:jc w:val="both"/>
        <w:rPr>
          <w:rFonts w:ascii="Times New Roman" w:hAnsi="Times New Roman"/>
          <w:sz w:val="24"/>
          <w:szCs w:val="24"/>
          <w:lang w:val="en-US"/>
        </w:rPr>
      </w:pPr>
      <w:r w:rsidRPr="005530AD">
        <w:rPr>
          <w:rFonts w:ascii="Times New Roman" w:hAnsi="Times New Roman"/>
          <w:sz w:val="24"/>
          <w:szCs w:val="24"/>
          <w:lang w:val="en-US"/>
        </w:rPr>
        <w:t>C</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 xml:space="preserve"> </w:t>
      </w:r>
      <w:r w:rsidRPr="005530AD">
        <w:rPr>
          <w:rFonts w:ascii="Times New Roman" w:hAnsi="Times New Roman"/>
          <w:sz w:val="24"/>
          <w:szCs w:val="24"/>
          <w:lang w:val="en-US"/>
        </w:rPr>
        <w:t>(CO)</w:t>
      </w:r>
      <w:r w:rsidRPr="005530AD">
        <w:rPr>
          <w:rFonts w:ascii="Times New Roman" w:hAnsi="Times New Roman"/>
          <w:sz w:val="24"/>
          <w:szCs w:val="24"/>
          <w:vertAlign w:val="subscript"/>
        </w:rPr>
        <w:t>атм</w:t>
      </w:r>
      <w:r w:rsidRPr="005530AD">
        <w:rPr>
          <w:rFonts w:ascii="Times New Roman" w:hAnsi="Times New Roman"/>
          <w:sz w:val="24"/>
          <w:szCs w:val="24"/>
          <w:vertAlign w:val="subscript"/>
          <w:lang w:val="en-US"/>
        </w:rPr>
        <w:t xml:space="preserve"> </w:t>
      </w:r>
      <w:r w:rsidRPr="005530AD">
        <w:rPr>
          <w:rFonts w:ascii="Times New Roman" w:hAnsi="Times New Roman"/>
          <w:sz w:val="24"/>
          <w:szCs w:val="24"/>
          <w:lang w:val="en-US"/>
        </w:rPr>
        <w:t xml:space="preserve"> = 30*1,07=32,1</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lang w:val="en-US"/>
        </w:rPr>
        <w:t>C</w:t>
      </w:r>
      <w:r w:rsidRPr="005530AD">
        <w:rPr>
          <w:rFonts w:ascii="Times New Roman" w:hAnsi="Times New Roman"/>
          <w:sz w:val="24"/>
          <w:szCs w:val="24"/>
          <w:vertAlign w:val="subscript"/>
        </w:rPr>
        <w:t xml:space="preserve">н </w:t>
      </w:r>
      <w:r w:rsidRPr="005530AD">
        <w:rPr>
          <w:rFonts w:ascii="Times New Roman" w:hAnsi="Times New Roman"/>
          <w:sz w:val="24"/>
          <w:szCs w:val="24"/>
        </w:rPr>
        <w:t>(</w:t>
      </w:r>
      <w:r w:rsidRPr="005530AD">
        <w:rPr>
          <w:rFonts w:ascii="Times New Roman" w:hAnsi="Times New Roman"/>
          <w:sz w:val="24"/>
          <w:szCs w:val="24"/>
          <w:lang w:val="en-US"/>
        </w:rPr>
        <w:t>SO</w:t>
      </w:r>
      <w:r w:rsidRPr="005530AD">
        <w:rPr>
          <w:rFonts w:ascii="Times New Roman" w:hAnsi="Times New Roman"/>
          <w:sz w:val="24"/>
          <w:szCs w:val="24"/>
          <w:vertAlign w:val="subscript"/>
        </w:rPr>
        <w:t>2</w:t>
      </w:r>
      <w:r w:rsidRPr="005530AD">
        <w:rPr>
          <w:rFonts w:ascii="Times New Roman" w:hAnsi="Times New Roman"/>
          <w:sz w:val="24"/>
          <w:szCs w:val="24"/>
        </w:rPr>
        <w:t>)</w:t>
      </w:r>
      <w:r w:rsidRPr="005530AD">
        <w:rPr>
          <w:rFonts w:ascii="Times New Roman" w:hAnsi="Times New Roman"/>
          <w:sz w:val="24"/>
          <w:szCs w:val="24"/>
          <w:vertAlign w:val="subscript"/>
        </w:rPr>
        <w:t xml:space="preserve">атм </w:t>
      </w:r>
      <w:r w:rsidRPr="005530AD">
        <w:rPr>
          <w:rFonts w:ascii="Times New Roman" w:hAnsi="Times New Roman"/>
          <w:sz w:val="24"/>
          <w:szCs w:val="24"/>
        </w:rPr>
        <w:t xml:space="preserve"> = 1754*1,07 = 1876,78</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lang w:val="en-US"/>
        </w:rPr>
        <w:t>C</w:t>
      </w:r>
      <w:r w:rsidRPr="005530AD">
        <w:rPr>
          <w:rFonts w:ascii="Times New Roman" w:hAnsi="Times New Roman"/>
          <w:sz w:val="24"/>
          <w:szCs w:val="24"/>
          <w:vertAlign w:val="subscript"/>
        </w:rPr>
        <w:t xml:space="preserve">н </w:t>
      </w:r>
      <w:r w:rsidRPr="005530AD">
        <w:rPr>
          <w:rFonts w:ascii="Times New Roman" w:hAnsi="Times New Roman"/>
          <w:sz w:val="24"/>
          <w:szCs w:val="24"/>
        </w:rPr>
        <w:t>(зола)</w:t>
      </w:r>
      <w:r w:rsidRPr="005530AD">
        <w:rPr>
          <w:rFonts w:ascii="Times New Roman" w:hAnsi="Times New Roman"/>
          <w:sz w:val="24"/>
          <w:szCs w:val="24"/>
          <w:vertAlign w:val="subscript"/>
        </w:rPr>
        <w:t xml:space="preserve">атм </w:t>
      </w:r>
      <w:r w:rsidRPr="005530AD">
        <w:rPr>
          <w:rFonts w:ascii="Times New Roman" w:hAnsi="Times New Roman"/>
          <w:sz w:val="24"/>
          <w:szCs w:val="24"/>
        </w:rPr>
        <w:t xml:space="preserve"> = 4540*1,07 = 4857,8</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 xml:space="preserve">н </w:t>
      </w:r>
      <w:r w:rsidRPr="005530AD">
        <w:rPr>
          <w:rFonts w:ascii="Times New Roman" w:hAnsi="Times New Roman"/>
          <w:sz w:val="24"/>
          <w:szCs w:val="24"/>
          <w:lang w:val="en-US"/>
        </w:rPr>
        <w:t>NO</w:t>
      </w:r>
      <w:r w:rsidRPr="005530AD">
        <w:rPr>
          <w:rFonts w:ascii="Times New Roman" w:hAnsi="Times New Roman"/>
          <w:sz w:val="24"/>
          <w:szCs w:val="24"/>
        </w:rPr>
        <w:t xml:space="preserve"> </w:t>
      </w:r>
      <w:r w:rsidRPr="005530AD">
        <w:rPr>
          <w:rFonts w:ascii="Times New Roman" w:hAnsi="Times New Roman"/>
          <w:sz w:val="24"/>
          <w:szCs w:val="24"/>
          <w:vertAlign w:val="subscript"/>
        </w:rPr>
        <w:t xml:space="preserve">атм  </w:t>
      </w:r>
      <w:r w:rsidRPr="005530AD">
        <w:rPr>
          <w:rFonts w:ascii="Times New Roman" w:hAnsi="Times New Roman"/>
          <w:sz w:val="24"/>
          <w:szCs w:val="24"/>
        </w:rPr>
        <w:t>= 2439,6*4892,5 = 11935743</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 xml:space="preserve">н </w:t>
      </w:r>
      <w:r w:rsidRPr="005530AD">
        <w:rPr>
          <w:rFonts w:ascii="Times New Roman" w:hAnsi="Times New Roman"/>
          <w:sz w:val="24"/>
          <w:szCs w:val="24"/>
        </w:rPr>
        <w:t>С</w:t>
      </w:r>
      <w:r w:rsidRPr="005530AD">
        <w:rPr>
          <w:rFonts w:ascii="Times New Roman" w:hAnsi="Times New Roman"/>
          <w:sz w:val="24"/>
          <w:szCs w:val="24"/>
          <w:lang w:val="en-US"/>
        </w:rPr>
        <w:t>O</w:t>
      </w:r>
      <w:r w:rsidRPr="005530AD">
        <w:rPr>
          <w:rFonts w:ascii="Times New Roman" w:hAnsi="Times New Roman"/>
          <w:sz w:val="24"/>
          <w:szCs w:val="24"/>
        </w:rPr>
        <w:t xml:space="preserve"> </w:t>
      </w:r>
      <w:r w:rsidRPr="005530AD">
        <w:rPr>
          <w:rFonts w:ascii="Times New Roman" w:hAnsi="Times New Roman"/>
          <w:sz w:val="24"/>
          <w:szCs w:val="24"/>
          <w:vertAlign w:val="subscript"/>
        </w:rPr>
        <w:t xml:space="preserve">атм  </w:t>
      </w:r>
      <w:r w:rsidRPr="005530AD">
        <w:rPr>
          <w:rFonts w:ascii="Times New Roman" w:hAnsi="Times New Roman"/>
          <w:sz w:val="24"/>
          <w:szCs w:val="24"/>
        </w:rPr>
        <w:t>= 32,1*1622,24 = 52073,9</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 xml:space="preserve">н </w:t>
      </w:r>
      <w:r w:rsidRPr="005530AD">
        <w:rPr>
          <w:rFonts w:ascii="Times New Roman" w:hAnsi="Times New Roman"/>
          <w:sz w:val="24"/>
          <w:szCs w:val="24"/>
          <w:lang w:val="en-US"/>
        </w:rPr>
        <w:t>SO</w:t>
      </w:r>
      <w:r w:rsidRPr="005530AD">
        <w:rPr>
          <w:rFonts w:ascii="Times New Roman" w:hAnsi="Times New Roman"/>
          <w:sz w:val="24"/>
          <w:szCs w:val="24"/>
          <w:vertAlign w:val="subscript"/>
        </w:rPr>
        <w:t>2</w:t>
      </w:r>
      <w:r w:rsidRPr="005530AD">
        <w:rPr>
          <w:rFonts w:ascii="Times New Roman" w:hAnsi="Times New Roman"/>
          <w:sz w:val="24"/>
          <w:szCs w:val="24"/>
        </w:rPr>
        <w:t xml:space="preserve"> </w:t>
      </w:r>
      <w:r w:rsidRPr="005530AD">
        <w:rPr>
          <w:rFonts w:ascii="Times New Roman" w:hAnsi="Times New Roman"/>
          <w:sz w:val="24"/>
          <w:szCs w:val="24"/>
          <w:vertAlign w:val="subscript"/>
        </w:rPr>
        <w:t xml:space="preserve">атм  </w:t>
      </w:r>
      <w:r w:rsidRPr="005530AD">
        <w:rPr>
          <w:rFonts w:ascii="Times New Roman" w:hAnsi="Times New Roman"/>
          <w:sz w:val="24"/>
          <w:szCs w:val="24"/>
        </w:rPr>
        <w:t>= 1876,78*11,7 = 21958,3</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 xml:space="preserve">н </w:t>
      </w:r>
      <w:r w:rsidRPr="005530AD">
        <w:rPr>
          <w:rFonts w:ascii="Times New Roman" w:hAnsi="Times New Roman"/>
          <w:sz w:val="24"/>
          <w:szCs w:val="24"/>
        </w:rPr>
        <w:t xml:space="preserve">зола </w:t>
      </w:r>
      <w:r w:rsidRPr="005530AD">
        <w:rPr>
          <w:rFonts w:ascii="Times New Roman" w:hAnsi="Times New Roman"/>
          <w:sz w:val="24"/>
          <w:szCs w:val="24"/>
          <w:vertAlign w:val="subscript"/>
        </w:rPr>
        <w:t xml:space="preserve">атм  </w:t>
      </w:r>
      <w:r w:rsidRPr="005530AD">
        <w:rPr>
          <w:rFonts w:ascii="Times New Roman" w:hAnsi="Times New Roman"/>
          <w:sz w:val="24"/>
          <w:szCs w:val="24"/>
        </w:rPr>
        <w:t>= 4857,8*7,5 = 36433,5</w:t>
      </w:r>
      <w:r w:rsidRPr="005530AD">
        <w:rPr>
          <w:rFonts w:ascii="Times New Roman" w:hAnsi="Times New Roman"/>
          <w:sz w:val="24"/>
          <w:szCs w:val="24"/>
          <w:vertAlign w:val="subscript"/>
        </w:rPr>
        <w:t xml:space="preserve"> </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257BB2">
        <w:rPr>
          <w:rFonts w:ascii="Times New Roman" w:hAnsi="Times New Roman"/>
          <w:sz w:val="24"/>
          <w:szCs w:val="24"/>
        </w:rPr>
        <w:fldChar w:fldCharType="begin"/>
      </w:r>
      <w:r w:rsidRPr="00257BB2">
        <w:rPr>
          <w:rFonts w:ascii="Times New Roman" w:hAnsi="Times New Roman"/>
          <w:sz w:val="24"/>
          <w:szCs w:val="24"/>
        </w:rPr>
        <w:instrText xml:space="preserve"> QUOTE </w:instrText>
      </w:r>
      <w:r w:rsidRPr="00257BB2">
        <w:pict>
          <v:shape id="_x0000_i1035" type="#_x0000_t75" style="width:57.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C1FB6&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0C1FB6&quot;&gt;&lt;m:oMathPara&gt;&lt;m:oMath&gt;&lt;m:r&gt;&lt;m:rPr&gt;&lt;m:sty m:val=&quot;p&quot;/&gt;&lt;/m:rPr&gt;&lt;w:rPr&gt;&lt;w:rFonts w:ascii=&quot;Cambria Math&quot; w:fareast=&quot;Times New Roman&quot; w:h-ansi=&quot;Cambria Math&quot;/&gt;&lt;wx:font wx:val=&quot;Cambria Math&quot;/&gt;&lt;w:sz w:val=&quot;24&quot;/&gt;&lt;w:sz-cs w:val=&quot;24&quot;/&gt;&lt;/w:rPr&gt;&lt;m:t&gt;РџР»   Р°С‚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257BB2">
        <w:rPr>
          <w:rFonts w:ascii="Times New Roman" w:hAnsi="Times New Roman"/>
          <w:sz w:val="24"/>
          <w:szCs w:val="24"/>
        </w:rPr>
        <w:instrText xml:space="preserve"> </w:instrText>
      </w:r>
      <w:r w:rsidRPr="00257BB2">
        <w:rPr>
          <w:rFonts w:ascii="Times New Roman" w:hAnsi="Times New Roman"/>
          <w:sz w:val="24"/>
          <w:szCs w:val="24"/>
        </w:rPr>
        <w:fldChar w:fldCharType="separate"/>
      </w:r>
      <w:r w:rsidRPr="00257BB2">
        <w:pict>
          <v:shape id="_x0000_i1036" type="#_x0000_t75" style="width:57.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C1FB6&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0C1FB6&quot;&gt;&lt;m:oMathPara&gt;&lt;m:oMath&gt;&lt;m:r&gt;&lt;m:rPr&gt;&lt;m:sty m:val=&quot;p&quot;/&gt;&lt;/m:rPr&gt;&lt;w:rPr&gt;&lt;w:rFonts w:ascii=&quot;Cambria Math&quot; w:fareast=&quot;Times New Roman&quot; w:h-ansi=&quot;Cambria Math&quot;/&gt;&lt;wx:font wx:val=&quot;Cambria Math&quot;/&gt;&lt;w:sz w:val=&quot;24&quot;/&gt;&lt;w:sz-cs w:val=&quot;24&quot;/&gt;&lt;/w:rPr&gt;&lt;m:t&gt;РџР»   Р°С‚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257BB2">
        <w:rPr>
          <w:rFonts w:ascii="Times New Roman" w:hAnsi="Times New Roman"/>
          <w:sz w:val="24"/>
          <w:szCs w:val="24"/>
        </w:rPr>
        <w:fldChar w:fldCharType="end"/>
      </w:r>
      <w:r w:rsidRPr="005530AD">
        <w:rPr>
          <w:rFonts w:ascii="Times New Roman" w:hAnsi="Times New Roman"/>
          <w:sz w:val="24"/>
          <w:szCs w:val="24"/>
        </w:rPr>
        <w:instrText xml:space="preserve"> </w:instrText>
      </w:r>
      <w:r w:rsidRPr="005530AD">
        <w:rPr>
          <w:rFonts w:ascii="Times New Roman" w:hAnsi="Times New Roman"/>
          <w:sz w:val="24"/>
          <w:szCs w:val="24"/>
        </w:rPr>
        <w:fldChar w:fldCharType="separate"/>
      </w:r>
      <w:r w:rsidRPr="005530AD">
        <w:rPr>
          <w:rFonts w:ascii="Times New Roman" w:hAnsi="Times New Roman"/>
          <w:sz w:val="24"/>
          <w:szCs w:val="24"/>
        </w:rPr>
        <w:t>П</w:t>
      </w:r>
      <w:r w:rsidRPr="005530AD">
        <w:rPr>
          <w:rFonts w:ascii="Times New Roman" w:hAnsi="Times New Roman"/>
          <w:sz w:val="24"/>
          <w:szCs w:val="24"/>
        </w:rPr>
        <w:fldChar w:fldCharType="end"/>
      </w:r>
      <w:r w:rsidRPr="005530AD">
        <w:rPr>
          <w:rFonts w:ascii="Times New Roman" w:hAnsi="Times New Roman"/>
          <w:sz w:val="24"/>
          <w:szCs w:val="24"/>
        </w:rPr>
        <w:t>л</w:t>
      </w:r>
      <w:r w:rsidRPr="005530AD">
        <w:rPr>
          <w:rFonts w:ascii="Times New Roman" w:hAnsi="Times New Roman"/>
          <w:sz w:val="24"/>
          <w:szCs w:val="24"/>
          <w:vertAlign w:val="subscript"/>
        </w:rPr>
        <w:t xml:space="preserve"> атм</w:t>
      </w:r>
      <w:r w:rsidRPr="005530AD">
        <w:rPr>
          <w:rFonts w:ascii="Times New Roman" w:hAnsi="Times New Roman"/>
          <w:sz w:val="24"/>
          <w:szCs w:val="24"/>
        </w:rPr>
        <w:t xml:space="preserve"> =</w:t>
      </w:r>
      <w:r w:rsidRPr="005530AD">
        <w:rPr>
          <w:rFonts w:ascii="Times New Roman" w:hAnsi="Times New Roman"/>
          <w:sz w:val="24"/>
          <w:szCs w:val="24"/>
          <w:vertAlign w:val="subscript"/>
        </w:rPr>
        <w:t xml:space="preserve"> </w:t>
      </w:r>
      <w:r w:rsidRPr="005530AD">
        <w:rPr>
          <w:rFonts w:ascii="Times New Roman" w:hAnsi="Times New Roman"/>
          <w:sz w:val="24"/>
          <w:szCs w:val="24"/>
        </w:rPr>
        <w:t>11935743+52073,9+</w:t>
      </w: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257BB2">
        <w:rPr>
          <w:rFonts w:ascii="Times New Roman" w:hAnsi="Times New Roman"/>
          <w:sz w:val="24"/>
          <w:szCs w:val="24"/>
        </w:rPr>
        <w:fldChar w:fldCharType="begin"/>
      </w:r>
      <w:r w:rsidRPr="00257BB2">
        <w:rPr>
          <w:rFonts w:ascii="Times New Roman" w:hAnsi="Times New Roman"/>
          <w:sz w:val="24"/>
          <w:szCs w:val="24"/>
        </w:rPr>
        <w:instrText xml:space="preserve"> QUOTE </w:instrText>
      </w:r>
      <w:r w:rsidRPr="00257BB2">
        <w:pict>
          <v:shape id="_x0000_i1037"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57FE8&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557FE8&quot;&gt;&lt;m:oMathPara&gt;&lt;m:oMath&gt;&lt;m:r&gt;&lt;m:rPr&gt;&lt;m:sty m:val=&quot;p&quot;/&gt;&lt;/m:rPr&gt;&lt;w:rPr&gt;&lt;w:rFonts w:ascii=&quot;Cambria Math&quot; w:fareast=&quot;Times New Roman&quot; w:h-ansi=&quot;Cambria Math&quot;/&gt;&lt;wx:font wx:val=&quot;Cambria Math&quot;/&gt;&lt;w:sz w:val=&quot;24&quot;/&gt;&lt;w:sz-cs w:val=&quot;24&quot;/&gt;&lt;/w:rPr&gt;&lt;m:t&gt;2195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257BB2">
        <w:rPr>
          <w:rFonts w:ascii="Times New Roman" w:hAnsi="Times New Roman"/>
          <w:sz w:val="24"/>
          <w:szCs w:val="24"/>
        </w:rPr>
        <w:instrText xml:space="preserve"> </w:instrText>
      </w:r>
      <w:r w:rsidRPr="00257BB2">
        <w:rPr>
          <w:rFonts w:ascii="Times New Roman" w:hAnsi="Times New Roman"/>
          <w:sz w:val="24"/>
          <w:szCs w:val="24"/>
        </w:rPr>
        <w:fldChar w:fldCharType="separate"/>
      </w:r>
      <w:r w:rsidRPr="00257BB2">
        <w:pict>
          <v:shape id="_x0000_i1038"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57FE8&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557FE8&quot;&gt;&lt;m:oMathPara&gt;&lt;m:oMath&gt;&lt;m:r&gt;&lt;m:rPr&gt;&lt;m:sty m:val=&quot;p&quot;/&gt;&lt;/m:rPr&gt;&lt;w:rPr&gt;&lt;w:rFonts w:ascii=&quot;Cambria Math&quot; w:fareast=&quot;Times New Roman&quot; w:h-ansi=&quot;Cambria Math&quot;/&gt;&lt;wx:font wx:val=&quot;Cambria Math&quot;/&gt;&lt;w:sz w:val=&quot;24&quot;/&gt;&lt;w:sz-cs w:val=&quot;24&quot;/&gt;&lt;/w:rPr&gt;&lt;m:t&gt;2195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257BB2">
        <w:rPr>
          <w:rFonts w:ascii="Times New Roman" w:hAnsi="Times New Roman"/>
          <w:sz w:val="24"/>
          <w:szCs w:val="24"/>
        </w:rPr>
        <w:fldChar w:fldCharType="end"/>
      </w:r>
      <w:r w:rsidRPr="005530AD">
        <w:rPr>
          <w:rFonts w:ascii="Times New Roman" w:hAnsi="Times New Roman"/>
          <w:sz w:val="24"/>
          <w:szCs w:val="24"/>
        </w:rPr>
        <w:instrText xml:space="preserve"> </w:instrText>
      </w:r>
      <w:r w:rsidRPr="005530AD">
        <w:rPr>
          <w:rFonts w:ascii="Times New Roman" w:hAnsi="Times New Roman"/>
          <w:sz w:val="24"/>
          <w:szCs w:val="24"/>
        </w:rPr>
        <w:fldChar w:fldCharType="end"/>
      </w:r>
      <w:r w:rsidRPr="005530AD">
        <w:rPr>
          <w:rFonts w:ascii="Times New Roman" w:hAnsi="Times New Roman"/>
          <w:sz w:val="24"/>
          <w:szCs w:val="24"/>
        </w:rPr>
        <w:t>21958,3+36433,5</w:t>
      </w: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257BB2">
        <w:rPr>
          <w:rFonts w:ascii="Times New Roman" w:hAnsi="Times New Roman"/>
          <w:sz w:val="24"/>
          <w:szCs w:val="24"/>
        </w:rPr>
        <w:fldChar w:fldCharType="begin"/>
      </w:r>
      <w:r w:rsidRPr="00257BB2">
        <w:rPr>
          <w:rFonts w:ascii="Times New Roman" w:hAnsi="Times New Roman"/>
          <w:sz w:val="24"/>
          <w:szCs w:val="24"/>
        </w:rPr>
        <w:instrText xml:space="preserve"> QUOTE </w:instrText>
      </w:r>
      <w:r w:rsidRPr="00257BB2">
        <w:pict>
          <v:shape id="_x0000_i1039"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4562&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F14562&quot;&gt;&lt;m:oMathPara&gt;&lt;m:oMath&gt;&lt;m:r&gt;&lt;m:rPr&gt;&lt;m:sty m:val=&quot;p&quot;/&gt;&lt;/m:rPr&gt;&lt;w:rPr&gt;&lt;w:rFonts w:ascii=&quot;Cambria Math&quot; w:fareast=&quot;Times New Roman&quot; w:h-ansi=&quot;Cambria Math&quot;/&gt;&lt;wx:font wx:val=&quot;Cambria Math&quot;/&gt;&lt;w:sz w:val=&quot;24&quot;/&gt;&lt;w:sz-cs w:val=&quot;24&quot;/&gt;&lt;/w:rPr&gt;&lt;m:t&gt;3643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257BB2">
        <w:rPr>
          <w:rFonts w:ascii="Times New Roman" w:hAnsi="Times New Roman"/>
          <w:sz w:val="24"/>
          <w:szCs w:val="24"/>
        </w:rPr>
        <w:instrText xml:space="preserve"> </w:instrText>
      </w:r>
      <w:r w:rsidRPr="00257BB2">
        <w:rPr>
          <w:rFonts w:ascii="Times New Roman" w:hAnsi="Times New Roman"/>
          <w:sz w:val="24"/>
          <w:szCs w:val="24"/>
        </w:rPr>
        <w:fldChar w:fldCharType="separate"/>
      </w:r>
      <w:r w:rsidRPr="00257BB2">
        <w:pict>
          <v:shape id="_x0000_i1040"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4562&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F14562&quot;&gt;&lt;m:oMathPara&gt;&lt;m:oMath&gt;&lt;m:r&gt;&lt;m:rPr&gt;&lt;m:sty m:val=&quot;p&quot;/&gt;&lt;/m:rPr&gt;&lt;w:rPr&gt;&lt;w:rFonts w:ascii=&quot;Cambria Math&quot; w:fareast=&quot;Times New Roman&quot; w:h-ansi=&quot;Cambria Math&quot;/&gt;&lt;wx:font wx:val=&quot;Cambria Math&quot;/&gt;&lt;w:sz w:val=&quot;24&quot;/&gt;&lt;w:sz-cs w:val=&quot;24&quot;/&gt;&lt;/w:rPr&gt;&lt;m:t&gt;3643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257BB2">
        <w:rPr>
          <w:rFonts w:ascii="Times New Roman" w:hAnsi="Times New Roman"/>
          <w:sz w:val="24"/>
          <w:szCs w:val="24"/>
        </w:rPr>
        <w:fldChar w:fldCharType="end"/>
      </w:r>
      <w:r w:rsidRPr="005530AD">
        <w:rPr>
          <w:rFonts w:ascii="Times New Roman" w:hAnsi="Times New Roman"/>
          <w:sz w:val="24"/>
          <w:szCs w:val="24"/>
        </w:rPr>
        <w:instrText xml:space="preserve"> </w:instrText>
      </w:r>
      <w:r w:rsidRPr="005530AD">
        <w:rPr>
          <w:rFonts w:ascii="Times New Roman" w:hAnsi="Times New Roman"/>
          <w:sz w:val="24"/>
          <w:szCs w:val="24"/>
        </w:rPr>
        <w:fldChar w:fldCharType="end"/>
      </w:r>
      <w:r w:rsidRPr="005530AD">
        <w:rPr>
          <w:rFonts w:ascii="Times New Roman" w:hAnsi="Times New Roman"/>
          <w:sz w:val="24"/>
          <w:szCs w:val="24"/>
        </w:rPr>
        <w:t xml:space="preserve"> = 12076208,7</w:t>
      </w: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3.За выброс сверх лимита:</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 xml:space="preserve">сл атм </w:t>
      </w:r>
      <w:r w:rsidRPr="005530AD">
        <w:rPr>
          <w:rFonts w:ascii="Times New Roman" w:hAnsi="Times New Roman"/>
          <w:sz w:val="24"/>
          <w:szCs w:val="24"/>
        </w:rPr>
        <w:t>= 5*∑(С</w:t>
      </w:r>
      <w:r w:rsidRPr="005530AD">
        <w:rPr>
          <w:rFonts w:ascii="Times New Roman" w:hAnsi="Times New Roman"/>
          <w:sz w:val="24"/>
          <w:szCs w:val="24"/>
          <w:vertAlign w:val="subscript"/>
        </w:rPr>
        <w:t>л</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отх </w:t>
      </w:r>
      <w:r w:rsidRPr="005530AD">
        <w:rPr>
          <w:rFonts w:ascii="Times New Roman" w:hAnsi="Times New Roman"/>
          <w:sz w:val="24"/>
          <w:szCs w:val="24"/>
        </w:rPr>
        <w:t>*М</w:t>
      </w:r>
      <w:r w:rsidRPr="005530AD">
        <w:rPr>
          <w:rFonts w:ascii="Times New Roman" w:hAnsi="Times New Roman"/>
          <w:sz w:val="24"/>
          <w:szCs w:val="24"/>
          <w:vertAlign w:val="subscript"/>
        </w:rPr>
        <w:t>ф</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атм </w:t>
      </w:r>
      <w:r w:rsidRPr="005530AD">
        <w:rPr>
          <w:rFonts w:ascii="Times New Roman" w:hAnsi="Times New Roman"/>
          <w:sz w:val="24"/>
          <w:szCs w:val="24"/>
        </w:rPr>
        <w:t>*ВСВ)</w:t>
      </w: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2059" o:spid="_x0000_s2152" style="position:absolute;left:0;text-align:left;margin-left:43.5pt;margin-top:12.5pt;width:518.8pt;height:802.3pt;z-index:251676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">
            <v:rect id="Rectangle 1128" o:spid="_x0000_s2153"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O0cIA&#10;AADdAAAADwAAAGRycy9kb3ducmV2LnhtbERPzWqDQBC+B/oOywR6i2tykMS4ES0IPZXG5gEGd6oS&#10;d9a6G7V9+u6h0OPH95/lqxnETJPrLSvYRzEI4sbqnlsFt49qdwThPLLGwTIp+CYH+eVpk2Gq7cJX&#10;mmvfihDCLkUFnfdjKqVrOjLoIjsSB+7TTgZ9gFMr9YRLCDeDPMRxIg32HBo6HOmlo+ZeP4yCu1/n&#10;t6Ktf6rTrTw172WxPL4KpZ63a3EG4Wn1/+I/96tWcIiTsD+8CU9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g7RwgAAAN0AAAAPAAAAAAAAAAAAAAAAAJgCAABkcnMvZG93&#10;bnJldi54bWxQSwUGAAAAAAQABAD1AAAAhwMAAAAA&#10;" filled="f" strokeweight="2pt"/>
            <v:line id="Line 1129" o:spid="_x0000_s2154"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N4sAAAADdAAAADwAAAGRycy9kb3ducmV2LnhtbESPwQrCMBBE74L/EFbwpqmCItUoIlS8&#10;idVLb2uztsVmU5qo9e+NIHgcZuYNs9p0phZPal1lWcFkHIEgzq2uuFBwOSejBQjnkTXWlknBmxxs&#10;1v3eCmNtX3yiZ+oLESDsYlRQet/EUrq8JINubBvi4N1sa9AH2RZSt/gKcFPLaRTNpcGKw0KJDe1K&#10;yu/pwyi4Z5dZsj/u9LlOt/paJD673rRSw0G3XYLw1Pl/+Nc+aAXTaD6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gDeLAAAAA3QAAAA8AAAAAAAAAAAAAAAAA&#10;oQIAAGRycy9kb3ducmV2LnhtbFBLBQYAAAAABAAEAPkAAACOAwAAAAA=&#10;" strokeweight="2pt"/>
            <v:line id="Line 1130" o:spid="_x0000_s2155"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TlcAAAADdAAAADwAAAGRycy9kb3ducmV2LnhtbESPwQrCMBBE74L/EFbwpqkFRapRRKh4&#10;E6sXb2uztsVmU5qo9e+NIHgcZuYNs1x3phZPal1lWcFkHIEgzq2uuFBwPqWjOQjnkTXWlknBmxys&#10;V/3eEhNtX3ykZ+YLESDsElRQet8kUrq8JINubBvi4N1sa9AH2RZSt/gKcFPLOIpm0mDFYaHEhrYl&#10;5ffsYRTcL+dpujts9anONvpapP5yvWmlhoNuswDhqfP/8K+91wria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yk5XAAAAA3QAAAA8AAAAAAAAAAAAAAAAA&#10;oQIAAGRycy9kb3ducmV2LnhtbFBLBQYAAAAABAAEAPkAAACOAwAAAAA=&#10;" strokeweight="2pt"/>
            <v:line id="Line 1131" o:spid="_x0000_s2156"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2DsAAAADdAAAADwAAAGRycy9kb3ducmV2LnhtbESPwQrCMBBE74L/EFbwpqmKItUoIlS8&#10;idWLt7VZ22KzKU3U+vdGEDwOM/OGWa5bU4knNa60rGA0jEAQZ1aXnCs4n5LBHITzyBory6TgTQ7W&#10;q25nibG2Lz7SM/W5CBB2MSoovK9jKV1WkEE3tDVx8G62MeiDbHKpG3wFuKnkOIpm0mDJYaHAmrYF&#10;Zff0YRTcL+dpsjts9alKN/qaJ/5yvWml+r12swDhqfX/8K+91wrG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Ng7AAAAA3QAAAA8AAAAAAAAAAAAAAAAA&#10;oQIAAGRycy9kb3ducmV2LnhtbFBLBQYAAAAABAAEAPkAAACOAwAAAAA=&#10;" strokeweight="2pt"/>
            <v:line id="Line 1132" o:spid="_x0000_s2157"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uesAAAADdAAAADwAAAGRycy9kb3ducmV2LnhtbESPwQrCMBBE74L/EFbwpqmiItUoIlS8&#10;idWLt7VZ22KzKU3U+vdGEDwOM/OGWa5bU4knNa60rGA0jEAQZ1aXnCs4n5LBHITzyBory6TgTQ7W&#10;q25nibG2Lz7SM/W5CBB2MSoovK9jKV1WkEE3tDVx8G62MeiDbHKpG3wFuKnkOIpm0mDJYaHAmrYF&#10;Zff0YRTcL+dpsjts9alKN/qaJ/5yvWml+r12swDhqfX/8K+91wrG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XrnrAAAAA3QAAAA8AAAAAAAAAAAAAAAAA&#10;oQIAAGRycy9kb3ducmV2LnhtbFBLBQYAAAAABAAEAPkAAACOAwAAAAA=&#10;" strokeweight="2pt"/>
            <v:line id="Line 1133" o:spid="_x0000_s2158"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L4cAAAADdAAAADwAAAGRycy9kb3ducmV2LnhtbESPwQrCMBBE74L/EFbwpqmCItUoIlS8&#10;idVLb2uztsVmU5qo9e+NIHgcZuYNs9p0phZPal1lWcFkHIEgzq2uuFBwOSejBQjnkTXWlknBmxxs&#10;1v3eCmNtX3yiZ+oLESDsYlRQet/EUrq8JINubBvi4N1sa9AH2RZSt/gKcFPLaRTNpcGKw0KJDe1K&#10;yu/pwyi4Z5dZsj/u9LlOt/paJD673rRSw0G3XYLw1Pl/+Nc+aAXTaD6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bC+HAAAAA3QAAAA8AAAAAAAAAAAAAAAAA&#10;oQIAAGRycy9kb3ducmV2LnhtbFBLBQYAAAAABAAEAPkAAACOAwAAAAA=&#10;" strokeweight="2pt"/>
            <v:line id="Line 1134" o:spid="_x0000_s2159"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VlsAAAADdAAAADwAAAGRycy9kb3ducmV2LnhtbESPwQrCMBBE74L/EFbwpqmCRapRRKh4&#10;E6sXb2uztsVmU5qo9e+NIHgcZuYNs1x3phZPal1lWcFkHIEgzq2uuFBwPqWjOQjnkTXWlknBmxys&#10;V/3eEhNtX3ykZ+YLESDsElRQet8kUrq8JINubBvi4N1sa9AH2RZSt/gKcFPLaRTF0mDFYaHEhrYl&#10;5ffsYRTcL+dZ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JlZbAAAAA3QAAAA8AAAAAAAAAAAAAAAAA&#10;oQIAAGRycy9kb3ducmV2LnhtbFBLBQYAAAAABAAEAPkAAACOAwAAAAA=&#10;" strokeweight="2pt"/>
            <v:line id="Line 1135" o:spid="_x0000_s2160"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wDcEAAADdAAAADwAAAGRycy9kb3ducmV2LnhtbESPzQrCMBCE74LvEFbwpqmCP1SjiFDx&#10;JlYv3tZmbYvNpjRR69sbQfA4zMw3zHLdmko8qXGlZQWjYQSCOLO65FzB+ZQM5iCcR9ZYWSYFb3Kw&#10;XnU7S4y1ffGRnqnPRYCwi1FB4X0dS+myggy6oa2Jg3ezjUEfZJNL3eArwE0lx1E0lQZLDgsF1rQt&#10;KLunD6PgfjlPkt1hq09VutHXPPGX600r1e+1mwUIT63/h3/tvVYwjq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TANwQAAAN0AAAAPAAAAAAAAAAAAAAAA&#10;AKECAABkcnMvZG93bnJldi54bWxQSwUGAAAAAAQABAD5AAAAjwMAAAAA&#10;" strokeweight="2pt"/>
            <v:line id="Line 1136" o:spid="_x0000_s2161"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lcMAAADdAAAADwAAAGRycy9kb3ducmV2LnhtbERPS27CMBDdI/UO1lTqjjiwQCXFoKot&#10;UlEXFaEHGOIhDsTjyDZJ4PT1olKXT++/2oy2FT350DhWMMtyEMSV0w3XCn4O2+kziBCRNbaOScGN&#10;AmzWD5MVFtoNvKe+jLVIIRwKVGBi7AopQ2XIYshcR5y4k/MWY4K+ltrjkMJtK+d5vpAWG04NBjt6&#10;M1RdyqtVsPPHr8vsXht55J3/aL/fl8GelXp6HF9fQEQa47/4z/2pFczzR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fwpXDAAAA3QAAAA8AAAAAAAAAAAAA&#10;AAAAoQIAAGRycy9kb3ducmV2LnhtbFBLBQYAAAAABAAEAPkAAACRAwAAAAA=&#10;" strokeweight="1pt"/>
            <v:line id="Line 1137" o:spid="_x0000_s2162"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B5MAAAADdAAAADwAAAGRycy9kb3ducmV2LnhtbESPwQrCMBBE74L/EFbwpqmCotUoIlS8&#10;idWLt7VZ22KzKU3U+vdGEDwOM/OGWa5bU4knNa60rGA0jEAQZ1aXnCs4n5LBDITzyBory6TgTQ7W&#10;q25nibG2Lz7SM/W5CBB2MSoovK9jKV1WkEE3tDVx8G62MeiDbHKpG3wFuKnkOIqm0mDJYaHAmrYF&#10;Zff0YRTcL+dJsjts9alKN/qaJ/5yvWml+r12swDhqfX/8K+91wrG0X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AeTAAAAA3QAAAA8AAAAAAAAAAAAAAAAA&#10;oQIAAGRycy9kb3ducmV2LnhtbFBLBQYAAAAABAAEAPkAAACOAwAAAAA=&#10;" strokeweight="2pt"/>
            <v:line id="Line 1138" o:spid="_x0000_s2163"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YTsIAAADdAAAADwAAAGRycy9kb3ducmV2LnhtbERPzWoCMRC+C75DGKE3zeqh2q1RxFZQ&#10;PBRtH2DcjJvVzWRJoq4+vTkUPH58/9N5a2txJR8qxwqGgwwEceF0xaWCv99VfwIiRGSNtWNScKcA&#10;81m3M8Vcuxvv6LqPpUghHHJUYGJscilDYchiGLiGOHFH5y3GBH0ptcdbCre1HGXZu7RYcWow2NDS&#10;UHHeX6yCjT9sz8NHaeSBN/67/vn6CPak1FuvXXyCiNTGl/jfvdYKRtk47U9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BYTsIAAADdAAAADwAAAAAAAAAAAAAA&#10;AAChAgAAZHJzL2Rvd25yZXYueG1sUEsFBgAAAAAEAAQA+QAAAJADAAAAAA==&#10;" strokeweight="1pt"/>
            <v:rect id="Rectangle 1139" o:spid="_x0000_s2164"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4ScMA&#10;AADdAAAADwAAAGRycy9kb3ducmV2LnhtbESPQWsCMRSE70L/Q3iF3jRRiq6rURZB6LWrhR4fm+fu&#10;2s3LNom6/feNIHgcZuYbZr0dbCeu5EPrWMN0okAQV860XGs4HvbjDESIyAY7x6ThjwJsNy+jNebG&#10;3fiTrmWsRYJwyFFDE2OfSxmqhiyGieuJk3dy3mJM0tfSeLwluO3kTKm5tNhyWmiwp11D1U95sRqK&#10;4jx8/ZZL3AeZKT8376YuvrV+ex2KFYhIQ3yGH+0Po2GmF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4S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140" o:spid="_x0000_s2165"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mPsMA&#10;AADdAAAADwAAAGRycy9kb3ducmV2LnhtbESPQWsCMRSE70L/Q3iCN01citqtURZB6LVbhR4fm9fd&#10;1c3LNom6/vtGEHocZuYbZr0dbCeu5EPrWMN8pkAQV860XGs4fO2nKxAhIhvsHJOGOwXYbl5Ga8yN&#10;u/EnXctYiwThkKOGJsY+lzJUDVkMM9cTJ+/HeYsxSV9L4/GW4LaTmVILabHltNBgT7uGqnN5sRqK&#10;4jQcf8s33Ae5Un5hXk1dfGs9GQ/FO4hIQ/wPP9sfRkOml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fmPs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141" o:spid="_x0000_s2166"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pcQA&#10;AADdAAAADwAAAGRycy9kb3ducmV2LnhtbESPQWvCQBSE7wX/w/IEb3W3tqhNs5EgCF4bFTw+sq9J&#10;2uzbuLvV9N93CwWPw8x8w+Sb0fbiSj50jjU8zRUI4tqZjhsNx8PucQ0iRGSDvWPS8EMBNsXkIcfM&#10;uBu/07WKjUgQDhlqaGMcMilD3ZLFMHcDcfI+nLcYk/SNNB5vCW57uVBqKS12nBZaHGjbUv1VfVsN&#10;Zfk5ni7VK+6CXCu/NC+mKc9az6Zj+QYi0hjv4f/23mhYqNUz/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Q6X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142" o:spid="_x0000_s2167"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b0cMA&#10;AADdAAAADwAAAGRycy9kb3ducmV2LnhtbESPQWvCQBSE74X+h+UVvNXdiqhN3YQgCL02Knh8ZF+T&#10;tNm3cXer8d93BcHjMDPfMOtitL04kw+dYw1vUwWCuHam40bDfrd9XYEIEdlg75g0XClAkT8/rTEz&#10;7sJfdK5iIxKEQ4Ya2hiHTMpQt2QxTN1AnLxv5y3GJH0jjcdLgttezpRaSIsdp4UWB9q0VP9Wf1ZD&#10;Wf6Mh1P1jtsgV8ovzNw05VHryctYfoCINMZH+N7+NBpmajmH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b0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143" o:spid="_x0000_s2168"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SsQA&#10;AADdAAAADwAAAGRycy9kb3ducmV2LnhtbESPQWvCQBSE7wX/w/IEb3W30qpNs5EgCF4bFTw+sq9J&#10;2uzbuLvV9N93CwWPw8x8w+Sb0fbiSj50jjU8zRUI4tqZjhsNx8PucQ0iRGSDvWPS8EMBNsXkIcfM&#10;uBu/07WKjUgQDhlqaGMcMilD3ZLFMHcDcfI+nLcYk/SNNB5vCW57uVBqKS12nBZaHGjbUv1VfVsN&#10;Zfk5ni7VK+6CXCu/NM+mKc9az6Zj+QYi0hjv4f/23mhYqNUL/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fkr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144" o:spid="_x0000_s2169"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gPcMA&#10;AADdAAAADwAAAGRycy9kb3ducmV2LnhtbESPQWsCMRSE74X+h/AEbzVRytZujbIIQq+uFXp8bF53&#10;Vzcv2yTq+u+NIHgcZuYbZrEabCfO5EPrWMN0okAQV860XGv42W3e5iBCRDbYOSYNVwqwWr6+LDA3&#10;7sJbOpexFgnCIUcNTYx9LmWoGrIYJq4nTt6f8xZjkr6WxuMlwW0nZ0pl0mLLaaHBntYNVcfyZDUU&#10;xWHY/5efuAlyrnxm3k1d/Go9Hg3FF4hIQ3yGH+1vo2GmPjK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zgPc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145" o:spid="_x0000_s2170"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FpsMA&#10;AADdAAAADwAAAGRycy9kb3ducmV2LnhtbESPT2sCMRTE7wW/Q3hCbzVRin9WoyyC0KtbCz0+Ns/d&#10;1c3LmqS6fnsjFDwOM/MbZrXpbSuu5EPjWMN4pEAQl840XGk4fO8+5iBCRDbYOiYNdwqwWQ/eVpgZ&#10;d+M9XYtYiQThkKGGOsYukzKUNVkMI9cRJ+/ovMWYpK+k8XhLcNvKiVJTabHhtFBjR9uaynPxZzXk&#10;+an/uRQL3AU5V35qPk2V/2r9PuzzJYhIfXyF/9tfRsNEzW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FpsMAAADdAAAADwAAAAAAAAAAAAAAAACYAgAAZHJzL2Rv&#10;d25yZXYueG1sUEsFBgAAAAAEAAQA9QAAAIgDAAAAAA==&#10;" filled="f" stroked="f" strokeweight=".25pt">
              <v:textbox inset="1pt,1pt,1pt,1pt">
                <w:txbxContent>
                  <w:p w:rsidR="00045CE2" w:rsidRPr="00220264" w:rsidRDefault="00045CE2" w:rsidP="008715C1">
                    <w:pPr>
                      <w:jc w:val="center"/>
                    </w:pPr>
                  </w:p>
                </w:txbxContent>
              </v:textbox>
            </v:rect>
            <v:rect id="Rectangle 1146" o:spid="_x0000_s2171"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L8A&#10;AADdAAAADwAAAGRycy9kb3ducmV2LnhtbERPTYvCMBC9L/gfwgje1kQRV6tRiiDs1erCHodmbKvN&#10;pCZZrf/eHIQ9Pt73etvbVtzJh8axhslYgSAunWm40nA67j8XIEJENtg6Jg1PCrDdDD7WmBn34APd&#10;i1iJFMIhQw11jF0mZShrshjGriNO3Nl5izFBX0nj8ZHCbSunSs2lxYZTQ40d7Woqr8Wf1ZDnl/7n&#10;VixxH+RC+bmZmSr/1Xo07PMViEh9/Be/3d9Gw1R9pbnpTX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T9HUvwAAAN0AAAAPAAAAAAAAAAAAAAAAAJgCAABkcnMvZG93bnJl&#10;di54bWxQSwUGAAAAAAQABAD1AAAAhAM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257BB2">
        <w:rPr>
          <w:rFonts w:ascii="Times New Roman" w:hAnsi="Times New Roman"/>
          <w:sz w:val="24"/>
          <w:szCs w:val="24"/>
        </w:rPr>
        <w:fldChar w:fldCharType="begin"/>
      </w:r>
      <w:r w:rsidRPr="00257BB2">
        <w:rPr>
          <w:rFonts w:ascii="Times New Roman" w:hAnsi="Times New Roman"/>
          <w:sz w:val="24"/>
          <w:szCs w:val="24"/>
        </w:rPr>
        <w:instrText xml:space="preserve"> QUOTE </w:instrText>
      </w:r>
      <w:r w:rsidRPr="00257BB2">
        <w:pict>
          <v:shape id="_x0000_i1041" type="#_x0000_t75" style="width:246.75pt;height:8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0661&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A00661&quot;&gt;&lt;m:oMathPara&gt;&lt;m:oMath&gt;&lt;m:r&gt;&lt;m:rPr&gt;&lt;m:sty m:val=&quot;p&quot;/&gt;&lt;/m:rPr&gt;&lt;w:rPr&gt;&lt;w:rFonts w:ascii=&quot;Cambria Math&quot; w:fareast=&quot;Times New Roman&quot; w:h-ansi=&quot;Cambria Math&quot;/&gt;&lt;wx:font wx:val=&quot;Cambria Math&quot;/&gt;&lt;w:sz w:val=&quot;24&quot;/&gt;&lt;w:sz-cs w:val=&quot;24&quot;/&gt;&lt;/w:rPr&gt;&lt;m:t&gt;РџСЃР» Р°С‚Рј=5*&lt;/m:t&gt;&lt;/m:r&gt;&lt;m:nary&gt;&lt;m:naryPr&gt;&lt;m:chr m:val=&quot;в€‘&quot;/&gt;&lt;m:limLoc m:val=&quot;undOvr&quot;/&gt;&lt;m:ctrlPr&gt;&lt;w:rPr&gt;&lt;w:rFonts w:ascii=&quot;Cambria Math&quot; w:fareast=&quot;Times New Roman&quot; w:h-ansi=&quot;Cambria Math&quot;/&gt;&lt;wx:font wx:val=&quot;Cambria Math&quot;/&gt;&lt;w:i/&gt;&lt;w:sz w:val=&quot;24&quot;/&gt;&lt;w:sz-cs w:val=&quot;24&quot;/&gt;&lt;/w:rPr&gt;&lt;/m:ctrlPr&gt;&lt;/m:naryPr&gt;&lt;m:sub&gt;&lt;m:r&gt;&lt;m:rPr&gt;&lt;m:sty m:val=&quot;p&quot;/&gt;&lt;/m:rPr&gt;&lt;w:rPr&gt;&lt;w:rFonts w:ascii=&quot;Cambria Math&quot; w:fareast=&quot;Times New Roman&quot; w:h-ansi=&quot;Cambria Math&quot;/&gt;&lt;wx:font wx:val=&quot;Cambria Math&quot;/&gt;&lt;w:sz w:val=&quot;24&quot;/&gt;&lt;w:sz-cs w:val=&quot;24&quot;/&gt;&lt;/w:rPr&gt;&lt;m:t&gt;i=1&lt;/m:t&gt;&lt;/m:r&gt;&lt;/m:sub&gt;&lt;m:sup&gt;&lt;m:r&gt;&lt;m:rPr&gt;&lt;m:sty m:val=&quot;p&quot;/&gt;&lt;/m:rPr&gt;&lt;w:rPr&gt;&lt;w:rFonts w:ascii=&quot;Cambria Math&quot; w:fareast=&quot;Times New Roman&quot; w:h-ansi=&quot;Cambria Math&quot;/&gt;&lt;wx:font wx:val=&quot;Cambria Math&quot;/&gt;&lt;w:sz w:val=&quot;24&quot;/&gt;&lt;w:sz-cs w:val=&quot;24&quot;/&gt;&lt;w:lang w:val=&quot;EN-US&quot;/&gt;&lt;/w:rPr&gt;&lt;m:t&gt;m&lt;/m:t&gt;&lt;/m:r&gt;&lt;/m:sup&gt;&lt;m:e&gt;&lt;m:r&gt;&lt;m:rPr&gt;&lt;m:sty m:val=&quot;p&quot;/&gt;&lt;/m:rPr&gt;&lt;w:rPr&gt;&lt;w:rFonts w:ascii=&quot;Cambria Math&quot; w:fareast=&quot;Times New Roman&quot; w:h-ansi=&quot;Cambria Math&quot;/&gt;&lt;wx:font wx:val=&quot;Cambria Math&quot;/&gt;&lt;w:sz w:val=&quot;24&quot;/&gt;&lt;w:sz-cs w:val=&quot;24&quot;/&gt;&lt;/w:rPr&gt;&lt;m:t&gt;РЎР»&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r&gt;&lt;m:rPr&gt;&lt;m:sty m:val=&quot;p&quot;/&gt;&lt;/m:rPr&gt;&lt;w:rPr&gt;&lt;w:rFonts w:ascii=&quot;Cambria Math&quot; w:fareast=&quot;Times New Roman&quot; w:h-ansi=&quot;Cambria Math&quot;/&gt;&lt;wx:font wx:val=&quot;Cambria Math&quot;/&gt;&lt;w:sz w:val=&quot;24&quot;/&gt;&lt;w:sz-cs w:val=&quot;24&quot;/&gt;&lt;/w:rPr&gt;&lt;m:t&gt; РѕС‚С…*(РњС„&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e&gt;&lt;/m:nary&gt;&lt;m:r&gt;&lt;m:rPr&gt;&lt;m:sty m:val=&quot;p&quot;/&gt;&lt;/m:rPr&gt;&lt;w:rPr&gt;&lt;w:rFonts w:ascii=&quot;Cambria Math&quot; w:fareast=&quot;Times New Roman&quot; w:h-ansi=&quot;Cambria Math&quot;/&gt;&lt;wx:font wx:val=&quot;Cambria Math&quot;/&gt;&lt;w:sz w:val=&quot;24&quot;/&gt;&lt;w:sz-cs w:val=&quot;24&quot;/&gt;&lt;/w:rPr&gt;&lt;m:t&gt; Р°С‚Рј*Р’РЎ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257BB2">
        <w:rPr>
          <w:rFonts w:ascii="Times New Roman" w:hAnsi="Times New Roman"/>
          <w:sz w:val="24"/>
          <w:szCs w:val="24"/>
        </w:rPr>
        <w:instrText xml:space="preserve"> </w:instrText>
      </w:r>
      <w:r w:rsidRPr="00257BB2">
        <w:rPr>
          <w:rFonts w:ascii="Times New Roman" w:hAnsi="Times New Roman"/>
          <w:sz w:val="24"/>
          <w:szCs w:val="24"/>
        </w:rPr>
        <w:fldChar w:fldCharType="separate"/>
      </w:r>
      <w:r w:rsidRPr="00257BB2">
        <w:pict>
          <v:shape id="_x0000_i1042" type="#_x0000_t75" style="width:246.75pt;height:8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0661&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A00661&quot;&gt;&lt;m:oMathPara&gt;&lt;m:oMath&gt;&lt;m:r&gt;&lt;m:rPr&gt;&lt;m:sty m:val=&quot;p&quot;/&gt;&lt;/m:rPr&gt;&lt;w:rPr&gt;&lt;w:rFonts w:ascii=&quot;Cambria Math&quot; w:fareast=&quot;Times New Roman&quot; w:h-ansi=&quot;Cambria Math&quot;/&gt;&lt;wx:font wx:val=&quot;Cambria Math&quot;/&gt;&lt;w:sz w:val=&quot;24&quot;/&gt;&lt;w:sz-cs w:val=&quot;24&quot;/&gt;&lt;/w:rPr&gt;&lt;m:t&gt;РџСЃР» Р°С‚Рј=5*&lt;/m:t&gt;&lt;/m:r&gt;&lt;m:nary&gt;&lt;m:naryPr&gt;&lt;m:chr m:val=&quot;в€‘&quot;/&gt;&lt;m:limLoc m:val=&quot;undOvr&quot;/&gt;&lt;m:ctrlPr&gt;&lt;w:rPr&gt;&lt;w:rFonts w:ascii=&quot;Cambria Math&quot; w:fareast=&quot;Times New Roman&quot; w:h-ansi=&quot;Cambria Math&quot;/&gt;&lt;wx:font wx:val=&quot;Cambria Math&quot;/&gt;&lt;w:i/&gt;&lt;w:sz w:val=&quot;24&quot;/&gt;&lt;w:sz-cs w:val=&quot;24&quot;/&gt;&lt;/w:rPr&gt;&lt;/m:ctrlPr&gt;&lt;/m:naryPr&gt;&lt;m:sub&gt;&lt;m:r&gt;&lt;m:rPr&gt;&lt;m:sty m:val=&quot;p&quot;/&gt;&lt;/m:rPr&gt;&lt;w:rPr&gt;&lt;w:rFonts w:ascii=&quot;Cambria Math&quot; w:fareast=&quot;Times New Roman&quot; w:h-ansi=&quot;Cambria Math&quot;/&gt;&lt;wx:font wx:val=&quot;Cambria Math&quot;/&gt;&lt;w:sz w:val=&quot;24&quot;/&gt;&lt;w:sz-cs w:val=&quot;24&quot;/&gt;&lt;/w:rPr&gt;&lt;m:t&gt;i=1&lt;/m:t&gt;&lt;/m:r&gt;&lt;/m:sub&gt;&lt;m:sup&gt;&lt;m:r&gt;&lt;m:rPr&gt;&lt;m:sty m:val=&quot;p&quot;/&gt;&lt;/m:rPr&gt;&lt;w:rPr&gt;&lt;w:rFonts w:ascii=&quot;Cambria Math&quot; w:fareast=&quot;Times New Roman&quot; w:h-ansi=&quot;Cambria Math&quot;/&gt;&lt;wx:font wx:val=&quot;Cambria Math&quot;/&gt;&lt;w:sz w:val=&quot;24&quot;/&gt;&lt;w:sz-cs w:val=&quot;24&quot;/&gt;&lt;w:lang w:val=&quot;EN-US&quot;/&gt;&lt;/w:rPr&gt;&lt;m:t&gt;m&lt;/m:t&gt;&lt;/m:r&gt;&lt;/m:sup&gt;&lt;m:e&gt;&lt;m:r&gt;&lt;m:rPr&gt;&lt;m:sty m:val=&quot;p&quot;/&gt;&lt;/m:rPr&gt;&lt;w:rPr&gt;&lt;w:rFonts w:ascii=&quot;Cambria Math&quot; w:fareast=&quot;Times New Roman&quot; w:h-ansi=&quot;Cambria Math&quot;/&gt;&lt;wx:font wx:val=&quot;Cambria Math&quot;/&gt;&lt;w:sz w:val=&quot;24&quot;/&gt;&lt;w:sz-cs w:val=&quot;24&quot;/&gt;&lt;/w:rPr&gt;&lt;m:t&gt;РЎР»&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r&gt;&lt;m:rPr&gt;&lt;m:sty m:val=&quot;p&quot;/&gt;&lt;/m:rPr&gt;&lt;w:rPr&gt;&lt;w:rFonts w:ascii=&quot;Cambria Math&quot; w:fareast=&quot;Times New Roman&quot; w:h-ansi=&quot;Cambria Math&quot;/&gt;&lt;wx:font wx:val=&quot;Cambria Math&quot;/&gt;&lt;w:sz w:val=&quot;24&quot;/&gt;&lt;w:sz-cs w:val=&quot;24&quot;/&gt;&lt;/w:rPr&gt;&lt;m:t&gt; РѕС‚С…*(РњС„&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e&gt;&lt;/m:nary&gt;&lt;m:r&gt;&lt;m:rPr&gt;&lt;m:sty m:val=&quot;p&quot;/&gt;&lt;/m:rPr&gt;&lt;w:rPr&gt;&lt;w:rFonts w:ascii=&quot;Cambria Math&quot; w:fareast=&quot;Times New Roman&quot; w:h-ansi=&quot;Cambria Math&quot;/&gt;&lt;wx:font wx:val=&quot;Cambria Math&quot;/&gt;&lt;w:sz w:val=&quot;24&quot;/&gt;&lt;w:sz-cs w:val=&quot;24&quot;/&gt;&lt;/w:rPr&gt;&lt;m:t&gt; Р°С‚Рј*Р’РЎ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257BB2">
        <w:rPr>
          <w:rFonts w:ascii="Times New Roman" w:hAnsi="Times New Roman"/>
          <w:sz w:val="24"/>
          <w:szCs w:val="24"/>
        </w:rPr>
        <w:fldChar w:fldCharType="end"/>
      </w:r>
      <w:r w:rsidRPr="005530AD">
        <w:rPr>
          <w:rFonts w:ascii="Times New Roman" w:hAnsi="Times New Roman"/>
          <w:sz w:val="24"/>
          <w:szCs w:val="24"/>
        </w:rPr>
        <w:instrText xml:space="preserve"> </w:instrText>
      </w:r>
      <w:r w:rsidRPr="005530AD">
        <w:rPr>
          <w:rFonts w:ascii="Times New Roman" w:hAnsi="Times New Roman"/>
          <w:sz w:val="24"/>
          <w:szCs w:val="24"/>
        </w:rPr>
        <w:fldChar w:fldCharType="end"/>
      </w:r>
      <w:r w:rsidRPr="005530AD">
        <w:rPr>
          <w:rFonts w:ascii="Times New Roman" w:hAnsi="Times New Roman"/>
          <w:sz w:val="24"/>
          <w:szCs w:val="24"/>
        </w:rPr>
        <w:t xml:space="preserve"> где  </w:t>
      </w:r>
      <w:r w:rsidRPr="005530AD">
        <w:rPr>
          <w:rFonts w:ascii="Times New Roman" w:hAnsi="Times New Roman"/>
          <w:sz w:val="24"/>
          <w:szCs w:val="24"/>
          <w:lang w:val="en-US"/>
        </w:rPr>
        <w:t>i</w:t>
      </w:r>
      <w:r w:rsidRPr="005530AD">
        <w:rPr>
          <w:rFonts w:ascii="Times New Roman" w:hAnsi="Times New Roman"/>
          <w:sz w:val="24"/>
          <w:szCs w:val="24"/>
        </w:rPr>
        <w:t xml:space="preserve"> – 1,2……</w:t>
      </w:r>
      <w:r w:rsidRPr="005530AD">
        <w:rPr>
          <w:rFonts w:ascii="Times New Roman" w:hAnsi="Times New Roman"/>
          <w:sz w:val="24"/>
          <w:szCs w:val="24"/>
          <w:lang w:val="en-US"/>
        </w:rPr>
        <w:t>n</w:t>
      </w:r>
      <w:r w:rsidRPr="005530AD">
        <w:rPr>
          <w:rFonts w:ascii="Times New Roman" w:hAnsi="Times New Roman"/>
          <w:sz w:val="24"/>
          <w:szCs w:val="24"/>
        </w:rPr>
        <w:t>-вид ЗВ.  Суммирование производится только по тем ЗВ, для выброс  которых превышает лимит, либо по «неразрешенным» выбросам;</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257BB2">
        <w:rPr>
          <w:rFonts w:ascii="Times New Roman" w:hAnsi="Times New Roman"/>
          <w:sz w:val="24"/>
          <w:szCs w:val="24"/>
        </w:rPr>
        <w:fldChar w:fldCharType="begin"/>
      </w:r>
      <w:r w:rsidRPr="00257BB2">
        <w:rPr>
          <w:rFonts w:ascii="Times New Roman" w:hAnsi="Times New Roman"/>
          <w:sz w:val="24"/>
          <w:szCs w:val="24"/>
        </w:rPr>
        <w:instrText xml:space="preserve"> QUOTE </w:instrText>
      </w:r>
      <w:r w:rsidRPr="00257BB2">
        <w:pict>
          <v:shape id="_x0000_i1043" type="#_x0000_t75" style="width:5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2CB&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E722CB&quot;&gt;&lt;m:oMathPara&gt;&lt;m:oMath&gt;&lt;m:r&gt;&lt;m:rPr&gt;&lt;m:sty m:val=&quot;p&quot;/&gt;&lt;/m:rPr&gt;&lt;w:rPr&gt;&lt;w:rFonts w:ascii=&quot;Cambria Math&quot; w:fareast=&quot;Times New Roman&quot; w:h-ansi=&quot;Cambria Math&quot;/&gt;&lt;wx:font wx:val=&quot;Cambria Math&quot;/&gt;&lt;w:sz w:val=&quot;24&quot;/&gt;&lt;w:sz-cs w:val=&quot;24&quot;/&gt;&lt;/w:rPr&gt;&lt;m:t&gt;РџСЃР» Р°С‚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257BB2">
        <w:rPr>
          <w:rFonts w:ascii="Times New Roman" w:hAnsi="Times New Roman"/>
          <w:sz w:val="24"/>
          <w:szCs w:val="24"/>
        </w:rPr>
        <w:instrText xml:space="preserve"> </w:instrText>
      </w:r>
      <w:r w:rsidRPr="00257BB2">
        <w:rPr>
          <w:rFonts w:ascii="Times New Roman" w:hAnsi="Times New Roman"/>
          <w:sz w:val="24"/>
          <w:szCs w:val="24"/>
        </w:rPr>
        <w:fldChar w:fldCharType="separate"/>
      </w:r>
      <w:r w:rsidRPr="00257BB2">
        <w:pict>
          <v:shape id="_x0000_i1044" type="#_x0000_t75" style="width:5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2CB&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E722CB&quot;&gt;&lt;m:oMathPara&gt;&lt;m:oMath&gt;&lt;m:r&gt;&lt;m:rPr&gt;&lt;m:sty m:val=&quot;p&quot;/&gt;&lt;/m:rPr&gt;&lt;w:rPr&gt;&lt;w:rFonts w:ascii=&quot;Cambria Math&quot; w:fareast=&quot;Times New Roman&quot; w:h-ansi=&quot;Cambria Math&quot;/&gt;&lt;wx:font wx:val=&quot;Cambria Math&quot;/&gt;&lt;w:sz w:val=&quot;24&quot;/&gt;&lt;w:sz-cs w:val=&quot;24&quot;/&gt;&lt;/w:rPr&gt;&lt;m:t&gt;РџСЃР» Р°С‚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257BB2">
        <w:rPr>
          <w:rFonts w:ascii="Times New Roman" w:hAnsi="Times New Roman"/>
          <w:sz w:val="24"/>
          <w:szCs w:val="24"/>
        </w:rPr>
        <w:fldChar w:fldCharType="end"/>
      </w:r>
      <w:r w:rsidRPr="005530AD">
        <w:rPr>
          <w:rFonts w:ascii="Times New Roman" w:hAnsi="Times New Roman"/>
          <w:sz w:val="24"/>
          <w:szCs w:val="24"/>
        </w:rPr>
        <w:instrText xml:space="preserve"> </w:instrText>
      </w:r>
      <w:r w:rsidRPr="005530AD">
        <w:rPr>
          <w:rFonts w:ascii="Times New Roman" w:hAnsi="Times New Roman"/>
          <w:sz w:val="24"/>
          <w:szCs w:val="24"/>
        </w:rPr>
        <w:fldChar w:fldCharType="separate"/>
      </w:r>
      <w:r w:rsidRPr="005530AD">
        <w:rPr>
          <w:rFonts w:ascii="Times New Roman" w:hAnsi="Times New Roman"/>
          <w:sz w:val="24"/>
          <w:szCs w:val="24"/>
        </w:rPr>
        <w:t xml:space="preserve"> П</w:t>
      </w:r>
      <w:r w:rsidRPr="005530AD">
        <w:rPr>
          <w:rFonts w:ascii="Times New Roman" w:hAnsi="Times New Roman"/>
          <w:sz w:val="24"/>
          <w:szCs w:val="24"/>
          <w:vertAlign w:val="subscript"/>
        </w:rPr>
        <w:t xml:space="preserve">сл атм </w:t>
      </w:r>
      <w:r w:rsidRPr="005530AD">
        <w:rPr>
          <w:rFonts w:ascii="Times New Roman" w:hAnsi="Times New Roman"/>
          <w:sz w:val="24"/>
          <w:szCs w:val="24"/>
        </w:rPr>
        <w:fldChar w:fldCharType="end"/>
      </w:r>
      <w:r w:rsidRPr="005530AD">
        <w:rPr>
          <w:rFonts w:ascii="Times New Roman" w:hAnsi="Times New Roman"/>
          <w:sz w:val="24"/>
          <w:szCs w:val="24"/>
        </w:rPr>
        <w:t xml:space="preserve"> =(11935743+52073,9+</w:t>
      </w: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257BB2">
        <w:rPr>
          <w:rFonts w:ascii="Times New Roman" w:hAnsi="Times New Roman"/>
          <w:sz w:val="24"/>
          <w:szCs w:val="24"/>
        </w:rPr>
        <w:fldChar w:fldCharType="begin"/>
      </w:r>
      <w:r w:rsidRPr="00257BB2">
        <w:rPr>
          <w:rFonts w:ascii="Times New Roman" w:hAnsi="Times New Roman"/>
          <w:sz w:val="24"/>
          <w:szCs w:val="24"/>
        </w:rPr>
        <w:instrText xml:space="preserve"> QUOTE </w:instrText>
      </w:r>
      <w:r w:rsidRPr="00257BB2">
        <w:pict>
          <v:shape id="_x0000_i1045"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4BC4&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334BC4&quot;&gt;&lt;m:oMathPara&gt;&lt;m:oMath&gt;&lt;m:r&gt;&lt;m:rPr&gt;&lt;m:sty m:val=&quot;p&quot;/&gt;&lt;/m:rPr&gt;&lt;w:rPr&gt;&lt;w:rFonts w:ascii=&quot;Cambria Math&quot; w:fareast=&quot;Times New Roman&quot; w:h-ansi=&quot;Cambria Math&quot;/&gt;&lt;wx:font wx:val=&quot;Cambria Math&quot;/&gt;&lt;w:sz w:val=&quot;24&quot;/&gt;&lt;w:sz-cs w:val=&quot;24&quot;/&gt;&lt;/w:rPr&gt;&lt;m:t&gt;2195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257BB2">
        <w:rPr>
          <w:rFonts w:ascii="Times New Roman" w:hAnsi="Times New Roman"/>
          <w:sz w:val="24"/>
          <w:szCs w:val="24"/>
        </w:rPr>
        <w:instrText xml:space="preserve"> </w:instrText>
      </w:r>
      <w:r w:rsidRPr="00257BB2">
        <w:rPr>
          <w:rFonts w:ascii="Times New Roman" w:hAnsi="Times New Roman"/>
          <w:sz w:val="24"/>
          <w:szCs w:val="24"/>
        </w:rPr>
        <w:fldChar w:fldCharType="separate"/>
      </w:r>
      <w:r w:rsidRPr="00257BB2">
        <w:pict>
          <v:shape id="_x0000_i1046"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4BC4&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334BC4&quot;&gt;&lt;m:oMathPara&gt;&lt;m:oMath&gt;&lt;m:r&gt;&lt;m:rPr&gt;&lt;m:sty m:val=&quot;p&quot;/&gt;&lt;/m:rPr&gt;&lt;w:rPr&gt;&lt;w:rFonts w:ascii=&quot;Cambria Math&quot; w:fareast=&quot;Times New Roman&quot; w:h-ansi=&quot;Cambria Math&quot;/&gt;&lt;wx:font wx:val=&quot;Cambria Math&quot;/&gt;&lt;w:sz w:val=&quot;24&quot;/&gt;&lt;w:sz-cs w:val=&quot;24&quot;/&gt;&lt;/w:rPr&gt;&lt;m:t&gt;21958,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257BB2">
        <w:rPr>
          <w:rFonts w:ascii="Times New Roman" w:hAnsi="Times New Roman"/>
          <w:sz w:val="24"/>
          <w:szCs w:val="24"/>
        </w:rPr>
        <w:fldChar w:fldCharType="end"/>
      </w:r>
      <w:r w:rsidRPr="005530AD">
        <w:rPr>
          <w:rFonts w:ascii="Times New Roman" w:hAnsi="Times New Roman"/>
          <w:sz w:val="24"/>
          <w:szCs w:val="24"/>
        </w:rPr>
        <w:instrText xml:space="preserve"> </w:instrText>
      </w:r>
      <w:r w:rsidRPr="005530AD">
        <w:rPr>
          <w:rFonts w:ascii="Times New Roman" w:hAnsi="Times New Roman"/>
          <w:sz w:val="24"/>
          <w:szCs w:val="24"/>
        </w:rPr>
        <w:fldChar w:fldCharType="end"/>
      </w:r>
      <w:r w:rsidRPr="005530AD">
        <w:rPr>
          <w:rFonts w:ascii="Times New Roman" w:hAnsi="Times New Roman"/>
          <w:sz w:val="24"/>
          <w:szCs w:val="24"/>
        </w:rPr>
        <w:t>21958,3+</w:t>
      </w: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257BB2">
        <w:rPr>
          <w:rFonts w:ascii="Times New Roman" w:hAnsi="Times New Roman"/>
          <w:sz w:val="24"/>
          <w:szCs w:val="24"/>
        </w:rPr>
        <w:fldChar w:fldCharType="begin"/>
      </w:r>
      <w:r w:rsidRPr="00257BB2">
        <w:rPr>
          <w:rFonts w:ascii="Times New Roman" w:hAnsi="Times New Roman"/>
          <w:sz w:val="24"/>
          <w:szCs w:val="24"/>
        </w:rPr>
        <w:instrText xml:space="preserve"> QUOTE </w:instrText>
      </w:r>
      <w:r w:rsidRPr="00257BB2">
        <w:pict>
          <v:shape id="_x0000_i1047"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0C7C&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7D0C7C&quot;&gt;&lt;m:oMathPara&gt;&lt;m:oMath&gt;&lt;m:r&gt;&lt;m:rPr&gt;&lt;m:sty m:val=&quot;p&quot;/&gt;&lt;/m:rPr&gt;&lt;w:rPr&gt;&lt;w:rFonts w:ascii=&quot;Cambria Math&quot; w:fareast=&quot;Times New Roman&quot; w:h-ansi=&quot;Cambria Math&quot;/&gt;&lt;wx:font wx:val=&quot;Cambria Math&quot;/&gt;&lt;w:sz w:val=&quot;24&quot;/&gt;&lt;w:sz-cs w:val=&quot;24&quot;/&gt;&lt;/w:rPr&gt;&lt;m:t&gt;3643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257BB2">
        <w:rPr>
          <w:rFonts w:ascii="Times New Roman" w:hAnsi="Times New Roman"/>
          <w:sz w:val="24"/>
          <w:szCs w:val="24"/>
        </w:rPr>
        <w:instrText xml:space="preserve"> </w:instrText>
      </w:r>
      <w:r w:rsidRPr="00257BB2">
        <w:rPr>
          <w:rFonts w:ascii="Times New Roman" w:hAnsi="Times New Roman"/>
          <w:sz w:val="24"/>
          <w:szCs w:val="24"/>
        </w:rPr>
        <w:fldChar w:fldCharType="separate"/>
      </w:r>
      <w:r w:rsidRPr="00257BB2">
        <w:pict>
          <v:shape id="_x0000_i1048" type="#_x0000_t75" style="width:4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0C7C&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7D0C7C&quot;&gt;&lt;m:oMathPara&gt;&lt;m:oMath&gt;&lt;m:r&gt;&lt;m:rPr&gt;&lt;m:sty m:val=&quot;p&quot;/&gt;&lt;/m:rPr&gt;&lt;w:rPr&gt;&lt;w:rFonts w:ascii=&quot;Cambria Math&quot; w:fareast=&quot;Times New Roman&quot; w:h-ansi=&quot;Cambria Math&quot;/&gt;&lt;wx:font wx:val=&quot;Cambria Math&quot;/&gt;&lt;w:sz w:val=&quot;24&quot;/&gt;&lt;w:sz-cs w:val=&quot;24&quot;/&gt;&lt;/w:rPr&gt;&lt;m:t&gt;3643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257BB2">
        <w:rPr>
          <w:rFonts w:ascii="Times New Roman" w:hAnsi="Times New Roman"/>
          <w:sz w:val="24"/>
          <w:szCs w:val="24"/>
        </w:rPr>
        <w:fldChar w:fldCharType="end"/>
      </w:r>
      <w:r w:rsidRPr="005530AD">
        <w:rPr>
          <w:rFonts w:ascii="Times New Roman" w:hAnsi="Times New Roman"/>
          <w:sz w:val="24"/>
          <w:szCs w:val="24"/>
        </w:rPr>
        <w:instrText xml:space="preserve"> </w:instrText>
      </w:r>
      <w:r w:rsidRPr="005530AD">
        <w:rPr>
          <w:rFonts w:ascii="Times New Roman" w:hAnsi="Times New Roman"/>
          <w:sz w:val="24"/>
          <w:szCs w:val="24"/>
        </w:rPr>
        <w:fldChar w:fldCharType="end"/>
      </w:r>
      <w:r w:rsidRPr="005530AD">
        <w:rPr>
          <w:rFonts w:ascii="Times New Roman" w:hAnsi="Times New Roman"/>
          <w:sz w:val="24"/>
          <w:szCs w:val="24"/>
        </w:rPr>
        <w:t>36433,5)*5=60381043,5</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Передвижные источники загрязнения атмосферы</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ab/>
        <w:t>4.Плата за допустимые выбросы:</w:t>
      </w:r>
    </w:p>
    <w:p w:rsidR="00045CE2" w:rsidRPr="005530AD" w:rsidRDefault="00045CE2" w:rsidP="005530AD">
      <w:pPr>
        <w:spacing w:line="360" w:lineRule="auto"/>
        <w:ind w:left="-284" w:right="-143" w:firstLine="851"/>
        <w:jc w:val="both"/>
        <w:rPr>
          <w:rFonts w:ascii="Times New Roman" w:hAnsi="Times New Roman"/>
          <w:sz w:val="24"/>
          <w:szCs w:val="24"/>
          <w:vertAlign w:val="subscript"/>
        </w:rPr>
      </w:pPr>
      <w:r w:rsidRPr="005530AD">
        <w:rPr>
          <w:rFonts w:ascii="Times New Roman" w:hAnsi="Times New Roman"/>
          <w:sz w:val="24"/>
          <w:szCs w:val="24"/>
        </w:rPr>
        <w:t>П</w:t>
      </w:r>
      <w:r w:rsidRPr="005530AD">
        <w:rPr>
          <w:rFonts w:ascii="Times New Roman" w:hAnsi="Times New Roman"/>
          <w:sz w:val="24"/>
          <w:szCs w:val="24"/>
          <w:vertAlign w:val="subscript"/>
        </w:rPr>
        <w:t xml:space="preserve">н транс </w:t>
      </w:r>
      <w:r w:rsidRPr="005530AD">
        <w:rPr>
          <w:rFonts w:ascii="Times New Roman" w:hAnsi="Times New Roman"/>
          <w:sz w:val="24"/>
          <w:szCs w:val="24"/>
        </w:rPr>
        <w:t>=∑</w:t>
      </w:r>
      <w:r w:rsidRPr="005530AD">
        <w:rPr>
          <w:rFonts w:ascii="Times New Roman" w:hAnsi="Times New Roman"/>
          <w:sz w:val="24"/>
          <w:szCs w:val="24"/>
          <w:lang w:val="en-US"/>
        </w:rPr>
        <w:t>Y</w:t>
      </w:r>
      <w:r w:rsidRPr="005530AD">
        <w:rPr>
          <w:rFonts w:ascii="Times New Roman" w:hAnsi="Times New Roman"/>
          <w:sz w:val="24"/>
          <w:szCs w:val="24"/>
          <w:vertAlign w:val="subscript"/>
          <w:lang w:val="en-US"/>
        </w:rPr>
        <w:t>e</w:t>
      </w:r>
      <w:r w:rsidRPr="005530AD">
        <w:rPr>
          <w:rFonts w:ascii="Times New Roman" w:hAnsi="Times New Roman"/>
          <w:sz w:val="24"/>
          <w:szCs w:val="24"/>
        </w:rPr>
        <w:t>*</w:t>
      </w:r>
      <w:r w:rsidRPr="005530AD">
        <w:rPr>
          <w:rFonts w:ascii="Times New Roman" w:hAnsi="Times New Roman"/>
          <w:sz w:val="24"/>
          <w:szCs w:val="24"/>
          <w:lang w:val="en-US"/>
        </w:rPr>
        <w:t>T</w:t>
      </w:r>
      <w:r w:rsidRPr="005530AD">
        <w:rPr>
          <w:rFonts w:ascii="Times New Roman" w:hAnsi="Times New Roman"/>
          <w:sz w:val="24"/>
          <w:szCs w:val="24"/>
          <w:vertAlign w:val="subscript"/>
          <w:lang w:val="en-US"/>
        </w:rPr>
        <w:t>j</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где </w:t>
      </w:r>
      <w:r w:rsidRPr="005530AD">
        <w:rPr>
          <w:rFonts w:ascii="Times New Roman" w:hAnsi="Times New Roman"/>
          <w:sz w:val="24"/>
          <w:szCs w:val="24"/>
          <w:lang w:val="en-US"/>
        </w:rPr>
        <w:t>j</w:t>
      </w:r>
      <w:r w:rsidRPr="005530AD">
        <w:rPr>
          <w:rFonts w:ascii="Times New Roman" w:hAnsi="Times New Roman"/>
          <w:sz w:val="24"/>
          <w:szCs w:val="24"/>
        </w:rPr>
        <w:t>-1,2………</w:t>
      </w:r>
      <w:r w:rsidRPr="005530AD">
        <w:rPr>
          <w:rFonts w:ascii="Times New Roman" w:hAnsi="Times New Roman"/>
          <w:sz w:val="24"/>
          <w:szCs w:val="24"/>
          <w:lang w:val="en-US"/>
        </w:rPr>
        <w:t>p</w:t>
      </w:r>
      <w:r w:rsidRPr="005530AD">
        <w:rPr>
          <w:rFonts w:ascii="Times New Roman" w:hAnsi="Times New Roman"/>
          <w:sz w:val="24"/>
          <w:szCs w:val="24"/>
        </w:rPr>
        <w:t>- вид топлива;</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lang w:val="en-US"/>
        </w:rPr>
        <w:t>Y</w:t>
      </w:r>
      <w:r w:rsidRPr="005530AD">
        <w:rPr>
          <w:rFonts w:ascii="Times New Roman" w:hAnsi="Times New Roman"/>
          <w:sz w:val="24"/>
          <w:szCs w:val="24"/>
          <w:vertAlign w:val="subscript"/>
          <w:lang w:val="en-US"/>
        </w:rPr>
        <w:t>e</w:t>
      </w:r>
      <w:r w:rsidRPr="005530AD">
        <w:rPr>
          <w:rFonts w:ascii="Times New Roman" w:hAnsi="Times New Roman"/>
          <w:sz w:val="24"/>
          <w:szCs w:val="24"/>
        </w:rPr>
        <w:t xml:space="preserve"> –удельная плата за допустимые выбросы ЗВ, образующихся при использовании 1т  </w:t>
      </w:r>
      <w:r w:rsidRPr="005530AD">
        <w:rPr>
          <w:rFonts w:ascii="Times New Roman" w:hAnsi="Times New Roman"/>
          <w:sz w:val="24"/>
          <w:szCs w:val="24"/>
          <w:lang w:val="en-US"/>
        </w:rPr>
        <w:t>j</w:t>
      </w:r>
      <w:r w:rsidRPr="005530AD">
        <w:rPr>
          <w:rFonts w:ascii="Times New Roman" w:hAnsi="Times New Roman"/>
          <w:sz w:val="24"/>
          <w:szCs w:val="24"/>
        </w:rPr>
        <w:t>-го топлива, руб/т;</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lang w:val="en-US"/>
        </w:rPr>
        <w:t>T</w:t>
      </w:r>
      <w:r w:rsidRPr="005530AD">
        <w:rPr>
          <w:rFonts w:ascii="Times New Roman" w:hAnsi="Times New Roman"/>
          <w:sz w:val="24"/>
          <w:szCs w:val="24"/>
          <w:vertAlign w:val="subscript"/>
          <w:lang w:val="en-US"/>
        </w:rPr>
        <w:t>j</w:t>
      </w:r>
      <w:r w:rsidRPr="005530AD">
        <w:rPr>
          <w:rFonts w:ascii="Times New Roman" w:hAnsi="Times New Roman"/>
          <w:sz w:val="24"/>
          <w:szCs w:val="24"/>
        </w:rPr>
        <w:t xml:space="preserve"> - количество использованного за год на предприятии топлива </w:t>
      </w:r>
      <w:r w:rsidRPr="005530AD">
        <w:rPr>
          <w:rFonts w:ascii="Times New Roman" w:hAnsi="Times New Roman"/>
          <w:sz w:val="24"/>
          <w:szCs w:val="24"/>
          <w:lang w:val="en-US"/>
        </w:rPr>
        <w:t>j</w:t>
      </w:r>
      <w:r w:rsidRPr="005530AD">
        <w:rPr>
          <w:rFonts w:ascii="Times New Roman" w:hAnsi="Times New Roman"/>
          <w:sz w:val="24"/>
          <w:szCs w:val="24"/>
        </w:rPr>
        <w:t>-вида, т(тыс.м);</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 xml:space="preserve">н транс </w:t>
      </w:r>
      <w:r w:rsidRPr="005530AD">
        <w:rPr>
          <w:rFonts w:ascii="Times New Roman" w:hAnsi="Times New Roman"/>
          <w:sz w:val="24"/>
          <w:szCs w:val="24"/>
        </w:rPr>
        <w:t>= 10*8,68=86,8</w:t>
      </w:r>
    </w:p>
    <w:p w:rsidR="00045CE2" w:rsidRPr="005530AD" w:rsidRDefault="00045CE2" w:rsidP="005530AD">
      <w:pPr>
        <w:spacing w:line="360" w:lineRule="auto"/>
        <w:ind w:left="-284" w:right="-143" w:firstLine="851"/>
        <w:jc w:val="both"/>
        <w:rPr>
          <w:rFonts w:ascii="Times New Roman" w:hAnsi="Times New Roman"/>
          <w:sz w:val="24"/>
          <w:szCs w:val="24"/>
        </w:rPr>
      </w:pPr>
      <w:r>
        <w:rPr>
          <w:rFonts w:ascii="Times New Roman" w:hAnsi="Times New Roman"/>
          <w:sz w:val="24"/>
          <w:szCs w:val="24"/>
        </w:rPr>
        <w:t>Таблица 5.</w:t>
      </w:r>
      <w:r w:rsidRPr="005530AD">
        <w:rPr>
          <w:rFonts w:ascii="Times New Roman" w:hAnsi="Times New Roman"/>
          <w:sz w:val="24"/>
          <w:szCs w:val="24"/>
        </w:rPr>
        <w:t>Плата за выбросы загрязняющих веществ в атмосферный воздух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045CE2" w:rsidRPr="005530AD" w:rsidTr="00A6694D">
        <w:trPr>
          <w:jc w:val="center"/>
        </w:trPr>
        <w:tc>
          <w:tcPr>
            <w:tcW w:w="2392" w:type="dxa"/>
          </w:tcPr>
          <w:p w:rsidR="00045CE2" w:rsidRPr="005530AD" w:rsidRDefault="00045CE2" w:rsidP="00E046A0">
            <w:pPr>
              <w:spacing w:after="0" w:line="360" w:lineRule="auto"/>
              <w:ind w:left="142" w:right="49"/>
              <w:jc w:val="both"/>
              <w:rPr>
                <w:rFonts w:ascii="Times New Roman" w:hAnsi="Times New Roman"/>
                <w:sz w:val="24"/>
                <w:szCs w:val="24"/>
              </w:rPr>
            </w:pPr>
            <w:r w:rsidRPr="005530AD">
              <w:rPr>
                <w:rFonts w:ascii="Times New Roman" w:hAnsi="Times New Roman"/>
                <w:sz w:val="24"/>
                <w:szCs w:val="24"/>
              </w:rPr>
              <w:t>Наименование загрязняющего вещества</w:t>
            </w:r>
          </w:p>
        </w:tc>
        <w:tc>
          <w:tcPr>
            <w:tcW w:w="2393" w:type="dxa"/>
          </w:tcPr>
          <w:p w:rsidR="00045CE2" w:rsidRPr="005530AD" w:rsidRDefault="00045CE2" w:rsidP="00E046A0">
            <w:pPr>
              <w:tabs>
                <w:tab w:val="left" w:pos="443"/>
              </w:tabs>
              <w:spacing w:after="0" w:line="360" w:lineRule="auto"/>
              <w:ind w:left="18" w:right="33"/>
              <w:jc w:val="both"/>
              <w:rPr>
                <w:rFonts w:ascii="Times New Roman" w:hAnsi="Times New Roman"/>
                <w:sz w:val="24"/>
                <w:szCs w:val="24"/>
              </w:rPr>
            </w:pPr>
            <w:r w:rsidRPr="005530AD">
              <w:rPr>
                <w:rFonts w:ascii="Times New Roman" w:hAnsi="Times New Roman"/>
                <w:sz w:val="24"/>
                <w:szCs w:val="24"/>
              </w:rPr>
              <w:t>Норматив платы</w:t>
            </w:r>
          </w:p>
          <w:p w:rsidR="00045CE2" w:rsidRPr="005530AD" w:rsidRDefault="00045CE2" w:rsidP="00E046A0">
            <w:pPr>
              <w:tabs>
                <w:tab w:val="left" w:pos="443"/>
              </w:tabs>
              <w:spacing w:after="0" w:line="360" w:lineRule="auto"/>
              <w:ind w:left="18" w:right="33"/>
              <w:jc w:val="both"/>
              <w:rPr>
                <w:rFonts w:ascii="Times New Roman" w:hAnsi="Times New Roman"/>
                <w:sz w:val="24"/>
                <w:szCs w:val="24"/>
              </w:rPr>
            </w:pPr>
          </w:p>
        </w:tc>
        <w:tc>
          <w:tcPr>
            <w:tcW w:w="2393" w:type="dxa"/>
          </w:tcPr>
          <w:p w:rsidR="00045CE2" w:rsidRPr="005530AD" w:rsidRDefault="00045CE2" w:rsidP="00E046A0">
            <w:pPr>
              <w:spacing w:after="0" w:line="360" w:lineRule="auto"/>
              <w:ind w:left="35" w:firstLine="177"/>
              <w:jc w:val="both"/>
              <w:rPr>
                <w:rFonts w:ascii="Times New Roman" w:hAnsi="Times New Roman"/>
                <w:sz w:val="24"/>
                <w:szCs w:val="24"/>
              </w:rPr>
            </w:pPr>
            <w:r w:rsidRPr="005530AD">
              <w:rPr>
                <w:rFonts w:ascii="Times New Roman" w:hAnsi="Times New Roman"/>
                <w:sz w:val="24"/>
                <w:szCs w:val="24"/>
              </w:rPr>
              <w:t>Валовый выброс загрязняющего вещества, т/г</w:t>
            </w:r>
          </w:p>
        </w:tc>
        <w:tc>
          <w:tcPr>
            <w:tcW w:w="2393" w:type="dxa"/>
          </w:tcPr>
          <w:p w:rsidR="00045CE2" w:rsidRPr="005530AD" w:rsidRDefault="00045CE2" w:rsidP="00E046A0">
            <w:pPr>
              <w:spacing w:after="0" w:line="360" w:lineRule="auto"/>
              <w:ind w:left="52" w:right="-143" w:firstLine="52"/>
              <w:jc w:val="both"/>
              <w:rPr>
                <w:rFonts w:ascii="Times New Roman" w:hAnsi="Times New Roman"/>
                <w:sz w:val="24"/>
                <w:szCs w:val="24"/>
              </w:rPr>
            </w:pPr>
            <w:r w:rsidRPr="005530AD">
              <w:rPr>
                <w:rFonts w:ascii="Times New Roman" w:hAnsi="Times New Roman"/>
                <w:sz w:val="24"/>
                <w:szCs w:val="24"/>
              </w:rPr>
              <w:t>Сумма платежа за выброс,руб</w:t>
            </w:r>
          </w:p>
        </w:tc>
      </w:tr>
      <w:tr w:rsidR="00045CE2" w:rsidRPr="005530AD" w:rsidTr="00A6694D">
        <w:trPr>
          <w:jc w:val="center"/>
        </w:trPr>
        <w:tc>
          <w:tcPr>
            <w:tcW w:w="2392" w:type="dxa"/>
          </w:tcPr>
          <w:p w:rsidR="00045CE2" w:rsidRPr="005530AD" w:rsidRDefault="00045CE2" w:rsidP="00E046A0">
            <w:pPr>
              <w:spacing w:after="0" w:line="360" w:lineRule="auto"/>
              <w:ind w:left="142" w:right="49"/>
              <w:jc w:val="both"/>
              <w:rPr>
                <w:rFonts w:ascii="Times New Roman" w:hAnsi="Times New Roman"/>
                <w:sz w:val="24"/>
                <w:szCs w:val="24"/>
                <w:lang w:val="en-US"/>
              </w:rPr>
            </w:pPr>
            <w:r w:rsidRPr="005530AD">
              <w:rPr>
                <w:rFonts w:ascii="Times New Roman" w:hAnsi="Times New Roman"/>
                <w:sz w:val="24"/>
                <w:szCs w:val="24"/>
                <w:lang w:val="en-US"/>
              </w:rPr>
              <w:t>NO</w:t>
            </w:r>
          </w:p>
          <w:p w:rsidR="00045CE2" w:rsidRPr="005530AD" w:rsidRDefault="00045CE2" w:rsidP="00E046A0">
            <w:pPr>
              <w:spacing w:after="0" w:line="360" w:lineRule="auto"/>
              <w:ind w:left="142" w:right="49"/>
              <w:jc w:val="both"/>
              <w:rPr>
                <w:rFonts w:ascii="Times New Roman" w:hAnsi="Times New Roman"/>
                <w:sz w:val="24"/>
                <w:szCs w:val="24"/>
              </w:rPr>
            </w:pPr>
          </w:p>
        </w:tc>
        <w:tc>
          <w:tcPr>
            <w:tcW w:w="2393" w:type="dxa"/>
          </w:tcPr>
          <w:p w:rsidR="00045CE2" w:rsidRPr="005530AD" w:rsidRDefault="00045CE2" w:rsidP="00E046A0">
            <w:pPr>
              <w:tabs>
                <w:tab w:val="left" w:pos="443"/>
              </w:tabs>
              <w:spacing w:after="0" w:line="360" w:lineRule="auto"/>
              <w:ind w:left="18" w:right="33"/>
              <w:jc w:val="both"/>
              <w:rPr>
                <w:rFonts w:ascii="Times New Roman" w:hAnsi="Times New Roman"/>
                <w:sz w:val="24"/>
                <w:szCs w:val="24"/>
              </w:rPr>
            </w:pPr>
            <w:r w:rsidRPr="005530AD">
              <w:rPr>
                <w:rFonts w:ascii="Times New Roman" w:hAnsi="Times New Roman"/>
                <w:sz w:val="24"/>
                <w:szCs w:val="24"/>
              </w:rPr>
              <w:t>52</w:t>
            </w:r>
          </w:p>
        </w:tc>
        <w:tc>
          <w:tcPr>
            <w:tcW w:w="2393" w:type="dxa"/>
          </w:tcPr>
          <w:p w:rsidR="00045CE2" w:rsidRPr="005530AD" w:rsidRDefault="00045CE2" w:rsidP="00E046A0">
            <w:pPr>
              <w:spacing w:after="0" w:line="360" w:lineRule="auto"/>
              <w:ind w:left="35" w:firstLine="177"/>
              <w:jc w:val="both"/>
              <w:rPr>
                <w:rFonts w:ascii="Times New Roman" w:hAnsi="Times New Roman"/>
                <w:sz w:val="24"/>
                <w:szCs w:val="24"/>
              </w:rPr>
            </w:pPr>
            <w:r w:rsidRPr="005530AD">
              <w:rPr>
                <w:rFonts w:ascii="Times New Roman" w:hAnsi="Times New Roman"/>
                <w:sz w:val="24"/>
                <w:szCs w:val="24"/>
              </w:rPr>
              <w:t>1622,4</w:t>
            </w:r>
          </w:p>
        </w:tc>
        <w:tc>
          <w:tcPr>
            <w:tcW w:w="2393" w:type="dxa"/>
          </w:tcPr>
          <w:p w:rsidR="00045CE2" w:rsidRPr="005530AD" w:rsidRDefault="00045CE2" w:rsidP="00E046A0">
            <w:pPr>
              <w:spacing w:after="0" w:line="360" w:lineRule="auto"/>
              <w:ind w:left="52" w:right="-143" w:firstLine="52"/>
              <w:jc w:val="both"/>
              <w:rPr>
                <w:rFonts w:ascii="Times New Roman" w:hAnsi="Times New Roman"/>
                <w:sz w:val="24"/>
                <w:szCs w:val="24"/>
              </w:rPr>
            </w:pPr>
            <w:r w:rsidRPr="005530AD">
              <w:rPr>
                <w:rFonts w:ascii="Times New Roman" w:hAnsi="Times New Roman"/>
                <w:sz w:val="24"/>
                <w:szCs w:val="24"/>
              </w:rPr>
              <w:t>11935743</w:t>
            </w:r>
          </w:p>
          <w:p w:rsidR="00045CE2" w:rsidRPr="005530AD" w:rsidRDefault="00045CE2" w:rsidP="00E046A0">
            <w:pPr>
              <w:spacing w:after="0" w:line="360" w:lineRule="auto"/>
              <w:ind w:left="52" w:right="-143" w:firstLine="52"/>
              <w:jc w:val="both"/>
              <w:rPr>
                <w:rFonts w:ascii="Times New Roman" w:hAnsi="Times New Roman"/>
                <w:sz w:val="24"/>
                <w:szCs w:val="24"/>
              </w:rPr>
            </w:pPr>
          </w:p>
        </w:tc>
      </w:tr>
      <w:tr w:rsidR="00045CE2" w:rsidRPr="005530AD" w:rsidTr="00A6694D">
        <w:trPr>
          <w:jc w:val="center"/>
        </w:trPr>
        <w:tc>
          <w:tcPr>
            <w:tcW w:w="2392" w:type="dxa"/>
          </w:tcPr>
          <w:p w:rsidR="00045CE2" w:rsidRPr="005530AD" w:rsidRDefault="00045CE2" w:rsidP="00E046A0">
            <w:pPr>
              <w:spacing w:after="0" w:line="360" w:lineRule="auto"/>
              <w:ind w:left="142" w:right="49"/>
              <w:jc w:val="both"/>
              <w:rPr>
                <w:rFonts w:ascii="Times New Roman" w:hAnsi="Times New Roman"/>
                <w:sz w:val="24"/>
                <w:szCs w:val="24"/>
                <w:lang w:val="en-US"/>
              </w:rPr>
            </w:pPr>
            <w:r w:rsidRPr="005530AD">
              <w:rPr>
                <w:rFonts w:ascii="Times New Roman" w:hAnsi="Times New Roman"/>
                <w:sz w:val="24"/>
                <w:szCs w:val="24"/>
                <w:lang w:val="en-US"/>
              </w:rPr>
              <w:t>CO</w:t>
            </w:r>
          </w:p>
          <w:p w:rsidR="00045CE2" w:rsidRPr="005530AD" w:rsidRDefault="00045CE2" w:rsidP="00E046A0">
            <w:pPr>
              <w:spacing w:after="0" w:line="360" w:lineRule="auto"/>
              <w:ind w:left="142" w:right="49"/>
              <w:jc w:val="both"/>
              <w:rPr>
                <w:rFonts w:ascii="Times New Roman" w:hAnsi="Times New Roman"/>
                <w:sz w:val="24"/>
                <w:szCs w:val="24"/>
              </w:rPr>
            </w:pPr>
          </w:p>
        </w:tc>
        <w:tc>
          <w:tcPr>
            <w:tcW w:w="2393" w:type="dxa"/>
          </w:tcPr>
          <w:p w:rsidR="00045CE2" w:rsidRPr="005530AD" w:rsidRDefault="00045CE2" w:rsidP="00E046A0">
            <w:pPr>
              <w:tabs>
                <w:tab w:val="left" w:pos="443"/>
              </w:tabs>
              <w:spacing w:after="0" w:line="360" w:lineRule="auto"/>
              <w:ind w:left="18" w:right="33"/>
              <w:jc w:val="both"/>
              <w:rPr>
                <w:rFonts w:ascii="Times New Roman" w:hAnsi="Times New Roman"/>
                <w:sz w:val="24"/>
                <w:szCs w:val="24"/>
              </w:rPr>
            </w:pPr>
            <w:r w:rsidRPr="005530AD">
              <w:rPr>
                <w:rFonts w:ascii="Times New Roman" w:hAnsi="Times New Roman"/>
                <w:sz w:val="24"/>
                <w:szCs w:val="24"/>
              </w:rPr>
              <w:t>0,6</w:t>
            </w:r>
          </w:p>
        </w:tc>
        <w:tc>
          <w:tcPr>
            <w:tcW w:w="2393" w:type="dxa"/>
          </w:tcPr>
          <w:p w:rsidR="00045CE2" w:rsidRPr="005530AD" w:rsidRDefault="00045CE2" w:rsidP="00E046A0">
            <w:pPr>
              <w:spacing w:after="0" w:line="360" w:lineRule="auto"/>
              <w:ind w:left="35" w:firstLine="177"/>
              <w:jc w:val="both"/>
              <w:rPr>
                <w:rFonts w:ascii="Times New Roman" w:hAnsi="Times New Roman"/>
                <w:sz w:val="24"/>
                <w:szCs w:val="24"/>
              </w:rPr>
            </w:pPr>
            <w:r w:rsidRPr="005530AD">
              <w:rPr>
                <w:rFonts w:ascii="Times New Roman" w:hAnsi="Times New Roman"/>
                <w:sz w:val="24"/>
                <w:szCs w:val="24"/>
              </w:rPr>
              <w:t>4892,5</w:t>
            </w:r>
          </w:p>
        </w:tc>
        <w:tc>
          <w:tcPr>
            <w:tcW w:w="2393" w:type="dxa"/>
          </w:tcPr>
          <w:p w:rsidR="00045CE2" w:rsidRPr="005530AD" w:rsidRDefault="00045CE2" w:rsidP="00E046A0">
            <w:pPr>
              <w:spacing w:after="0" w:line="360" w:lineRule="auto"/>
              <w:ind w:left="52" w:right="-143" w:firstLine="52"/>
              <w:jc w:val="both"/>
              <w:rPr>
                <w:rFonts w:ascii="Times New Roman" w:hAnsi="Times New Roman"/>
                <w:sz w:val="24"/>
                <w:szCs w:val="24"/>
              </w:rPr>
            </w:pPr>
            <w:r w:rsidRPr="005530AD">
              <w:rPr>
                <w:rFonts w:ascii="Times New Roman" w:hAnsi="Times New Roman"/>
                <w:sz w:val="24"/>
                <w:szCs w:val="24"/>
              </w:rPr>
              <w:t>52073,9</w:t>
            </w:r>
          </w:p>
          <w:p w:rsidR="00045CE2" w:rsidRPr="005530AD" w:rsidRDefault="00045CE2" w:rsidP="00E046A0">
            <w:pPr>
              <w:spacing w:after="0" w:line="360" w:lineRule="auto"/>
              <w:ind w:left="52" w:right="-143" w:firstLine="52"/>
              <w:jc w:val="both"/>
              <w:rPr>
                <w:rFonts w:ascii="Times New Roman" w:hAnsi="Times New Roman"/>
                <w:sz w:val="24"/>
                <w:szCs w:val="24"/>
              </w:rPr>
            </w:pPr>
          </w:p>
        </w:tc>
      </w:tr>
      <w:tr w:rsidR="00045CE2" w:rsidRPr="005530AD" w:rsidTr="00A6694D">
        <w:trPr>
          <w:jc w:val="center"/>
        </w:trPr>
        <w:tc>
          <w:tcPr>
            <w:tcW w:w="2392" w:type="dxa"/>
          </w:tcPr>
          <w:p w:rsidR="00045CE2" w:rsidRPr="005530AD" w:rsidRDefault="00045CE2" w:rsidP="00E046A0">
            <w:pPr>
              <w:spacing w:after="0" w:line="360" w:lineRule="auto"/>
              <w:ind w:left="142" w:right="49"/>
              <w:jc w:val="both"/>
              <w:rPr>
                <w:rFonts w:ascii="Times New Roman" w:hAnsi="Times New Roman"/>
                <w:sz w:val="24"/>
                <w:szCs w:val="24"/>
                <w:vertAlign w:val="subscript"/>
                <w:lang w:val="en-US"/>
              </w:rPr>
            </w:pPr>
            <w:r w:rsidRPr="005530AD">
              <w:rPr>
                <w:rFonts w:ascii="Times New Roman" w:hAnsi="Times New Roman"/>
                <w:sz w:val="24"/>
                <w:szCs w:val="24"/>
                <w:lang w:val="en-US"/>
              </w:rPr>
              <w:t>SO</w:t>
            </w:r>
            <w:r w:rsidRPr="005530AD">
              <w:rPr>
                <w:rFonts w:ascii="Times New Roman" w:hAnsi="Times New Roman"/>
                <w:sz w:val="24"/>
                <w:szCs w:val="24"/>
                <w:vertAlign w:val="subscript"/>
                <w:lang w:val="en-US"/>
              </w:rPr>
              <w:t>2</w:t>
            </w:r>
          </w:p>
          <w:p w:rsidR="00045CE2" w:rsidRPr="005530AD" w:rsidRDefault="00045CE2" w:rsidP="00E046A0">
            <w:pPr>
              <w:spacing w:after="0" w:line="360" w:lineRule="auto"/>
              <w:ind w:left="142" w:right="49"/>
              <w:jc w:val="both"/>
              <w:rPr>
                <w:rFonts w:ascii="Times New Roman" w:hAnsi="Times New Roman"/>
                <w:sz w:val="24"/>
                <w:szCs w:val="24"/>
              </w:rPr>
            </w:pPr>
          </w:p>
        </w:tc>
        <w:tc>
          <w:tcPr>
            <w:tcW w:w="2393" w:type="dxa"/>
          </w:tcPr>
          <w:p w:rsidR="00045CE2" w:rsidRPr="005530AD" w:rsidRDefault="00045CE2" w:rsidP="00E046A0">
            <w:pPr>
              <w:tabs>
                <w:tab w:val="left" w:pos="443"/>
              </w:tabs>
              <w:spacing w:after="0" w:line="360" w:lineRule="auto"/>
              <w:ind w:left="18" w:right="33"/>
              <w:jc w:val="both"/>
              <w:rPr>
                <w:rFonts w:ascii="Times New Roman" w:hAnsi="Times New Roman"/>
                <w:sz w:val="24"/>
                <w:szCs w:val="24"/>
              </w:rPr>
            </w:pPr>
            <w:r w:rsidRPr="005530AD">
              <w:rPr>
                <w:rFonts w:ascii="Times New Roman" w:hAnsi="Times New Roman"/>
                <w:sz w:val="24"/>
                <w:szCs w:val="24"/>
              </w:rPr>
              <w:t>40</w:t>
            </w:r>
          </w:p>
        </w:tc>
        <w:tc>
          <w:tcPr>
            <w:tcW w:w="2393" w:type="dxa"/>
          </w:tcPr>
          <w:p w:rsidR="00045CE2" w:rsidRPr="005530AD" w:rsidRDefault="00045CE2" w:rsidP="00E046A0">
            <w:pPr>
              <w:spacing w:after="0" w:line="360" w:lineRule="auto"/>
              <w:ind w:left="35" w:firstLine="177"/>
              <w:jc w:val="both"/>
              <w:rPr>
                <w:rFonts w:ascii="Times New Roman" w:hAnsi="Times New Roman"/>
                <w:sz w:val="24"/>
                <w:szCs w:val="24"/>
              </w:rPr>
            </w:pPr>
            <w:r w:rsidRPr="005530AD">
              <w:rPr>
                <w:rFonts w:ascii="Times New Roman" w:hAnsi="Times New Roman"/>
                <w:sz w:val="24"/>
                <w:szCs w:val="24"/>
              </w:rPr>
              <w:t>11,7</w:t>
            </w:r>
          </w:p>
        </w:tc>
        <w:tc>
          <w:tcPr>
            <w:tcW w:w="2393" w:type="dxa"/>
          </w:tcPr>
          <w:p w:rsidR="00045CE2" w:rsidRPr="005530AD" w:rsidRDefault="00045CE2" w:rsidP="00E046A0">
            <w:pPr>
              <w:spacing w:after="0" w:line="360" w:lineRule="auto"/>
              <w:ind w:left="52" w:right="-143" w:firstLine="52"/>
              <w:jc w:val="both"/>
              <w:rPr>
                <w:rFonts w:ascii="Times New Roman" w:hAnsi="Times New Roman"/>
                <w:sz w:val="24"/>
                <w:szCs w:val="24"/>
              </w:rPr>
            </w:pPr>
            <w:r w:rsidRPr="005530AD">
              <w:rPr>
                <w:rFonts w:ascii="Times New Roman" w:hAnsi="Times New Roman"/>
                <w:sz w:val="24"/>
                <w:szCs w:val="24"/>
              </w:rPr>
              <w:t>21958,3</w:t>
            </w:r>
          </w:p>
          <w:p w:rsidR="00045CE2" w:rsidRPr="005530AD" w:rsidRDefault="00045CE2" w:rsidP="00E046A0">
            <w:pPr>
              <w:spacing w:after="0" w:line="360" w:lineRule="auto"/>
              <w:ind w:left="52" w:right="-143" w:firstLine="52"/>
              <w:jc w:val="both"/>
              <w:rPr>
                <w:rFonts w:ascii="Times New Roman" w:hAnsi="Times New Roman"/>
                <w:sz w:val="24"/>
                <w:szCs w:val="24"/>
              </w:rPr>
            </w:pPr>
          </w:p>
        </w:tc>
      </w:tr>
      <w:tr w:rsidR="00045CE2" w:rsidRPr="005530AD" w:rsidTr="00A6694D">
        <w:trPr>
          <w:jc w:val="center"/>
        </w:trPr>
        <w:tc>
          <w:tcPr>
            <w:tcW w:w="2392" w:type="dxa"/>
          </w:tcPr>
          <w:p w:rsidR="00045CE2" w:rsidRPr="005530AD" w:rsidRDefault="00045CE2" w:rsidP="00E046A0">
            <w:pPr>
              <w:spacing w:after="0" w:line="360" w:lineRule="auto"/>
              <w:ind w:left="142" w:right="49"/>
              <w:jc w:val="both"/>
              <w:rPr>
                <w:rFonts w:ascii="Times New Roman" w:hAnsi="Times New Roman"/>
                <w:sz w:val="24"/>
                <w:szCs w:val="24"/>
              </w:rPr>
            </w:pPr>
            <w:r w:rsidRPr="005530AD">
              <w:rPr>
                <w:rFonts w:ascii="Times New Roman" w:hAnsi="Times New Roman"/>
                <w:sz w:val="24"/>
                <w:szCs w:val="24"/>
              </w:rPr>
              <w:t>зола</w:t>
            </w:r>
          </w:p>
          <w:p w:rsidR="00045CE2" w:rsidRPr="005530AD" w:rsidRDefault="00045CE2" w:rsidP="00E046A0">
            <w:pPr>
              <w:spacing w:after="0" w:line="360" w:lineRule="auto"/>
              <w:ind w:left="142" w:right="49"/>
              <w:jc w:val="both"/>
              <w:rPr>
                <w:rFonts w:ascii="Times New Roman" w:hAnsi="Times New Roman"/>
                <w:sz w:val="24"/>
                <w:szCs w:val="24"/>
              </w:rPr>
            </w:pPr>
          </w:p>
        </w:tc>
        <w:tc>
          <w:tcPr>
            <w:tcW w:w="2393" w:type="dxa"/>
          </w:tcPr>
          <w:p w:rsidR="00045CE2" w:rsidRPr="005530AD" w:rsidRDefault="00045CE2" w:rsidP="00E046A0">
            <w:pPr>
              <w:tabs>
                <w:tab w:val="left" w:pos="443"/>
              </w:tabs>
              <w:spacing w:after="0" w:line="360" w:lineRule="auto"/>
              <w:ind w:left="18" w:right="33"/>
              <w:jc w:val="both"/>
              <w:rPr>
                <w:rFonts w:ascii="Times New Roman" w:hAnsi="Times New Roman"/>
                <w:sz w:val="24"/>
                <w:szCs w:val="24"/>
              </w:rPr>
            </w:pPr>
            <w:r w:rsidRPr="005530AD">
              <w:rPr>
                <w:rFonts w:ascii="Times New Roman" w:hAnsi="Times New Roman"/>
                <w:sz w:val="24"/>
                <w:szCs w:val="24"/>
              </w:rPr>
              <w:t>103</w:t>
            </w:r>
          </w:p>
        </w:tc>
        <w:tc>
          <w:tcPr>
            <w:tcW w:w="2393" w:type="dxa"/>
          </w:tcPr>
          <w:p w:rsidR="00045CE2" w:rsidRPr="005530AD" w:rsidRDefault="00045CE2" w:rsidP="00E046A0">
            <w:pPr>
              <w:spacing w:after="0" w:line="360" w:lineRule="auto"/>
              <w:ind w:left="35" w:firstLine="177"/>
              <w:jc w:val="both"/>
              <w:rPr>
                <w:rFonts w:ascii="Times New Roman" w:hAnsi="Times New Roman"/>
                <w:sz w:val="24"/>
                <w:szCs w:val="24"/>
              </w:rPr>
            </w:pPr>
            <w:r w:rsidRPr="005530AD">
              <w:rPr>
                <w:rFonts w:ascii="Times New Roman" w:hAnsi="Times New Roman"/>
                <w:sz w:val="24"/>
                <w:szCs w:val="24"/>
              </w:rPr>
              <w:t>7,5</w:t>
            </w:r>
          </w:p>
        </w:tc>
        <w:tc>
          <w:tcPr>
            <w:tcW w:w="2393" w:type="dxa"/>
          </w:tcPr>
          <w:p w:rsidR="00045CE2" w:rsidRPr="005530AD" w:rsidRDefault="00045CE2" w:rsidP="00E046A0">
            <w:pPr>
              <w:spacing w:after="0" w:line="360" w:lineRule="auto"/>
              <w:ind w:left="52" w:right="-143" w:firstLine="52"/>
              <w:jc w:val="both"/>
              <w:rPr>
                <w:rFonts w:ascii="Times New Roman" w:hAnsi="Times New Roman"/>
                <w:sz w:val="24"/>
                <w:szCs w:val="24"/>
              </w:rPr>
            </w:pPr>
            <w:r w:rsidRPr="005530AD">
              <w:rPr>
                <w:rFonts w:ascii="Times New Roman" w:hAnsi="Times New Roman"/>
                <w:sz w:val="24"/>
                <w:szCs w:val="24"/>
              </w:rPr>
              <w:t>36433,5</w:t>
            </w:r>
          </w:p>
          <w:p w:rsidR="00045CE2" w:rsidRPr="005530AD" w:rsidRDefault="00045CE2" w:rsidP="00E046A0">
            <w:pPr>
              <w:spacing w:after="0" w:line="360" w:lineRule="auto"/>
              <w:ind w:left="52" w:right="-143" w:firstLine="52"/>
              <w:jc w:val="both"/>
              <w:rPr>
                <w:rFonts w:ascii="Times New Roman" w:hAnsi="Times New Roman"/>
                <w:sz w:val="24"/>
                <w:szCs w:val="24"/>
              </w:rPr>
            </w:pPr>
          </w:p>
        </w:tc>
      </w:tr>
    </w:tbl>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3.2.Расчет платы за сброс ЗВ в водные объекты.</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1.За сбросы в пределах норматива (НДС):</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w:t>
      </w:r>
      <w:r w:rsidRPr="005530AD">
        <w:rPr>
          <w:rFonts w:ascii="Times New Roman" w:hAnsi="Times New Roman"/>
          <w:sz w:val="24"/>
          <w:szCs w:val="24"/>
          <w:vertAlign w:val="subscript"/>
        </w:rPr>
        <w:t>н вод</w:t>
      </w:r>
      <w:r w:rsidRPr="005530AD">
        <w:rPr>
          <w:rFonts w:ascii="Times New Roman" w:hAnsi="Times New Roman"/>
          <w:sz w:val="24"/>
          <w:szCs w:val="24"/>
        </w:rPr>
        <w:t xml:space="preserve"> = ∑ С</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вод</w:t>
      </w:r>
      <w:r w:rsidRPr="005530AD">
        <w:rPr>
          <w:rFonts w:ascii="Times New Roman" w:hAnsi="Times New Roman"/>
          <w:sz w:val="24"/>
          <w:szCs w:val="24"/>
        </w:rPr>
        <w:t xml:space="preserve">* </w:t>
      </w:r>
      <w:r w:rsidRPr="005530AD">
        <w:rPr>
          <w:rFonts w:ascii="Times New Roman" w:hAnsi="Times New Roman"/>
          <w:sz w:val="24"/>
          <w:szCs w:val="24"/>
          <w:lang w:val="en-US"/>
        </w:rPr>
        <w:t>M</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вод</w:t>
      </w: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2079" o:spid="_x0000_s2172" style="position:absolute;left:0;text-align:left;margin-left:44.2pt;margin-top:12.5pt;width:518.8pt;height:802.3pt;z-index:251677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">
            <v:rect id="Rectangle 1148" o:spid="_x0000_s2173"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K8IA&#10;AADdAAAADwAAAGRycy9kb3ducmV2LnhtbERPy2rCQBTdF/yH4Qru6sQsJEZHiUKgK2lTP+CSuSbB&#10;zJ2YmTzq13cWhS4P5304zaYVI/Wusaxgs45AEJdWN1wpuH3n7wkI55E1tpZJwQ85OB0XbwdMtZ34&#10;i8bCVyKEsEtRQe19l0rpypoMurXtiAN3t71BH2BfSd3jFMJNK+Mo2kqDDYeGGju61FQ+isEoePh5&#10;vGZV8cp3t/Ou/Dxn0/DMlFot52wPwtPs/8V/7g+tII6SsD+8CU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ugrwgAAAN0AAAAPAAAAAAAAAAAAAAAAAJgCAABkcnMvZG93&#10;bnJldi54bWxQSwUGAAAAAAQABAD1AAAAhwMAAAAA&#10;" filled="f" strokeweight="2pt"/>
            <v:line id="Line 1149" o:spid="_x0000_s2174"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GMAAAADdAAAADwAAAGRycy9kb3ducmV2LnhtbESPwQrCMBBE74L/EFbwpqmCItUoIlS8&#10;idVLb2uztsVmU5qo9e+NIHgcZuYNs9p0phZPal1lWcFkHIEgzq2uuFBwOSejBQjnkTXWlknBmxxs&#10;1v3eCmNtX3yiZ+oLESDsYlRQet/EUrq8JINubBvi4N1sa9AH2RZSt/gKcFPLaRTNpcGKw0KJDe1K&#10;yu/pwyi4Z5dZsj/u9LlOt/paJD673rRSw0G3XYLw1Pl/+Nc+aAXTaDG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s6xjAAAAA3QAAAA8AAAAAAAAAAAAAAAAA&#10;oQIAAGRycy9kb3ducmV2LnhtbFBLBQYAAAAABAAEAPkAAACOAwAAAAA=&#10;" strokeweight="2pt"/>
            <v:line id="Line 1150" o:spid="_x0000_s2175"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1b8AAAADdAAAADwAAAGRycy9kb3ducmV2LnhtbESPwQrCMBBE74L/EFbwpqkFRapRRKh4&#10;E6sXb2uztsVmU5qo9e+NIHgcZuYNs1x3phZPal1lWcFkHIEgzq2uuFBwPqWjOQjnkTXWlknBmxys&#10;V/3eEhNtX3ykZ+YLESDsElRQet8kUrq8JINubBvi4N1sa9AH2RZSt/gKcFPLOIpm0mDFYaHEhrYl&#10;5ffsYRTcL+dpujts9anONvpapP5yvWmlhoNuswDhqfP/8K+91wriaB7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dW/AAAAA3QAAAA8AAAAAAAAAAAAAAAAA&#10;oQIAAGRycy9kb3ducmV2LnhtbFBLBQYAAAAABAAEAPkAAACOAwAAAAA=&#10;" strokeweight="2pt"/>
            <v:line id="Line 1151" o:spid="_x0000_s2176"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Q9MAAAADdAAAADwAAAGRycy9kb3ducmV2LnhtbESPwQrCMBBE74L/EFbwpqmKItUoIlS8&#10;idWLt7VZ22KzKU3U+vdGEDwOM/OGWa5bU4knNa60rGA0jEAQZ1aXnCs4n5LBHITzyBory6TgTQ7W&#10;q25nibG2Lz7SM/W5CBB2MSoovK9jKV1WkEE3tDVx8G62MeiDbHKpG3wFuKnkOIpm0mDJYaHAmrYF&#10;Zff0YRTcL+dp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y0PTAAAAA3QAAAA8AAAAAAAAAAAAAAAAA&#10;oQIAAGRycy9kb3ducmV2LnhtbFBLBQYAAAAABAAEAPkAAACOAwAAAAA=&#10;" strokeweight="2pt"/>
            <v:line id="Line 1152" o:spid="_x0000_s2177"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IgMAAAADdAAAADwAAAGRycy9kb3ducmV2LnhtbESPwQrCMBBE74L/EFbwpqmiItUoIlS8&#10;idWLt7VZ22KzKU3U+vdGEDwOM/OGWa5bU4knNa60rGA0jEAQZ1aXnCs4n5LBHITzyBory6TgTQ7W&#10;q25nibG2Lz7SM/W5CBB2MSoovK9jKV1WkEE3tDVx8G62MeiDbHKpG3wFuKnkOIpm0mDJYaHAmrYF&#10;Zff0YRTcL+dp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bSIDAAAAA3QAAAA8AAAAAAAAAAAAAAAAA&#10;oQIAAGRycy9kb3ducmV2LnhtbFBLBQYAAAAABAAEAPkAAACOAwAAAAA=&#10;" strokeweight="2pt"/>
            <v:line id="Line 1153" o:spid="_x0000_s2178"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tG8AAAADdAAAADwAAAGRycy9kb3ducmV2LnhtbESPwQrCMBBE74L/EFbwpqmCItUoIlS8&#10;idVLb2uztsVmU5qo9e+NIHgcZuYNs9p0phZPal1lWcFkHIEgzq2uuFBwOSejBQjnkTXWlknBmxxs&#10;1v3eCmNtX3yiZ+oLESDsYlRQet/EUrq8JINubBvi4N1sa9AH2RZSt/gKcFPLaRTNpcGKw0KJDe1K&#10;yu/pwyi4Z5dZsj/u9LlOt/paJD673rRSw0G3XYLw1Pl/+Nc+aAXTaDG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X7RvAAAAA3QAAAA8AAAAAAAAAAAAAAAAA&#10;oQIAAGRycy9kb3ducmV2LnhtbFBLBQYAAAAABAAEAPkAAACOAwAAAAA=&#10;" strokeweight="2pt"/>
            <v:line id="Line 1154" o:spid="_x0000_s2179"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zbMAAAADdAAAADwAAAGRycy9kb3ducmV2LnhtbESPwQrCMBBE74L/EFbwpqmCItUoIlS8&#10;idVLb2uztsVmU5qo9e+NIHgcZuYNs9p0phZPal1lWcFkHIEgzq2uuFBwOSejBQjnkTXWlknBmxxs&#10;1v3eCmNtX3yiZ+oLESDsYlRQet/EUrq8JINubBvi4N1sa9AH2RZSt/gKcFPLaRTNpcGKw0KJDe1K&#10;yu/pwyi4Z5dZsj/u9LlOt/paJD673rRSw0G3XYLw1Pl/+Nc+aAXTaDG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Fc2zAAAAA3QAAAA8AAAAAAAAAAAAAAAAA&#10;oQIAAGRycy9kb3ducmV2LnhtbFBLBQYAAAAABAAEAPkAAACOAwAAAAA=&#10;" strokeweight="2pt"/>
            <v:line id="Line 1155" o:spid="_x0000_s2180"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W98EAAADdAAAADwAAAGRycy9kb3ducmV2LnhtbESPzQrCMBCE74LvEFbwpqmCP1SjiFDx&#10;JlYv3tZmbYvNpjRR69sbQfA4zMw3zHLdmko8qXGlZQWjYQSCOLO65FzB+ZQM5iCcR9ZYWSYFb3Kw&#10;XnU7S4y1ffGRnqnPRYCwi1FB4X0dS+myggy6oa2Jg3ezjUEfZJNL3eArwE0lx1E0lQZLDgsF1rQt&#10;KLunD6PgfjlPkt1hq09VutHXPPGX600r1e+1mwUIT63/h3/tvVYwju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db3wQAAAN0AAAAPAAAAAAAAAAAAAAAA&#10;AKECAABkcnMvZG93bnJldi54bWxQSwUGAAAAAAQABAD5AAAAjwMAAAAA&#10;" strokeweight="2pt"/>
            <v:line id="Line 1156" o:spid="_x0000_s2181"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kb8EAAADdAAAADwAAAGRycy9kb3ducmV2LnhtbERPzYrCMBC+C/sOYRa8aaoH0a5RllVB&#10;2YOo+wBjMzbVZlKSqHWf3hwEjx/f/3Te2lrcyIfKsYJBPwNBXDhdcang77DqjUGEiKyxdkwKHhRg&#10;PvvoTDHX7s47uu1jKVIIhxwVmBibXMpQGLIY+q4hTtzJeYsxQV9K7fGewm0th1k2khYrTg0GG/ox&#10;VFz2V6tg44+/l8F/aeSRN35ZbxeTYM9KdT/b7y8Qkdr4Fr/ca61gmI3T3PQmPQ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EyRvwQAAAN0AAAAPAAAAAAAAAAAAAAAA&#10;AKECAABkcnMvZG93bnJldi54bWxQSwUGAAAAAAQABAD5AAAAjwMAAAAA&#10;" strokeweight="1pt"/>
            <v:line id="Line 1157" o:spid="_x0000_s2182"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nHsAAAADdAAAADwAAAGRycy9kb3ducmV2LnhtbESPwQrCMBBE74L/EFbwpqmCotUoIlS8&#10;idWLt7VZ22KzKU3U+vdGEDwOM/OGWa5bU4knNa60rGA0jEAQZ1aXnCs4n5LBDITzyBory6TgTQ7W&#10;q25nibG2Lz7SM/W5CBB2MSoovK9jKV1WkEE3tDVx8G62MeiDbHKpG3wFuKnkOIqm0mDJYaHAmrYF&#10;Zff0YRTcL+dJsjts9alKN/qaJ/5yvWml+r12swDhqfX/8K+91wrG0Ww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a5x7AAAAA3QAAAA8AAAAAAAAAAAAAAAAA&#10;oQIAAGRycy9kb3ducmV2LnhtbFBLBQYAAAAABAAEAPkAAACOAwAAAAA=&#10;" strokeweight="2pt"/>
            <v:line id="Line 1158" o:spid="_x0000_s2183"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tMMAAADdAAAADwAAAGRycy9kb3ducmV2LnhtbERPS27CMBDdI/UO1lRiB06yqEqKQVU/&#10;UhGLCugBhniIQ+JxZLshcPp6UYnl0/sv16PtxEA+NI4V5PMMBHHldMO1gp/D5+wZRIjIGjvHpOBK&#10;Adarh8kSS+0uvKNhH2uRQjiUqMDE2JdShsqQxTB3PXHiTs5bjAn6WmqPlxRuO1lk2ZO02HBqMNjT&#10;m6Gq3f9aBRt/3Lb5rTbyyBv/0X2/L4I9KzV9HF9fQEQa41387/7SCopskfanN+kJ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8vrTDAAAA3QAAAA8AAAAAAAAAAAAA&#10;AAAAoQIAAGRycy9kb3ducmV2LnhtbFBLBQYAAAAABAAEAPkAAACRAwAAAAA=&#10;" strokeweight="1pt"/>
            <v:rect id="Rectangle 1159" o:spid="_x0000_s2184"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es8IA&#10;AADdAAAADwAAAGRycy9kb3ducmV2LnhtbESPQYvCMBSE74L/IbwFb5ooIto1ShEEr3YV9vho3rbd&#10;bV5qErX+e7MgeBxm5htmve1tK27kQ+NYw3SiQBCXzjRcaTh97cdLECEiG2wdk4YHBdhuhoM1Zsbd&#10;+Ui3IlYiQThkqKGOscukDGVNFsPEdcTJ+3HeYkzSV9J4vCe4beVMqYW02HBaqLGjXU3lX3G1GvL8&#10;tz9fihXug1wqvzBzU+XfWo8++vwTRKQ+vsOv9sFomKnVF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Z6z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160" o:spid="_x0000_s2185"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AxMIA&#10;AADdAAAADwAAAGRycy9kb3ducmV2LnhtbESPQYvCMBSE7wv+h/CEva2JZRGtRikLgle7Ch4fzbOt&#10;Ni81yWr992ZhYY/DzHzDrDaD7cSdfGgda5hOFAjiypmWaw2H7+3HHESIyAY7x6ThSQE269HbCnPj&#10;HrynexlrkSAcctTQxNjnUoaqIYth4nri5J2dtxiT9LU0Hh8JbjuZKTWTFltOCw329NVQdS1/rIai&#10;uAzHW7nAbZBz5Wfm09TFSev38VAsQUQa4n/4r70zGjK1yO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wDE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161" o:spid="_x0000_s2186"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X8MA&#10;AADdAAAADwAAAGRycy9kb3ducmV2LnhtbESPQWvCQBSE7wX/w/IEb3VXLaJpNhIKglfTCh4f2dck&#10;bfZt3N1q/PduodDjMDPfMPlutL24kg+dYw2LuQJBXDvTcaPh433/vAERIrLB3jFpuFOAXTF5yjEz&#10;7sZHulaxEQnCIUMNbYxDJmWoW7IY5m4gTt6n8xZjkr6RxuMtwW0vl0qtpcWO00KLA721VH9XP1ZD&#10;WX6Np0u1xX2QG+XX5sU05Vnr2XQsX0FEGuN/+K99MBqWaruC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X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162" o:spid="_x0000_s2187"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9K8IA&#10;AADdAAAADwAAAGRycy9kb3ducmV2LnhtbESPQYvCMBSE7wv+h/AEb2uiiGg1ShEEr3Z3YY+P5m1b&#10;bV5qErX+e7MgeBxm5htmve1tK27kQ+NYw2SsQBCXzjRcafj+2n8uQISIbLB1TBoeFGC7GXysMTPu&#10;zke6FbESCcIhQw11jF0mZShrshjGriNO3p/zFmOSvpLG4z3BbSunSs2lxYbTQo0d7Woqz8XVasjz&#10;U/9zKZa4D3Kh/NzMTJX/aj0a9vkKRKQ+vsOv9sFomKrlD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j0r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163" o:spid="_x0000_s2188"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YsMMA&#10;AADdAAAADwAAAGRycy9kb3ducmV2LnhtbESPQWvCQBSE7wX/w/IEb3VXsaJpNhIKglfTCh4f2dck&#10;bfZt3N1q/PduodDjMDPfMPlutL24kg+dYw2LuQJBXDvTcaPh433/vAERIrLB3jFpuFOAXTF5yjEz&#10;7sZHulaxEQnCIUMNbYxDJmWoW7IY5m4gTt6n8xZjkr6RxuMtwW0vl0qtpcWO00KLA721VH9XP1ZD&#10;WX6Np0u1xX2QG+XXZmWa8qz1bDqWryAijfE//Nc+GA1LtX2B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KYs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164" o:spid="_x0000_s2189"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Gx8IA&#10;AADdAAAADwAAAGRycy9kb3ducmV2LnhtbESPQYvCMBSE7wv+h/CEva2JshStRikLgle7Ch4fzbOt&#10;Ni81yWr3328WBI/DzHzDrDaD7cSdfGgda5hOFAjiypmWaw2H7+3HHESIyAY7x6ThlwJs1qO3FebG&#10;PXhP9zLWIkE45KihibHPpQxVQxbDxPXEyTs7bzEm6WtpPD4S3HZyplQmLbacFhrs6auh6lr+WA1F&#10;cRmOt3KB2yDnymfm09TFSev38VAsQUQa4iv8bO+MhplaZP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AbH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165" o:spid="_x0000_s2190"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jXMMA&#10;AADdAAAADwAAAGRycy9kb3ducmV2LnhtbESPQWvCQBSE7wX/w/IEb3VXEatpNhIKglfTCh4f2dck&#10;bfZt3N1q/PduodDjMDPfMPlutL24kg+dYw2LuQJBXDvTcaPh433/vAERIrLB3jFpuFOAXTF5yjEz&#10;7sZHulaxEQnCIUMNbYxDJmWoW7IY5m4gTt6n8xZjkr6RxuMtwW0vl0qtpcWO00KLA721VH9XP1ZD&#10;WX6Np0u1xX2QG+XXZmWa8qz1bDqWryAijfE//Nc+GA1LtX2B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yjXMMAAADdAAAADwAAAAAAAAAAAAAAAACYAgAAZHJzL2Rv&#10;d25yZXYueG1sUEsFBgAAAAAEAAQA9QAAAIgDAAAAAA==&#10;" filled="f" stroked="f" strokeweight=".25pt">
              <v:textbox inset="1pt,1pt,1pt,1pt">
                <w:txbxContent>
                  <w:p w:rsidR="00045CE2" w:rsidRPr="00220264" w:rsidRDefault="00045CE2" w:rsidP="008715C1">
                    <w:pPr>
                      <w:jc w:val="center"/>
                    </w:pPr>
                  </w:p>
                </w:txbxContent>
              </v:textbox>
            </v:rect>
            <v:rect id="Rectangle 1166" o:spid="_x0000_s2191"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3Lr8A&#10;AADdAAAADwAAAGRycy9kb3ducmV2LnhtbERPTYvCMBC9L/gfwgh7WxNlEVuNUgTB61YFj0MzttVm&#10;UpOo3X+/OSx4fLzv1WawnXiSD61jDdOJAkFcOdNyreF42H0tQISIbLBzTBp+KcBmPfpYYW7ci3/o&#10;WcZapBAOOWpoYuxzKUPVkMUwcT1x4i7OW4wJ+loaj68Ubjs5U2ouLbacGhrsadtQdSsfVkNRXIfT&#10;vcxwF+RC+bn5NnVx1vpzPBRLEJGG+Bb/u/dGw0xlaW5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zcuvwAAAN0AAAAPAAAAAAAAAAAAAAAAAJgCAABkcnMvZG93bnJl&#10;di54bWxQSwUGAAAAAAQABAD1AAAAhAM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t xml:space="preserve">где  </w:t>
      </w:r>
      <w:r w:rsidRPr="005530AD">
        <w:rPr>
          <w:rFonts w:ascii="Times New Roman" w:hAnsi="Times New Roman"/>
          <w:sz w:val="24"/>
          <w:szCs w:val="24"/>
          <w:lang w:val="en-US"/>
        </w:rPr>
        <w:t>i</w:t>
      </w:r>
      <w:r w:rsidRPr="005530AD">
        <w:rPr>
          <w:rFonts w:ascii="Times New Roman" w:hAnsi="Times New Roman"/>
          <w:sz w:val="24"/>
          <w:szCs w:val="24"/>
        </w:rPr>
        <w:t xml:space="preserve"> – 1,2……</w:t>
      </w:r>
      <w:r w:rsidRPr="005530AD">
        <w:rPr>
          <w:rFonts w:ascii="Times New Roman" w:hAnsi="Times New Roman"/>
          <w:sz w:val="24"/>
          <w:szCs w:val="24"/>
          <w:lang w:val="en-US"/>
        </w:rPr>
        <w:t>n</w:t>
      </w:r>
      <w:r w:rsidRPr="005530AD">
        <w:rPr>
          <w:rFonts w:ascii="Times New Roman" w:hAnsi="Times New Roman"/>
          <w:sz w:val="24"/>
          <w:szCs w:val="24"/>
        </w:rPr>
        <w:t>-вид ЗВ.  Суммирование производится по всем ЗВ, сбрасываемые в водный объект со сточными водами;</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вод</w:t>
      </w:r>
      <w:r w:rsidRPr="005530AD">
        <w:rPr>
          <w:rFonts w:ascii="Times New Roman" w:hAnsi="Times New Roman"/>
          <w:sz w:val="24"/>
          <w:szCs w:val="24"/>
        </w:rPr>
        <w:t xml:space="preserve"> - ставка платы за сброс 1т </w:t>
      </w:r>
      <w:r w:rsidRPr="005530AD">
        <w:rPr>
          <w:rFonts w:ascii="Times New Roman" w:hAnsi="Times New Roman"/>
          <w:sz w:val="24"/>
          <w:szCs w:val="24"/>
          <w:lang w:val="en-US"/>
        </w:rPr>
        <w:t>i</w:t>
      </w:r>
      <w:r w:rsidRPr="005530AD">
        <w:rPr>
          <w:rFonts w:ascii="Times New Roman" w:hAnsi="Times New Roman"/>
          <w:sz w:val="24"/>
          <w:szCs w:val="24"/>
        </w:rPr>
        <w:t>-го ЗВ  в пределах норматива, руб/т;</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Причем  </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где  </w:t>
      </w:r>
      <w:r w:rsidRPr="005530AD">
        <w:rPr>
          <w:rFonts w:ascii="Times New Roman" w:hAnsi="Times New Roman"/>
          <w:sz w:val="24"/>
          <w:szCs w:val="24"/>
          <w:lang w:val="en-US"/>
        </w:rPr>
        <w:t>M</w:t>
      </w:r>
      <w:r w:rsidRPr="005530AD">
        <w:rPr>
          <w:rFonts w:ascii="Times New Roman" w:hAnsi="Times New Roman"/>
          <w:sz w:val="24"/>
          <w:szCs w:val="24"/>
          <w:vertAlign w:val="subscript"/>
        </w:rPr>
        <w:t>н</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вод</w:t>
      </w:r>
      <w:r w:rsidRPr="005530AD">
        <w:rPr>
          <w:rFonts w:ascii="Times New Roman" w:hAnsi="Times New Roman"/>
          <w:sz w:val="24"/>
          <w:szCs w:val="24"/>
        </w:rPr>
        <w:t xml:space="preserve"> - норматив платы за сброс 1 тонны </w:t>
      </w:r>
      <w:r w:rsidRPr="005530AD">
        <w:rPr>
          <w:rFonts w:ascii="Times New Roman" w:hAnsi="Times New Roman"/>
          <w:sz w:val="24"/>
          <w:szCs w:val="24"/>
          <w:lang w:val="en-US"/>
        </w:rPr>
        <w:t>i</w:t>
      </w:r>
      <w:r w:rsidRPr="005530AD">
        <w:rPr>
          <w:rFonts w:ascii="Times New Roman" w:hAnsi="Times New Roman"/>
          <w:sz w:val="24"/>
          <w:szCs w:val="24"/>
        </w:rPr>
        <w:t>-го ЗВ в пределах норматива НДС, руб/т;</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257BB2">
        <w:rPr>
          <w:rFonts w:ascii="Times New Roman" w:hAnsi="Times New Roman"/>
          <w:sz w:val="24"/>
          <w:szCs w:val="24"/>
        </w:rPr>
        <w:fldChar w:fldCharType="begin"/>
      </w:r>
      <w:r w:rsidRPr="00257BB2">
        <w:rPr>
          <w:rFonts w:ascii="Times New Roman" w:hAnsi="Times New Roman"/>
          <w:sz w:val="24"/>
          <w:szCs w:val="24"/>
        </w:rPr>
        <w:instrText xml:space="preserve"> QUOTE </w:instrText>
      </w:r>
      <w:r w:rsidRPr="00257BB2">
        <w:pict>
          <v:shape id="_x0000_i1049" type="#_x0000_t75" style="width:4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75E&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6A075E&quot;&gt;&lt;m:oMathPara&gt;&lt;m:oMath&gt;&lt;m:r&gt;&lt;m:rPr&gt;&lt;m:sty m:val=&quot;p&quot;/&gt;&lt;/m:rPr&gt;&lt;w:rPr&gt;&lt;w:rFonts w:ascii=&quot;Cambria Math&quot; w:fareast=&quot;Times New Roman&quot; w:h-ansi=&quot;Cambria Math&quot;/&gt;&lt;wx:font wx:val=&quot;Cambria Math&quot;/&gt;&lt;w:sz w:val=&quot;24&quot;/&gt;&lt;w:sz-cs w:val=&quot;24&quot;/&gt;&lt;/w:rPr&gt;&lt;m:t&gt;РљСЌ РІРѕР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257BB2">
        <w:rPr>
          <w:rFonts w:ascii="Times New Roman" w:hAnsi="Times New Roman"/>
          <w:sz w:val="24"/>
          <w:szCs w:val="24"/>
        </w:rPr>
        <w:instrText xml:space="preserve"> </w:instrText>
      </w:r>
      <w:r w:rsidRPr="00257BB2">
        <w:rPr>
          <w:rFonts w:ascii="Times New Roman" w:hAnsi="Times New Roman"/>
          <w:sz w:val="24"/>
          <w:szCs w:val="24"/>
        </w:rPr>
        <w:fldChar w:fldCharType="separate"/>
      </w:r>
      <w:r w:rsidRPr="00257BB2">
        <w:pict>
          <v:shape id="_x0000_i1050" type="#_x0000_t75" style="width:41.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75E&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38F7&quot;/&gt;&lt;wsp:rsid wsp:val=&quot;00FF3368&quot;/&gt;&lt;wsp:rsid wsp:val=&quot;00FF38AF&quot;/&gt;&lt;wsp:rsid wsp:val=&quot;00FF7488&quot;/&gt;&lt;/wsp:rsids&gt;&lt;/w:docPr&gt;&lt;w:body&gt;&lt;w:p wsp:rsidR=&quot;00000000&quot; wsp:rsidRDefault=&quot;006A075E&quot;&gt;&lt;m:oMathPara&gt;&lt;m:oMath&gt;&lt;m:r&gt;&lt;m:rPr&gt;&lt;m:sty m:val=&quot;p&quot;/&gt;&lt;/m:rPr&gt;&lt;w:rPr&gt;&lt;w:rFonts w:ascii=&quot;Cambria Math&quot; w:fareast=&quot;Times New Roman&quot; w:h-ansi=&quot;Cambria Math&quot;/&gt;&lt;wx:font wx:val=&quot;Cambria Math&quot;/&gt;&lt;w:sz w:val=&quot;24&quot;/&gt;&lt;w:sz-cs w:val=&quot;24&quot;/&gt;&lt;/w:rPr&gt;&lt;m:t&gt;РљСЌ РІРѕРґ&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257BB2">
        <w:rPr>
          <w:rFonts w:ascii="Times New Roman" w:hAnsi="Times New Roman"/>
          <w:sz w:val="24"/>
          <w:szCs w:val="24"/>
        </w:rPr>
        <w:fldChar w:fldCharType="end"/>
      </w:r>
      <w:r w:rsidRPr="005530AD">
        <w:rPr>
          <w:rFonts w:ascii="Times New Roman" w:hAnsi="Times New Roman"/>
          <w:sz w:val="24"/>
          <w:szCs w:val="24"/>
        </w:rPr>
        <w:instrText xml:space="preserve"> </w:instrText>
      </w:r>
      <w:r w:rsidRPr="005530AD">
        <w:rPr>
          <w:rFonts w:ascii="Times New Roman" w:hAnsi="Times New Roman"/>
          <w:sz w:val="24"/>
          <w:szCs w:val="24"/>
        </w:rPr>
        <w:fldChar w:fldCharType="end"/>
      </w:r>
      <w:r w:rsidRPr="005530AD">
        <w:rPr>
          <w:rFonts w:ascii="Times New Roman" w:hAnsi="Times New Roman"/>
          <w:sz w:val="24"/>
          <w:szCs w:val="24"/>
        </w:rPr>
        <w:t xml:space="preserve"> К</w:t>
      </w:r>
      <w:r w:rsidRPr="005530AD">
        <w:rPr>
          <w:rFonts w:ascii="Times New Roman" w:hAnsi="Times New Roman"/>
          <w:sz w:val="24"/>
          <w:szCs w:val="24"/>
          <w:vertAlign w:val="subscript"/>
        </w:rPr>
        <w:t>э.вод</w:t>
      </w:r>
      <w:r w:rsidRPr="005530AD">
        <w:rPr>
          <w:rFonts w:ascii="Times New Roman" w:hAnsi="Times New Roman"/>
          <w:sz w:val="24"/>
          <w:szCs w:val="24"/>
        </w:rPr>
        <w:t xml:space="preserve"> - коэффициент экологической значимости водного бассейна в данном регионе;</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 xml:space="preserve"> – фактический   объем сброса </w:t>
      </w:r>
      <w:r w:rsidRPr="005530AD">
        <w:rPr>
          <w:rFonts w:ascii="Times New Roman" w:hAnsi="Times New Roman"/>
          <w:sz w:val="24"/>
          <w:szCs w:val="24"/>
          <w:lang w:val="en-US"/>
        </w:rPr>
        <w:t>i</w:t>
      </w:r>
      <w:r w:rsidRPr="005530AD">
        <w:rPr>
          <w:rFonts w:ascii="Times New Roman" w:hAnsi="Times New Roman"/>
          <w:sz w:val="24"/>
          <w:szCs w:val="24"/>
        </w:rPr>
        <w:t>-го ЗВ за год, т</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Сн (</w:t>
      </w:r>
      <w:r w:rsidRPr="005530AD">
        <w:rPr>
          <w:rFonts w:ascii="Times New Roman" w:hAnsi="Times New Roman"/>
          <w:sz w:val="24"/>
          <w:szCs w:val="24"/>
          <w:lang w:val="en-US"/>
        </w:rPr>
        <w:t>As</w:t>
      </w:r>
      <w:r w:rsidRPr="005530AD">
        <w:rPr>
          <w:rFonts w:ascii="Times New Roman" w:hAnsi="Times New Roman"/>
          <w:sz w:val="24"/>
          <w:szCs w:val="24"/>
        </w:rPr>
        <w:t>) вод = 5510*1,36=7493,6</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Сн (</w:t>
      </w:r>
      <w:r w:rsidRPr="005530AD">
        <w:rPr>
          <w:rFonts w:ascii="Times New Roman" w:hAnsi="Times New Roman"/>
          <w:sz w:val="24"/>
          <w:szCs w:val="24"/>
          <w:lang w:val="en-US"/>
        </w:rPr>
        <w:t>Pb</w:t>
      </w:r>
      <w:r w:rsidRPr="005530AD">
        <w:rPr>
          <w:rFonts w:ascii="Times New Roman" w:hAnsi="Times New Roman"/>
          <w:sz w:val="24"/>
          <w:szCs w:val="24"/>
        </w:rPr>
        <w:t>) вод = 45913*1,36=62441,7</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Сн (</w:t>
      </w:r>
      <w:r w:rsidRPr="005530AD">
        <w:rPr>
          <w:rFonts w:ascii="Times New Roman" w:hAnsi="Times New Roman"/>
          <w:sz w:val="24"/>
          <w:szCs w:val="24"/>
          <w:lang w:val="en-US"/>
        </w:rPr>
        <w:t>Zn</w:t>
      </w:r>
      <w:r w:rsidRPr="005530AD">
        <w:rPr>
          <w:rFonts w:ascii="Times New Roman" w:hAnsi="Times New Roman"/>
          <w:sz w:val="24"/>
          <w:szCs w:val="24"/>
        </w:rPr>
        <w:t>) вод = 27,548*1,36=37</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Сн (нитраты) вод = 3,444*1,36 = 4</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Сн(фенол) вод = 5,52*1,36=7,5</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Сн(нефть) вод = 5,51*1,36=7</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Пн (</w:t>
      </w:r>
      <w:r w:rsidRPr="005530AD">
        <w:rPr>
          <w:rFonts w:ascii="Times New Roman" w:hAnsi="Times New Roman"/>
          <w:sz w:val="24"/>
          <w:szCs w:val="24"/>
          <w:lang w:val="en-US"/>
        </w:rPr>
        <w:t>As</w:t>
      </w:r>
      <w:r w:rsidRPr="005530AD">
        <w:rPr>
          <w:rFonts w:ascii="Times New Roman" w:hAnsi="Times New Roman"/>
          <w:sz w:val="24"/>
          <w:szCs w:val="24"/>
        </w:rPr>
        <w:t>) вод= 7493,6*0,07 = 524,5</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Пн (</w:t>
      </w:r>
      <w:r w:rsidRPr="005530AD">
        <w:rPr>
          <w:rFonts w:ascii="Times New Roman" w:hAnsi="Times New Roman"/>
          <w:sz w:val="24"/>
          <w:szCs w:val="24"/>
          <w:lang w:val="en-US"/>
        </w:rPr>
        <w:t>Pb</w:t>
      </w:r>
      <w:r w:rsidRPr="005530AD">
        <w:rPr>
          <w:rFonts w:ascii="Times New Roman" w:hAnsi="Times New Roman"/>
          <w:sz w:val="24"/>
          <w:szCs w:val="24"/>
        </w:rPr>
        <w:t>) вод= 62441,6*0,04 = 2497,6</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Пн (</w:t>
      </w:r>
      <w:r w:rsidRPr="005530AD">
        <w:rPr>
          <w:rFonts w:ascii="Times New Roman" w:hAnsi="Times New Roman"/>
          <w:sz w:val="24"/>
          <w:szCs w:val="24"/>
          <w:lang w:val="en-US"/>
        </w:rPr>
        <w:t>Zn</w:t>
      </w:r>
      <w:r w:rsidRPr="005530AD">
        <w:rPr>
          <w:rFonts w:ascii="Times New Roman" w:hAnsi="Times New Roman"/>
          <w:sz w:val="24"/>
          <w:szCs w:val="24"/>
        </w:rPr>
        <w:t>) вод = 37465,2*1,5 = 56197,8</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Пн (нитраты) вод = 4683,8*12 = 56205,6</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Пн(фенол) вод = 750,7*2,2=1651,54</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Пн(нефть) вод = 7493,6*0,09 = 674,4</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Пн вод = 524,5+2497,6+56197,8+56205,6+674,4+1651,54=117750,84</w:t>
      </w:r>
    </w:p>
    <w:p w:rsidR="00045CE2" w:rsidRPr="005530AD" w:rsidRDefault="00045CE2" w:rsidP="00A10430">
      <w:pPr>
        <w:spacing w:after="0" w:line="240" w:lineRule="auto"/>
        <w:rPr>
          <w:rFonts w:ascii="Times New Roman" w:hAnsi="Times New Roman"/>
          <w:sz w:val="24"/>
          <w:szCs w:val="24"/>
        </w:rPr>
      </w:pPr>
      <w:r>
        <w:rPr>
          <w:rFonts w:ascii="Times New Roman" w:hAnsi="Times New Roman"/>
          <w:sz w:val="24"/>
          <w:szCs w:val="24"/>
        </w:rPr>
        <w:br w:type="page"/>
      </w: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2099" o:spid="_x0000_s2192" style="position:absolute;left:0;text-align:left;margin-left:42.8pt;margin-top:12.5pt;width:518.8pt;height:802.3pt;z-index:251678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">
            <v:rect id="Rectangle 1168" o:spid="_x0000_s2193"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k7MIA&#10;AADdAAAADwAAAGRycy9kb3ducmV2LnhtbERPy2rCQBTdC/7DcAV3OtGFaHQisRDoqtToB1wyt0lI&#10;5k6amTzar+8sCi4P5325zqYVI/Wutqxgt41AEBdW11wqeD6yzRGE88gaW8uk4IccXJPl4oKxthPf&#10;acx9KUIIuxgVVN53sZSuqMig29qOOHBftjfoA+xLqXucQrhp5T6KDtJgzaGhwo7eKiqafDAKGj+P&#10;H2mZ/2an5+1UfN7SafhOlVqv5vQMwtPsX+J/97tWsN9F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OTswgAAAN0AAAAPAAAAAAAAAAAAAAAAAJgCAABkcnMvZG93&#10;bnJldi54bWxQSwUGAAAAAAQABAD1AAAAhwMAAAAA&#10;" filled="f" strokeweight="2pt"/>
            <v:line id="Line 1169" o:spid="_x0000_s2194"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7n38AAAADdAAAADwAAAGRycy9kb3ducmV2LnhtbESPwQrCMBBE74L/EFbwpmkFRapRRKh4&#10;E6sXb2uztsVmU5qo9e+NIHgcZuYNs1x3phZPal1lWUE8jkAQ51ZXXCg4n9LRHITzyBpry6TgTQ7W&#10;q35viYm2Lz7SM/OFCBB2CSoovW8SKV1ekkE3tg1x8G62NeiDbAupW3wFuKnlJIpm0mDFYaHEhrYl&#10;5ffsYRTcL+dpujts9anONvpapP5yvWmlhoNuswDhqfP/8K+91womc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e59/AAAAA3QAAAA8AAAAAAAAAAAAAAAAA&#10;oQIAAGRycy9kb3ducmV2LnhtbFBLBQYAAAAABAAEAPkAAACOAwAAAAA=&#10;" strokeweight="2pt"/>
            <v:line id="Line 1170" o:spid="_x0000_s2195"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5qMAAAADdAAAADwAAAGRycy9kb3ducmV2LnhtbESPwQrCMBBE74L/EFbwpqkFRapRRKh4&#10;E6sXb2uztsVmU5qo9e+NIHgcZuYNs1x3phZPal1lWcFkHIEgzq2uuFBwPqWjOQjnkTXWlknBmxys&#10;V/3eEhNtX3ykZ+YLESDsElRQet8kUrq8JINubBvi4N1sa9AH2RZSt/gKcFPLOIpm0mDFYaHEhrYl&#10;5ffsYRTcL+dpujts9anONvpapP5yvWmlhoNuswDhqfP/8K+91wriS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eajAAAAA3QAAAA8AAAAAAAAAAAAAAAAA&#10;oQIAAGRycy9kb3ducmV2LnhtbFBLBQYAAAAABAAEAPkAAACOAwAAAAA=&#10;" strokeweight="2pt"/>
            <v:line id="Line 1171" o:spid="_x0000_s2196"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cM8AAAADdAAAADwAAAGRycy9kb3ducmV2LnhtbESPwQrCMBBE74L/EFbwpqmK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A3DPAAAAA3QAAAA8AAAAAAAAAAAAAAAAA&#10;oQIAAGRycy9kb3ducmV2LnhtbFBLBQYAAAAABAAEAPkAAACOAwAAAAA=&#10;" strokeweight="2pt"/>
            <v:line id="Line 1172" o:spid="_x0000_s2197"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ER8AAAADdAAAADwAAAGRycy9kb3ducmV2LnhtbESPwQrCMBBE74L/EFbwpqmi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pREfAAAAA3QAAAA8AAAAAAAAAAAAAAAAA&#10;oQIAAGRycy9kb3ducmV2LnhtbFBLBQYAAAAABAAEAPkAAACOAwAAAAA=&#10;" strokeweight="2pt"/>
            <v:line id="Line 1173" o:spid="_x0000_s2198"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h3MAAAADdAAAADwAAAGRycy9kb3ducmV2LnhtbESPwQrCMBBE74L/EFbwpqmCItUoIlS8&#10;idVLb2uztsVmU5qo9e+NIHgcZuYNs9p0phZPal1lWcFkHIEgzq2uuFBwOSejBQjnkTXWlknBmxxs&#10;1v3eCmNtX3yiZ+oLESDsYlRQet/EUrq8JINubBvi4N1sa9AH2RZSt/gKcFPLaRTNpcGKw0KJDe1K&#10;yu/pwyi4Z5dZsj/u9LlOt/paJD673rRSw0G3XYLw1Pl/+Nc+aAXTSTS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l4dzAAAAA3QAAAA8AAAAAAAAAAAAAAAAA&#10;oQIAAGRycy9kb3ducmV2LnhtbFBLBQYAAAAABAAEAPkAAACOAwAAAAA=&#10;" strokeweight="2pt"/>
            <v:line id="Line 1174" o:spid="_x0000_s2199"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q8AAAADdAAAADwAAAGRycy9kb3ducmV2LnhtbESPwQrCMBBE74L/EFbwpqmCItUoIlS8&#10;idVLb2uztsVmU5qo9e+NIHgcZuYNs9p0phZPal1lWcFkHIEgzq2uuFBwOSejBQjnkTXWlknBmxxs&#10;1v3eCmNtX3yiZ+oLESDsYlRQet/EUrq8JINubBvi4N1sa9AH2RZSt/gKcFPLaRTNpcGKw0KJDe1K&#10;yu/pwyi4Z5dZsj/u9LlOt/paJD673rRSw0G3XYLw1Pl/+Nc+aAXTSTS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3f6vAAAAA3QAAAA8AAAAAAAAAAAAAAAAA&#10;oQIAAGRycy9kb3ducmV2LnhtbFBLBQYAAAAABAAEAPkAAACOAwAAAAA=&#10;" strokeweight="2pt"/>
            <v:line id="Line 1175" o:spid="_x0000_s2200"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aMMEAAADdAAAADwAAAGRycy9kb3ducmV2LnhtbESPzQrCMBCE74LvEFbwpqmCP1SjiFDx&#10;JlYv3tZmbYvNpjRR69sbQfA4zMw3zHLdmko8qXGlZQWjYQSCOLO65FzB+ZQM5iCcR9ZYWSYFb3Kw&#10;XnU7S4y1ffGRnqnPRYCwi1FB4X0dS+myggy6oa2Jg3ezjUEfZJNL3eArwE0lx1E0lQZLDgsF1rQt&#10;KLunD6PgfjlPkt1hq09VutHXPPGX600r1e+1mwUIT63/h3/tvVYwHkU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9owwQAAAN0AAAAPAAAAAAAAAAAAAAAA&#10;AKECAABkcnMvZG93bnJldi54bWxQSwUGAAAAAAQABAD5AAAAjwMAAAAA&#10;" strokeweight="2pt"/>
            <v:line id="Line 1176" o:spid="_x0000_s2201"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qMEAAADdAAAADwAAAGRycy9kb3ducmV2LnhtbERPzWoCMRC+C75DGMGbZteD1NUooi0o&#10;PRRtH2DcjJvVzWRJom779M1B8Pjx/S9WnW3EnXyoHSvIxxkI4tLpmisFP98fozcQISJrbByTgl8K&#10;sFr2ewsstHvwge7HWIkUwqFABSbGtpAylIYshrFriRN3dt5iTNBXUnt8pHDbyEmWTaXFmlODwZY2&#10;hsrr8WYV7P3p85r/VUaeeO/fm6/tLNiLUsNBt56DiNTFl/jp3mkFkzxLc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ISiowQAAAN0AAAAPAAAAAAAAAAAAAAAA&#10;AKECAABkcnMvZG93bnJldi54bWxQSwUGAAAAAAQABAD5AAAAjwMAAAAA&#10;" strokeweight="1pt"/>
            <v:line id="Line 1177" o:spid="_x0000_s2202"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jr2cAAAADdAAAADwAAAGRycy9kb3ducmV2LnhtbESPwQrCMBBE74L/EFbwpqmCotUoIlS8&#10;idWLt7VZ22KzKU3U+vdGEDwOM/OGWa5bU4knNa60rGA0jEAQZ1aXnCs4n5LBDITzyBory6TgTQ7W&#10;q25nibG2Lz7SM/W5CBB2MSoovK9jKV1WkEE3tDVx8G62MeiDbHKpG3wFuKnkOIqm0mDJYaHAmrYF&#10;Zff0YRTcL+dJsjts9alKN/qaJ/5yvWml+r12swDhqfX/8K+91wrGo2g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69nAAAAA3QAAAA8AAAAAAAAAAAAAAAAA&#10;oQIAAGRycy9kb3ducmV2LnhtbFBLBQYAAAAABAAEAPkAAACOAwAAAAA=&#10;" strokeweight="2pt"/>
            <v:line id="Line 1178" o:spid="_x0000_s2203"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yc8MAAADdAAAADwAAAGRycy9kb3ducmV2LnhtbERPS27CMBDdV+IO1iB1V5ywqNoQByFo&#10;paIuqgYOMMRDHIjHke1C2tPXCySWT+9fLkfbiwv50DlWkM8yEMSN0x23Cva796cXECEia+wdk4Jf&#10;CrCsJg8lFtpd+ZsudWxFCuFQoAIT41BIGRpDFsPMDcSJOzpvMSboW6k9XlO47eU8y56lxY5Tg8GB&#10;1oaac/1jFWz94fOc/7VGHnjr3/qvzWuwJ6Uep+NqASLSGO/im/tDK5jnedqf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OsnPDAAAA3QAAAA8AAAAAAAAAAAAA&#10;AAAAoQIAAGRycy9kb3ducmV2LnhtbFBLBQYAAAAABAAEAPkAAACRAwAAAAA=&#10;" strokeweight="1pt"/>
            <v:rect id="Rectangle 1179" o:spid="_x0000_s2204"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SdMMA&#10;AADdAAAADwAAAGRycy9kb3ducmV2LnhtbESPwWrDMBBE74H+g9hCb7HsUELqWA4mYOi1Tgs5LtbW&#10;dmqtXElx3L+vAoUeh5l5wxSHxYxiJucHywqyJAVB3Fo9cKfg/VSvdyB8QNY4WiYFP+ThUD6sCsy1&#10;vfEbzU3oRISwz1FBH8KUS+nbngz6xE7E0fu0zmCI0nVSO7xFuBnlJk230uDAcaHHiY49tV/N1Sio&#10;qsvy8d28YO3lLnVb/ay76qzU0+NS7UEEWsJ/+K/9qhVssiyD+5v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uSd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180" o:spid="_x0000_s2205"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MA8IA&#10;AADdAAAADwAAAGRycy9kb3ducmV2LnhtbESPQYvCMBSE78L+h/AEb5q2iLjVKEUQ9rpVweOjedtW&#10;m5duErX77zeC4HGYmW+Y9XYwnbiT861lBeksAUFcWd1yreB42E+XIHxA1thZJgV/5GG7+RitMdf2&#10;wd90L0MtIoR9jgqaEPpcSl81ZNDPbE8cvR/rDIYoXS21w0eEm05mSbKQBluOCw32tGuoupY3o6Ao&#10;LsPpt/zEvZfLxC30XNfFWanJeChWIAIN4R1+tb+0gixNM3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QwD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181" o:spid="_x0000_s2206"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pmMIA&#10;AADdAAAADwAAAGRycy9kb3ducmV2LnhtbESPQYvCMBSE7wv+h/AEb2taXUSrUcqC4NW6gsdH82yr&#10;zUtNslr/vVkQ9jjMzDfMatObVtzJ+caygnScgCAurW64UvBz2H7OQfiArLG1TAqe5GGzHnysMNP2&#10;wXu6F6ESEcI+QwV1CF0mpS9rMujHtiOO3tk6gyFKV0nt8BHhppWTJJlJgw3HhRo7+q6pvBa/RkGe&#10;X/rjrVjg1st54mb6S1f5SanRsM+XIAL14T/8bu+0gkmaT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amY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182" o:spid="_x0000_s2207"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x7MIA&#10;AADdAAAADwAAAGRycy9kb3ducmV2LnhtbESPQYvCMBSE78L+h/AW9mbTiohWoxRB2OtWBY+P5tlW&#10;m5eaZLX77zeC4HGYmW+Y1WYwnbiT861lBVmSgiCurG65VnDY78ZzED4ga+wsk4I/8rBZf4xWmGv7&#10;4B+6l6EWEcI+RwVNCH0upa8aMugT2xNH72ydwRClq6V2+Ihw08lJms6kwZbjQoM9bRuqruWvUVAU&#10;l+F4Kxe483Keupme6ro4KfX1ORRLEIGG8A6/2t9awSTL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DHs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183" o:spid="_x0000_s2208"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Ud8IA&#10;AADdAAAADwAAAGRycy9kb3ducmV2LnhtbESPQYvCMBSE7wv+h/AEb2tacUWrUcqC4NW6gsdH82yr&#10;zUtNslr/vVkQ9jjMzDfMatObVtzJ+caygnScgCAurW64UvBz2H7OQfiArLG1TAqe5GGzHnysMNP2&#10;wXu6F6ESEcI+QwV1CF0mpS9rMujHtiOO3tk6gyFKV0nt8BHhppWTJJlJgw3HhRo7+q6pvBa/RkGe&#10;X/rjrVjg1st54mZ6qqv8pNRo2OdLEIH68B9+t3dawSRNv+D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JR3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184" o:spid="_x0000_s2209"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KAMMA&#10;AADdAAAADwAAAGRycy9kb3ducmV2LnhtbESPwWrDMBBE74X8g9hCb7VsU0ziWgmmYMg1bgs5LtbG&#10;dmutHElNnL+PCoUeh5l5w1S7xUziQs6PlhVkSQqCuLN65F7Bx3vzvAbhA7LGyTIpuJGH3Xb1UGGp&#10;7ZUPdGlDLyKEfYkKhhDmUkrfDWTQJ3Ymjt7JOoMhStdL7fAa4WaSeZoW0uDIcWHAmd4G6r7bH6Og&#10;rr+Wz3O7wcbLdeoK/aL7+qjU0+NSv4IItIT/8F97rxXkWVbA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IKA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185" o:spid="_x0000_s2210"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m8IA&#10;AADdAAAADwAAAGRycy9kb3ducmV2LnhtbESPQYvCMBSE7wv+h/AEb2taEVerUcqC4NW6gsdH82yr&#10;zUtNslr/vVlY8DjMzDfMatObVtzJ+caygnScgCAurW64UvBz2H7OQfiArLG1TAqe5GGzHnysMNP2&#10;wXu6F6ESEcI+QwV1CF0mpS9rMujHtiOO3tk6gyFKV0nt8BHhppWTJJlJgw3HhRo7+q6pvBa/RkGe&#10;X/rjrVjg1st54mZ6qqv8pNRo2OdLEIH68A7/t3dawSRNv+D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q+b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1186" o:spid="_x0000_s2211"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76b8A&#10;AADdAAAADwAAAGRycy9kb3ducmV2LnhtbERPTYvCMBC9C/6HMMLeNG1ZRKtRilDwut1d8Dg0Y1tt&#10;JjWJ2v335iDs8fG+t/vR9OJBzneWFaSLBARxbXXHjYKf73K+AuEDssbeMin4Iw/73XSyxVzbJ3/R&#10;owqNiCHsc1TQhjDkUvq6JYN+YQfiyJ2tMxgidI3UDp8x3PQyS5KlNNhxbGhxoENL9bW6GwVFcRl/&#10;b9UaSy9XiVvqT90UJ6U+ZmOxARFoDP/it/uoFWRpGufG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cTvpvwAAAN0AAAAPAAAAAAAAAAAAAAAAAJgCAABkcnMvZG93bnJl&#10;di54bWxQSwUGAAAAAAQABAD1AAAAhAM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Pr>
          <w:rFonts w:ascii="Times New Roman" w:hAnsi="Times New Roman"/>
          <w:sz w:val="24"/>
          <w:szCs w:val="24"/>
        </w:rPr>
        <w:t>Таблица 6.</w:t>
      </w:r>
      <w:r w:rsidRPr="005530AD">
        <w:rPr>
          <w:rFonts w:ascii="Times New Roman" w:hAnsi="Times New Roman"/>
          <w:sz w:val="24"/>
          <w:szCs w:val="24"/>
        </w:rPr>
        <w:t>Плата за выбросы загрязняющих веществ в водные объекты</w:t>
      </w:r>
    </w:p>
    <w:tbl>
      <w:tblPr>
        <w:tblpPr w:leftFromText="180" w:rightFromText="180" w:vertAnchor="text" w:horzAnchor="margin" w:tblpY="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045CE2" w:rsidRPr="005530AD" w:rsidTr="00481B88">
        <w:tc>
          <w:tcPr>
            <w:tcW w:w="2392" w:type="dxa"/>
          </w:tcPr>
          <w:p w:rsidR="00045CE2" w:rsidRPr="005530AD" w:rsidRDefault="00045CE2" w:rsidP="00A10430">
            <w:pPr>
              <w:spacing w:after="0" w:line="360" w:lineRule="auto"/>
              <w:ind w:right="49"/>
              <w:jc w:val="both"/>
              <w:rPr>
                <w:rFonts w:ascii="Times New Roman" w:hAnsi="Times New Roman"/>
                <w:sz w:val="24"/>
                <w:szCs w:val="24"/>
              </w:rPr>
            </w:pPr>
            <w:r w:rsidRPr="005530AD">
              <w:rPr>
                <w:rFonts w:ascii="Times New Roman" w:hAnsi="Times New Roman"/>
                <w:sz w:val="24"/>
                <w:szCs w:val="24"/>
              </w:rPr>
              <w:t>Наименование загрязняющего вещества</w:t>
            </w:r>
          </w:p>
        </w:tc>
        <w:tc>
          <w:tcPr>
            <w:tcW w:w="2393" w:type="dxa"/>
          </w:tcPr>
          <w:p w:rsidR="00045CE2" w:rsidRPr="005530AD" w:rsidRDefault="00045CE2" w:rsidP="00A10430">
            <w:pPr>
              <w:spacing w:after="0" w:line="360" w:lineRule="auto"/>
              <w:ind w:left="18" w:right="33" w:firstLine="19"/>
              <w:jc w:val="both"/>
              <w:rPr>
                <w:rFonts w:ascii="Times New Roman" w:hAnsi="Times New Roman"/>
                <w:sz w:val="24"/>
                <w:szCs w:val="24"/>
              </w:rPr>
            </w:pPr>
            <w:r w:rsidRPr="005530AD">
              <w:rPr>
                <w:rFonts w:ascii="Times New Roman" w:hAnsi="Times New Roman"/>
                <w:sz w:val="24"/>
                <w:szCs w:val="24"/>
              </w:rPr>
              <w:t>Норматив платы</w:t>
            </w:r>
          </w:p>
          <w:p w:rsidR="00045CE2" w:rsidRPr="005530AD" w:rsidRDefault="00045CE2" w:rsidP="00A10430">
            <w:pPr>
              <w:spacing w:after="0" w:line="360" w:lineRule="auto"/>
              <w:ind w:left="18" w:right="33" w:firstLine="19"/>
              <w:jc w:val="both"/>
              <w:rPr>
                <w:rFonts w:ascii="Times New Roman" w:hAnsi="Times New Roman"/>
                <w:sz w:val="24"/>
                <w:szCs w:val="24"/>
              </w:rPr>
            </w:pPr>
          </w:p>
        </w:tc>
        <w:tc>
          <w:tcPr>
            <w:tcW w:w="2393" w:type="dxa"/>
          </w:tcPr>
          <w:p w:rsidR="00045CE2" w:rsidRPr="005530AD" w:rsidRDefault="00045CE2" w:rsidP="00A10430">
            <w:pPr>
              <w:spacing w:after="0" w:line="360" w:lineRule="auto"/>
              <w:ind w:left="35" w:right="16" w:firstLine="35"/>
              <w:jc w:val="both"/>
              <w:rPr>
                <w:rFonts w:ascii="Times New Roman" w:hAnsi="Times New Roman"/>
                <w:sz w:val="24"/>
                <w:szCs w:val="24"/>
              </w:rPr>
            </w:pPr>
            <w:r w:rsidRPr="005530AD">
              <w:rPr>
                <w:rFonts w:ascii="Times New Roman" w:hAnsi="Times New Roman"/>
                <w:sz w:val="24"/>
                <w:szCs w:val="24"/>
              </w:rPr>
              <w:t>Валовый выброс загрязняющего вещества, мг/л</w:t>
            </w:r>
          </w:p>
        </w:tc>
        <w:tc>
          <w:tcPr>
            <w:tcW w:w="2393" w:type="dxa"/>
          </w:tcPr>
          <w:p w:rsidR="00045CE2" w:rsidRPr="005530AD" w:rsidRDefault="00045CE2" w:rsidP="00A10430">
            <w:pPr>
              <w:spacing w:after="0" w:line="360" w:lineRule="auto"/>
              <w:ind w:right="141" w:firstLine="52"/>
              <w:jc w:val="both"/>
              <w:rPr>
                <w:rFonts w:ascii="Times New Roman" w:hAnsi="Times New Roman"/>
                <w:sz w:val="24"/>
                <w:szCs w:val="24"/>
              </w:rPr>
            </w:pPr>
            <w:r w:rsidRPr="005530AD">
              <w:rPr>
                <w:rFonts w:ascii="Times New Roman" w:hAnsi="Times New Roman"/>
                <w:sz w:val="24"/>
                <w:szCs w:val="24"/>
              </w:rPr>
              <w:t>Сумма платежа за выброс,руб</w:t>
            </w:r>
          </w:p>
        </w:tc>
      </w:tr>
      <w:tr w:rsidR="00045CE2" w:rsidRPr="005530AD" w:rsidTr="00481B88">
        <w:tc>
          <w:tcPr>
            <w:tcW w:w="2392" w:type="dxa"/>
          </w:tcPr>
          <w:p w:rsidR="00045CE2" w:rsidRPr="005530AD" w:rsidRDefault="00045CE2" w:rsidP="00A10430">
            <w:pPr>
              <w:spacing w:after="0" w:line="360" w:lineRule="auto"/>
              <w:ind w:right="49"/>
              <w:jc w:val="both"/>
              <w:rPr>
                <w:rFonts w:ascii="Times New Roman" w:hAnsi="Times New Roman"/>
                <w:sz w:val="24"/>
                <w:szCs w:val="24"/>
              </w:rPr>
            </w:pPr>
            <w:r w:rsidRPr="005530AD">
              <w:rPr>
                <w:rFonts w:ascii="Times New Roman" w:hAnsi="Times New Roman"/>
                <w:sz w:val="24"/>
                <w:szCs w:val="24"/>
              </w:rPr>
              <w:t xml:space="preserve">мышьяк </w:t>
            </w:r>
          </w:p>
        </w:tc>
        <w:tc>
          <w:tcPr>
            <w:tcW w:w="2393" w:type="dxa"/>
          </w:tcPr>
          <w:p w:rsidR="00045CE2" w:rsidRPr="005530AD" w:rsidRDefault="00045CE2" w:rsidP="00A10430">
            <w:pPr>
              <w:spacing w:after="0" w:line="360" w:lineRule="auto"/>
              <w:ind w:left="18" w:right="33" w:firstLine="19"/>
              <w:jc w:val="both"/>
              <w:rPr>
                <w:rFonts w:ascii="Times New Roman" w:hAnsi="Times New Roman"/>
                <w:sz w:val="24"/>
                <w:szCs w:val="24"/>
              </w:rPr>
            </w:pPr>
            <w:r w:rsidRPr="005530AD">
              <w:rPr>
                <w:rFonts w:ascii="Times New Roman" w:hAnsi="Times New Roman"/>
                <w:sz w:val="24"/>
                <w:szCs w:val="24"/>
              </w:rPr>
              <w:t>5510</w:t>
            </w:r>
          </w:p>
        </w:tc>
        <w:tc>
          <w:tcPr>
            <w:tcW w:w="2393" w:type="dxa"/>
          </w:tcPr>
          <w:p w:rsidR="00045CE2" w:rsidRPr="005530AD" w:rsidRDefault="00045CE2" w:rsidP="00A10430">
            <w:pPr>
              <w:spacing w:after="0" w:line="360" w:lineRule="auto"/>
              <w:ind w:left="35" w:right="16" w:firstLine="35"/>
              <w:jc w:val="both"/>
              <w:rPr>
                <w:rFonts w:ascii="Times New Roman" w:hAnsi="Times New Roman"/>
                <w:sz w:val="24"/>
                <w:szCs w:val="24"/>
              </w:rPr>
            </w:pPr>
            <w:r w:rsidRPr="005530AD">
              <w:rPr>
                <w:rFonts w:ascii="Times New Roman" w:hAnsi="Times New Roman"/>
                <w:sz w:val="24"/>
                <w:szCs w:val="24"/>
              </w:rPr>
              <w:t>0,07</w:t>
            </w:r>
          </w:p>
        </w:tc>
        <w:tc>
          <w:tcPr>
            <w:tcW w:w="2393" w:type="dxa"/>
          </w:tcPr>
          <w:p w:rsidR="00045CE2" w:rsidRPr="005530AD" w:rsidRDefault="00045CE2" w:rsidP="00A10430">
            <w:pPr>
              <w:spacing w:after="0" w:line="360" w:lineRule="auto"/>
              <w:ind w:right="141" w:firstLine="52"/>
              <w:jc w:val="both"/>
              <w:rPr>
                <w:rFonts w:ascii="Times New Roman" w:hAnsi="Times New Roman"/>
                <w:sz w:val="24"/>
                <w:szCs w:val="24"/>
              </w:rPr>
            </w:pPr>
            <w:r w:rsidRPr="005530AD">
              <w:rPr>
                <w:rFonts w:ascii="Times New Roman" w:hAnsi="Times New Roman"/>
                <w:sz w:val="24"/>
                <w:szCs w:val="24"/>
              </w:rPr>
              <w:t>2622,7</w:t>
            </w:r>
          </w:p>
        </w:tc>
      </w:tr>
      <w:tr w:rsidR="00045CE2" w:rsidRPr="005530AD" w:rsidTr="00481B88">
        <w:tc>
          <w:tcPr>
            <w:tcW w:w="2392" w:type="dxa"/>
          </w:tcPr>
          <w:p w:rsidR="00045CE2" w:rsidRPr="005530AD" w:rsidRDefault="00045CE2" w:rsidP="00470C3C">
            <w:pPr>
              <w:spacing w:after="0" w:line="360" w:lineRule="auto"/>
              <w:ind w:right="49"/>
              <w:jc w:val="both"/>
              <w:rPr>
                <w:rFonts w:ascii="Times New Roman" w:hAnsi="Times New Roman"/>
                <w:sz w:val="24"/>
                <w:szCs w:val="24"/>
              </w:rPr>
            </w:pPr>
            <w:r w:rsidRPr="005530AD">
              <w:rPr>
                <w:rFonts w:ascii="Times New Roman" w:hAnsi="Times New Roman"/>
                <w:sz w:val="24"/>
                <w:szCs w:val="24"/>
              </w:rPr>
              <w:t>свинец</w:t>
            </w:r>
          </w:p>
        </w:tc>
        <w:tc>
          <w:tcPr>
            <w:tcW w:w="2393" w:type="dxa"/>
          </w:tcPr>
          <w:p w:rsidR="00045CE2" w:rsidRPr="005530AD" w:rsidRDefault="00045CE2" w:rsidP="00A10430">
            <w:pPr>
              <w:spacing w:after="0" w:line="360" w:lineRule="auto"/>
              <w:ind w:left="18" w:right="33" w:firstLine="19"/>
              <w:jc w:val="both"/>
              <w:rPr>
                <w:rFonts w:ascii="Times New Roman" w:hAnsi="Times New Roman"/>
                <w:sz w:val="24"/>
                <w:szCs w:val="24"/>
              </w:rPr>
            </w:pPr>
            <w:r w:rsidRPr="005530AD">
              <w:rPr>
                <w:rFonts w:ascii="Times New Roman" w:hAnsi="Times New Roman"/>
                <w:sz w:val="24"/>
                <w:szCs w:val="24"/>
              </w:rPr>
              <w:t>45913</w:t>
            </w:r>
          </w:p>
        </w:tc>
        <w:tc>
          <w:tcPr>
            <w:tcW w:w="2393" w:type="dxa"/>
          </w:tcPr>
          <w:p w:rsidR="00045CE2" w:rsidRPr="005530AD" w:rsidRDefault="00045CE2" w:rsidP="00A10430">
            <w:pPr>
              <w:spacing w:after="0" w:line="360" w:lineRule="auto"/>
              <w:ind w:left="35" w:right="16" w:firstLine="35"/>
              <w:jc w:val="both"/>
              <w:rPr>
                <w:rFonts w:ascii="Times New Roman" w:hAnsi="Times New Roman"/>
                <w:sz w:val="24"/>
                <w:szCs w:val="24"/>
              </w:rPr>
            </w:pPr>
            <w:r w:rsidRPr="005530AD">
              <w:rPr>
                <w:rFonts w:ascii="Times New Roman" w:hAnsi="Times New Roman"/>
                <w:sz w:val="24"/>
                <w:szCs w:val="24"/>
              </w:rPr>
              <w:t>0,04</w:t>
            </w:r>
          </w:p>
        </w:tc>
        <w:tc>
          <w:tcPr>
            <w:tcW w:w="2393" w:type="dxa"/>
          </w:tcPr>
          <w:p w:rsidR="00045CE2" w:rsidRPr="005530AD" w:rsidRDefault="00045CE2" w:rsidP="00470C3C">
            <w:pPr>
              <w:spacing w:after="0" w:line="360" w:lineRule="auto"/>
              <w:ind w:right="141" w:firstLine="52"/>
              <w:jc w:val="both"/>
              <w:rPr>
                <w:rFonts w:ascii="Times New Roman" w:hAnsi="Times New Roman"/>
                <w:sz w:val="24"/>
                <w:szCs w:val="24"/>
              </w:rPr>
            </w:pPr>
            <w:r w:rsidRPr="005530AD">
              <w:rPr>
                <w:rFonts w:ascii="Times New Roman" w:hAnsi="Times New Roman"/>
                <w:sz w:val="24"/>
                <w:szCs w:val="24"/>
              </w:rPr>
              <w:t>280989,6</w:t>
            </w:r>
          </w:p>
        </w:tc>
      </w:tr>
      <w:tr w:rsidR="00045CE2" w:rsidRPr="005530AD" w:rsidTr="00481B88">
        <w:tc>
          <w:tcPr>
            <w:tcW w:w="2392" w:type="dxa"/>
          </w:tcPr>
          <w:p w:rsidR="00045CE2" w:rsidRPr="005530AD" w:rsidRDefault="00045CE2" w:rsidP="00A10430">
            <w:pPr>
              <w:spacing w:after="0" w:line="360" w:lineRule="auto"/>
              <w:ind w:right="49"/>
              <w:jc w:val="both"/>
              <w:rPr>
                <w:rFonts w:ascii="Times New Roman" w:hAnsi="Times New Roman"/>
                <w:sz w:val="24"/>
                <w:szCs w:val="24"/>
              </w:rPr>
            </w:pPr>
            <w:r w:rsidRPr="005530AD">
              <w:rPr>
                <w:rFonts w:ascii="Times New Roman" w:hAnsi="Times New Roman"/>
                <w:sz w:val="24"/>
                <w:szCs w:val="24"/>
              </w:rPr>
              <w:t xml:space="preserve">цинк </w:t>
            </w:r>
          </w:p>
        </w:tc>
        <w:tc>
          <w:tcPr>
            <w:tcW w:w="2393" w:type="dxa"/>
          </w:tcPr>
          <w:p w:rsidR="00045CE2" w:rsidRPr="005530AD" w:rsidRDefault="00045CE2" w:rsidP="00A10430">
            <w:pPr>
              <w:spacing w:after="0" w:line="360" w:lineRule="auto"/>
              <w:ind w:left="18" w:right="33" w:firstLine="19"/>
              <w:jc w:val="both"/>
              <w:rPr>
                <w:rFonts w:ascii="Times New Roman" w:hAnsi="Times New Roman"/>
                <w:sz w:val="24"/>
                <w:szCs w:val="24"/>
              </w:rPr>
            </w:pPr>
            <w:r w:rsidRPr="005530AD">
              <w:rPr>
                <w:rFonts w:ascii="Times New Roman" w:hAnsi="Times New Roman"/>
                <w:sz w:val="24"/>
                <w:szCs w:val="24"/>
              </w:rPr>
              <w:t>13774</w:t>
            </w:r>
          </w:p>
        </w:tc>
        <w:tc>
          <w:tcPr>
            <w:tcW w:w="2393" w:type="dxa"/>
          </w:tcPr>
          <w:p w:rsidR="00045CE2" w:rsidRPr="005530AD" w:rsidRDefault="00045CE2" w:rsidP="00A10430">
            <w:pPr>
              <w:spacing w:after="0" w:line="360" w:lineRule="auto"/>
              <w:ind w:left="35" w:right="16" w:firstLine="35"/>
              <w:jc w:val="both"/>
              <w:rPr>
                <w:rFonts w:ascii="Times New Roman" w:hAnsi="Times New Roman"/>
                <w:sz w:val="24"/>
                <w:szCs w:val="24"/>
              </w:rPr>
            </w:pPr>
            <w:r w:rsidRPr="005530AD">
              <w:rPr>
                <w:rFonts w:ascii="Times New Roman" w:hAnsi="Times New Roman"/>
                <w:sz w:val="24"/>
                <w:szCs w:val="24"/>
              </w:rPr>
              <w:t>0,02</w:t>
            </w:r>
          </w:p>
        </w:tc>
        <w:tc>
          <w:tcPr>
            <w:tcW w:w="2393" w:type="dxa"/>
          </w:tcPr>
          <w:p w:rsidR="00045CE2" w:rsidRPr="005530AD" w:rsidRDefault="00045CE2" w:rsidP="00A10430">
            <w:pPr>
              <w:spacing w:after="0" w:line="360" w:lineRule="auto"/>
              <w:ind w:right="141" w:firstLine="52"/>
              <w:jc w:val="both"/>
              <w:rPr>
                <w:rFonts w:ascii="Times New Roman" w:hAnsi="Times New Roman"/>
                <w:sz w:val="24"/>
                <w:szCs w:val="24"/>
              </w:rPr>
            </w:pPr>
            <w:r w:rsidRPr="005530AD">
              <w:rPr>
                <w:rFonts w:ascii="Times New Roman" w:hAnsi="Times New Roman"/>
                <w:sz w:val="24"/>
                <w:szCs w:val="24"/>
              </w:rPr>
              <w:t>12488,3</w:t>
            </w:r>
          </w:p>
        </w:tc>
      </w:tr>
      <w:tr w:rsidR="00045CE2" w:rsidRPr="005530AD" w:rsidTr="00481B88">
        <w:tc>
          <w:tcPr>
            <w:tcW w:w="2392" w:type="dxa"/>
          </w:tcPr>
          <w:p w:rsidR="00045CE2" w:rsidRPr="005530AD" w:rsidRDefault="00045CE2" w:rsidP="00A10430">
            <w:pPr>
              <w:spacing w:after="0" w:line="360" w:lineRule="auto"/>
              <w:ind w:right="49"/>
              <w:jc w:val="both"/>
              <w:rPr>
                <w:rFonts w:ascii="Times New Roman" w:hAnsi="Times New Roman"/>
                <w:sz w:val="24"/>
                <w:szCs w:val="24"/>
              </w:rPr>
            </w:pPr>
            <w:r w:rsidRPr="005530AD">
              <w:rPr>
                <w:rFonts w:ascii="Times New Roman" w:hAnsi="Times New Roman"/>
                <w:sz w:val="24"/>
                <w:szCs w:val="24"/>
              </w:rPr>
              <w:t>нитраты по азо</w:t>
            </w:r>
            <w:r>
              <w:rPr>
                <w:rFonts w:ascii="Times New Roman" w:hAnsi="Times New Roman"/>
                <w:sz w:val="24"/>
                <w:szCs w:val="24"/>
              </w:rPr>
              <w:t>ту</w:t>
            </w:r>
          </w:p>
        </w:tc>
        <w:tc>
          <w:tcPr>
            <w:tcW w:w="2393" w:type="dxa"/>
          </w:tcPr>
          <w:p w:rsidR="00045CE2" w:rsidRPr="005530AD" w:rsidRDefault="00045CE2" w:rsidP="00A10430">
            <w:pPr>
              <w:spacing w:after="0" w:line="360" w:lineRule="auto"/>
              <w:ind w:left="18" w:right="33" w:firstLine="19"/>
              <w:jc w:val="both"/>
              <w:rPr>
                <w:rFonts w:ascii="Times New Roman" w:hAnsi="Times New Roman"/>
                <w:sz w:val="24"/>
                <w:szCs w:val="24"/>
              </w:rPr>
            </w:pPr>
            <w:r w:rsidRPr="005530AD">
              <w:rPr>
                <w:rFonts w:ascii="Times New Roman" w:hAnsi="Times New Roman"/>
                <w:sz w:val="24"/>
                <w:szCs w:val="24"/>
              </w:rPr>
              <w:t>3444</w:t>
            </w:r>
          </w:p>
        </w:tc>
        <w:tc>
          <w:tcPr>
            <w:tcW w:w="2393" w:type="dxa"/>
          </w:tcPr>
          <w:p w:rsidR="00045CE2" w:rsidRPr="005530AD" w:rsidRDefault="00045CE2" w:rsidP="00A10430">
            <w:pPr>
              <w:spacing w:after="0" w:line="360" w:lineRule="auto"/>
              <w:ind w:left="35" w:right="16" w:firstLine="35"/>
              <w:jc w:val="both"/>
              <w:rPr>
                <w:rFonts w:ascii="Times New Roman" w:hAnsi="Times New Roman"/>
                <w:sz w:val="24"/>
                <w:szCs w:val="24"/>
              </w:rPr>
            </w:pPr>
            <w:r w:rsidRPr="005530AD">
              <w:rPr>
                <w:rFonts w:ascii="Times New Roman" w:hAnsi="Times New Roman"/>
                <w:sz w:val="24"/>
                <w:szCs w:val="24"/>
              </w:rPr>
              <w:t>12</w:t>
            </w:r>
          </w:p>
        </w:tc>
        <w:tc>
          <w:tcPr>
            <w:tcW w:w="2393" w:type="dxa"/>
          </w:tcPr>
          <w:p w:rsidR="00045CE2" w:rsidRPr="005530AD" w:rsidRDefault="00045CE2" w:rsidP="00A10430">
            <w:pPr>
              <w:spacing w:after="0" w:line="360" w:lineRule="auto"/>
              <w:ind w:right="141" w:firstLine="52"/>
              <w:jc w:val="both"/>
              <w:rPr>
                <w:rFonts w:ascii="Times New Roman" w:hAnsi="Times New Roman"/>
                <w:sz w:val="24"/>
                <w:szCs w:val="24"/>
              </w:rPr>
            </w:pPr>
            <w:r w:rsidRPr="005530AD">
              <w:rPr>
                <w:rFonts w:ascii="Times New Roman" w:hAnsi="Times New Roman"/>
                <w:sz w:val="24"/>
                <w:szCs w:val="24"/>
              </w:rPr>
              <w:t>281030,4</w:t>
            </w:r>
          </w:p>
        </w:tc>
      </w:tr>
      <w:tr w:rsidR="00045CE2" w:rsidRPr="005530AD" w:rsidTr="00481B88">
        <w:tc>
          <w:tcPr>
            <w:tcW w:w="2392" w:type="dxa"/>
          </w:tcPr>
          <w:p w:rsidR="00045CE2" w:rsidRPr="00A10430" w:rsidRDefault="00045CE2" w:rsidP="00A10430">
            <w:pPr>
              <w:spacing w:after="0" w:line="360" w:lineRule="auto"/>
              <w:ind w:right="49"/>
              <w:jc w:val="both"/>
              <w:rPr>
                <w:rFonts w:ascii="Times New Roman" w:hAnsi="Times New Roman"/>
                <w:sz w:val="24"/>
                <w:szCs w:val="24"/>
              </w:rPr>
            </w:pPr>
            <w:r w:rsidRPr="005530AD">
              <w:rPr>
                <w:rFonts w:ascii="Times New Roman" w:hAnsi="Times New Roman"/>
                <w:sz w:val="24"/>
                <w:szCs w:val="24"/>
              </w:rPr>
              <w:t xml:space="preserve">нефть </w:t>
            </w:r>
          </w:p>
        </w:tc>
        <w:tc>
          <w:tcPr>
            <w:tcW w:w="2393" w:type="dxa"/>
          </w:tcPr>
          <w:p w:rsidR="00045CE2" w:rsidRPr="005530AD" w:rsidRDefault="00045CE2" w:rsidP="00A10430">
            <w:pPr>
              <w:spacing w:after="0" w:line="360" w:lineRule="auto"/>
              <w:ind w:left="18" w:right="33" w:firstLine="19"/>
              <w:jc w:val="both"/>
              <w:rPr>
                <w:rFonts w:ascii="Times New Roman" w:hAnsi="Times New Roman"/>
                <w:sz w:val="24"/>
                <w:szCs w:val="24"/>
              </w:rPr>
            </w:pPr>
            <w:r w:rsidRPr="005530AD">
              <w:rPr>
                <w:rFonts w:ascii="Times New Roman" w:hAnsi="Times New Roman"/>
                <w:sz w:val="24"/>
                <w:szCs w:val="24"/>
              </w:rPr>
              <w:t>5510</w:t>
            </w:r>
          </w:p>
        </w:tc>
        <w:tc>
          <w:tcPr>
            <w:tcW w:w="2393" w:type="dxa"/>
          </w:tcPr>
          <w:p w:rsidR="00045CE2" w:rsidRPr="005530AD" w:rsidRDefault="00045CE2" w:rsidP="00A10430">
            <w:pPr>
              <w:spacing w:after="0" w:line="360" w:lineRule="auto"/>
              <w:ind w:left="35" w:right="16" w:firstLine="35"/>
              <w:jc w:val="both"/>
              <w:rPr>
                <w:rFonts w:ascii="Times New Roman" w:hAnsi="Times New Roman"/>
                <w:sz w:val="24"/>
                <w:szCs w:val="24"/>
              </w:rPr>
            </w:pPr>
            <w:r w:rsidRPr="005530AD">
              <w:rPr>
                <w:rFonts w:ascii="Times New Roman" w:hAnsi="Times New Roman"/>
                <w:sz w:val="24"/>
                <w:szCs w:val="24"/>
              </w:rPr>
              <w:t>0,09</w:t>
            </w:r>
          </w:p>
        </w:tc>
        <w:tc>
          <w:tcPr>
            <w:tcW w:w="2393" w:type="dxa"/>
          </w:tcPr>
          <w:p w:rsidR="00045CE2" w:rsidRPr="005530AD" w:rsidRDefault="00045CE2" w:rsidP="00470C3C">
            <w:pPr>
              <w:spacing w:after="0" w:line="360" w:lineRule="auto"/>
              <w:ind w:right="141" w:firstLine="52"/>
              <w:jc w:val="both"/>
              <w:rPr>
                <w:rFonts w:ascii="Times New Roman" w:hAnsi="Times New Roman"/>
                <w:sz w:val="24"/>
                <w:szCs w:val="24"/>
              </w:rPr>
            </w:pPr>
            <w:r w:rsidRPr="005530AD">
              <w:rPr>
                <w:rFonts w:ascii="Times New Roman" w:hAnsi="Times New Roman"/>
                <w:sz w:val="24"/>
                <w:szCs w:val="24"/>
              </w:rPr>
              <w:t>3372,1</w:t>
            </w:r>
          </w:p>
        </w:tc>
      </w:tr>
      <w:tr w:rsidR="00045CE2" w:rsidRPr="005530AD" w:rsidTr="00481B88">
        <w:tc>
          <w:tcPr>
            <w:tcW w:w="2392" w:type="dxa"/>
          </w:tcPr>
          <w:p w:rsidR="00045CE2" w:rsidRPr="005530AD" w:rsidRDefault="00045CE2" w:rsidP="00A10430">
            <w:pPr>
              <w:spacing w:after="0" w:line="360" w:lineRule="auto"/>
              <w:ind w:right="49"/>
              <w:jc w:val="both"/>
              <w:rPr>
                <w:rFonts w:ascii="Times New Roman" w:hAnsi="Times New Roman"/>
                <w:sz w:val="24"/>
                <w:szCs w:val="24"/>
              </w:rPr>
            </w:pPr>
            <w:r w:rsidRPr="005530AD">
              <w:rPr>
                <w:rFonts w:ascii="Times New Roman" w:hAnsi="Times New Roman"/>
                <w:sz w:val="24"/>
                <w:szCs w:val="24"/>
              </w:rPr>
              <w:t>фенол</w:t>
            </w:r>
          </w:p>
        </w:tc>
        <w:tc>
          <w:tcPr>
            <w:tcW w:w="2393" w:type="dxa"/>
          </w:tcPr>
          <w:p w:rsidR="00045CE2" w:rsidRPr="005530AD" w:rsidRDefault="00045CE2" w:rsidP="00A10430">
            <w:pPr>
              <w:spacing w:after="0" w:line="360" w:lineRule="auto"/>
              <w:ind w:left="18" w:right="33" w:firstLine="19"/>
              <w:jc w:val="both"/>
              <w:rPr>
                <w:rFonts w:ascii="Times New Roman" w:hAnsi="Times New Roman"/>
                <w:sz w:val="24"/>
                <w:szCs w:val="24"/>
              </w:rPr>
            </w:pPr>
            <w:r w:rsidRPr="005530AD">
              <w:rPr>
                <w:rFonts w:ascii="Times New Roman" w:hAnsi="Times New Roman"/>
                <w:sz w:val="24"/>
                <w:szCs w:val="24"/>
              </w:rPr>
              <w:t>552</w:t>
            </w:r>
          </w:p>
        </w:tc>
        <w:tc>
          <w:tcPr>
            <w:tcW w:w="2393" w:type="dxa"/>
          </w:tcPr>
          <w:p w:rsidR="00045CE2" w:rsidRPr="005530AD" w:rsidRDefault="00045CE2" w:rsidP="00A10430">
            <w:pPr>
              <w:spacing w:after="0" w:line="360" w:lineRule="auto"/>
              <w:ind w:left="35" w:right="16" w:firstLine="35"/>
              <w:jc w:val="both"/>
              <w:rPr>
                <w:rFonts w:ascii="Times New Roman" w:hAnsi="Times New Roman"/>
                <w:sz w:val="24"/>
                <w:szCs w:val="24"/>
              </w:rPr>
            </w:pPr>
            <w:r w:rsidRPr="005530AD">
              <w:rPr>
                <w:rFonts w:ascii="Times New Roman" w:hAnsi="Times New Roman"/>
                <w:sz w:val="24"/>
                <w:szCs w:val="24"/>
              </w:rPr>
              <w:t>2,2</w:t>
            </w:r>
          </w:p>
        </w:tc>
        <w:tc>
          <w:tcPr>
            <w:tcW w:w="2393" w:type="dxa"/>
          </w:tcPr>
          <w:p w:rsidR="00045CE2" w:rsidRPr="005530AD" w:rsidRDefault="00045CE2" w:rsidP="00470C3C">
            <w:pPr>
              <w:spacing w:after="0" w:line="360" w:lineRule="auto"/>
              <w:ind w:right="141" w:firstLine="52"/>
              <w:jc w:val="both"/>
              <w:rPr>
                <w:rFonts w:ascii="Times New Roman" w:hAnsi="Times New Roman"/>
                <w:sz w:val="24"/>
                <w:szCs w:val="24"/>
              </w:rPr>
            </w:pPr>
            <w:r w:rsidRPr="005530AD">
              <w:rPr>
                <w:rFonts w:ascii="Times New Roman" w:hAnsi="Times New Roman"/>
                <w:sz w:val="24"/>
                <w:szCs w:val="24"/>
              </w:rPr>
              <w:t>8257,9</w:t>
            </w:r>
          </w:p>
        </w:tc>
      </w:tr>
    </w:tbl>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3.За сброс сверх лимитов:</w:t>
      </w:r>
    </w:p>
    <w:p w:rsidR="00045CE2" w:rsidRPr="005530AD" w:rsidRDefault="00045CE2" w:rsidP="005530AD">
      <w:pPr>
        <w:spacing w:line="360" w:lineRule="auto"/>
        <w:ind w:left="-284" w:right="-143" w:firstLine="851"/>
        <w:jc w:val="both"/>
        <w:rPr>
          <w:rFonts w:ascii="Times New Roman" w:hAnsi="Times New Roman"/>
          <w:sz w:val="24"/>
          <w:szCs w:val="24"/>
          <w:vertAlign w:val="subscript"/>
        </w:rPr>
      </w:pPr>
      <w:r w:rsidRPr="005530AD">
        <w:rPr>
          <w:rFonts w:ascii="Times New Roman" w:hAnsi="Times New Roman"/>
          <w:sz w:val="24"/>
          <w:szCs w:val="24"/>
        </w:rPr>
        <w:t>П</w:t>
      </w:r>
      <w:r w:rsidRPr="005530AD">
        <w:rPr>
          <w:rFonts w:ascii="Times New Roman" w:hAnsi="Times New Roman"/>
          <w:sz w:val="24"/>
          <w:szCs w:val="24"/>
          <w:vertAlign w:val="subscript"/>
        </w:rPr>
        <w:t xml:space="preserve">сл вод </w:t>
      </w:r>
      <w:r w:rsidRPr="005530AD">
        <w:rPr>
          <w:rFonts w:ascii="Times New Roman" w:hAnsi="Times New Roman"/>
          <w:sz w:val="24"/>
          <w:szCs w:val="24"/>
        </w:rPr>
        <w:t>= 5*∑С</w:t>
      </w:r>
      <w:r w:rsidRPr="005530AD">
        <w:rPr>
          <w:rFonts w:ascii="Times New Roman" w:hAnsi="Times New Roman"/>
          <w:sz w:val="24"/>
          <w:szCs w:val="24"/>
          <w:vertAlign w:val="subscript"/>
        </w:rPr>
        <w:t>л</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вод </w:t>
      </w:r>
      <w:r w:rsidRPr="005530AD">
        <w:rPr>
          <w:rFonts w:ascii="Times New Roman" w:hAnsi="Times New Roman"/>
          <w:sz w:val="24"/>
          <w:szCs w:val="24"/>
        </w:rPr>
        <w:t>*М</w:t>
      </w:r>
      <w:r w:rsidRPr="005530AD">
        <w:rPr>
          <w:rFonts w:ascii="Times New Roman" w:hAnsi="Times New Roman"/>
          <w:sz w:val="24"/>
          <w:szCs w:val="24"/>
          <w:vertAlign w:val="subscript"/>
          <w:lang w:val="en-US"/>
        </w:rPr>
        <w:t>i</w:t>
      </w:r>
      <w:r w:rsidRPr="005530AD">
        <w:rPr>
          <w:rFonts w:ascii="Times New Roman" w:hAnsi="Times New Roman"/>
          <w:sz w:val="24"/>
          <w:szCs w:val="24"/>
          <w:vertAlign w:val="subscript"/>
        </w:rPr>
        <w:t xml:space="preserve"> вод </w:t>
      </w:r>
      <w:r w:rsidRPr="005530AD">
        <w:rPr>
          <w:rFonts w:ascii="Times New Roman" w:hAnsi="Times New Roman"/>
          <w:sz w:val="24"/>
          <w:szCs w:val="24"/>
        </w:rPr>
        <w:t>*ВСВ</w:t>
      </w:r>
      <w:r w:rsidRPr="005530AD">
        <w:rPr>
          <w:rFonts w:ascii="Times New Roman" w:hAnsi="Times New Roman"/>
          <w:sz w:val="24"/>
          <w:szCs w:val="24"/>
          <w:vertAlign w:val="subscript"/>
        </w:rPr>
        <w:t xml:space="preserve"> </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fldChar w:fldCharType="begin"/>
      </w:r>
      <w:r w:rsidRPr="005530AD">
        <w:rPr>
          <w:rFonts w:ascii="Times New Roman" w:hAnsi="Times New Roman"/>
          <w:sz w:val="24"/>
          <w:szCs w:val="24"/>
        </w:rPr>
        <w:instrText xml:space="preserve"> QUOTE </w:instrText>
      </w:r>
      <w:r w:rsidRPr="00257BB2">
        <w:rPr>
          <w:rFonts w:ascii="Times New Roman" w:hAnsi="Times New Roman"/>
          <w:sz w:val="24"/>
          <w:szCs w:val="24"/>
        </w:rPr>
        <w:fldChar w:fldCharType="begin"/>
      </w:r>
      <w:r w:rsidRPr="00257BB2">
        <w:rPr>
          <w:rFonts w:ascii="Times New Roman" w:hAnsi="Times New Roman"/>
          <w:sz w:val="24"/>
          <w:szCs w:val="24"/>
        </w:rPr>
        <w:instrText xml:space="preserve"> QUOTE </w:instrText>
      </w:r>
      <w:r w:rsidRPr="00257BB2">
        <w:pict>
          <v:shape id="_x0000_i1051" type="#_x0000_t75" style="width:237.75pt;height:8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045C&quot;/&gt;&lt;wsp:rsid wsp:val=&quot;00FC38F7&quot;/&gt;&lt;wsp:rsid wsp:val=&quot;00FF3368&quot;/&gt;&lt;wsp:rsid wsp:val=&quot;00FF38AF&quot;/&gt;&lt;wsp:rsid wsp:val=&quot;00FF7488&quot;/&gt;&lt;/wsp:rsids&gt;&lt;/w:docPr&gt;&lt;w:body&gt;&lt;w:p wsp:rsidR=&quot;00000000&quot; wsp:rsidRDefault=&quot;00FC045C&quot;&gt;&lt;m:oMathPara&gt;&lt;m:oMath&gt;&lt;m:r&gt;&lt;m:rPr&gt;&lt;m:sty m:val=&quot;p&quot;/&gt;&lt;/m:rPr&gt;&lt;w:rPr&gt;&lt;w:rFonts w:ascii=&quot;Cambria Math&quot; w:fareast=&quot;Times New Roman&quot; w:h-ansi=&quot;Cambria Math&quot;/&gt;&lt;wx:font wx:val=&quot;Cambria Math&quot;/&gt;&lt;w:sz w:val=&quot;24&quot;/&gt;&lt;w:sz-cs w:val=&quot;24&quot;/&gt;&lt;/w:rPr&gt;&lt;m:t&gt;РџСЃР» РІРѕРґ=5*&lt;/m:t&gt;&lt;/m:r&gt;&lt;m:nary&gt;&lt;m:naryPr&gt;&lt;m:chr m:val=&quot;в€‘&quot;/&gt;&lt;m:limLoc m:val=&quot;undOvr&quot;/&gt;&lt;m:ctrlPr&gt;&lt;w:rPr&gt;&lt;w:rFonts w:ascii=&quot;Cambria Math&quot; w:fareast=&quot;Times New Roman&quot; w:h-ansi=&quot;Cambria Math&quot;/&gt;&lt;wx:font wx:val=&quot;Cambria Math&quot;/&gt;&lt;w:i/&gt;&lt;w:sz w:val=&quot;24&quot;/&gt;&lt;w:sz-cs w:val=&quot;24&quot;/&gt;&lt;/w:rPr&gt;&lt;/m:ctrlPr&gt;&lt;/m:naryPr&gt;&lt;m:sub&gt;&lt;m:r&gt;&lt;m:rPr&gt;&lt;m:sty m:val=&quot;p&quot;/&gt;&lt;/m:rPr&gt;&lt;w:rPr&gt;&lt;w:rFonts w:ascii=&quot;Cambria Math&quot; w:fareast=&quot;Times New Roman&quot; w:h-ansi=&quot;Cambria Math&quot;/&gt;&lt;wx:font wx:val=&quot;Cambria Math&quot;/&gt;&lt;w:sz w:val=&quot;24&quot;/&gt;&lt;w:sz-cs w:val=&quot;24&quot;/&gt;&lt;/w:rPr&gt;&lt;m:t&gt;i=1&lt;/m:t&gt;&lt;/m:r&gt;&lt;/m:sub&gt;&lt;m:sup&gt;&lt;m:r&gt;&lt;m:rPr&gt;&lt;m:sty m:val=&quot;p&quot;/&gt;&lt;/m:rPr&gt;&lt;w:rPr&gt;&lt;w:rFonts w:ascii=&quot;Cambria Math&quot; w:fareast=&quot;Times New Roman&quot; w:h-ansi=&quot;Cambria Math&quot;/&gt;&lt;wx:font wx:val=&quot;Cambria Math&quot;/&gt;&lt;w:sz w:val=&quot;24&quot;/&gt;&lt;w:sz-cs w:val=&quot;24&quot;/&gt;&lt;w:lang w:val=&quot;EN-US&quot;/&gt;&lt;/w:rPr&gt;&lt;m:t&gt;m&lt;/m:t&gt;&lt;/m:r&gt;&lt;/m:sup&gt;&lt;m:e&gt;&lt;m:r&gt;&lt;m:rPr&gt;&lt;m:sty m:val=&quot;p&quot;/&gt;&lt;/m:rPr&gt;&lt;w:rPr&gt;&lt;w:rFonts w:ascii=&quot;Cambria Math&quot; w:fareast=&quot;Times New Roman&quot; w:h-ansi=&quot;Cambria Math&quot;/&gt;&lt;wx:font wx:val=&quot;Cambria Math&quot;/&gt;&lt;w:sz w:val=&quot;24&quot;/&gt;&lt;w:sz-cs w:val=&quot;24&quot;/&gt;&lt;/w:rPr&gt;&lt;m:t&gt;РЎР»&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r&gt;&lt;m:rPr&gt;&lt;m:sty m:val=&quot;p&quot;/&gt;&lt;/m:rPr&gt;&lt;w:rPr&gt;&lt;w:rFonts w:ascii=&quot;Cambria Math&quot; w:fareast=&quot;Times New Roman&quot; w:h-ansi=&quot;Cambria Math&quot;/&gt;&lt;wx:font wx:val=&quot;Cambria Math&quot;/&gt;&lt;w:sz w:val=&quot;24&quot;/&gt;&lt;w:sz-cs w:val=&quot;24&quot;/&gt;&lt;/w:rPr&gt;&lt;m:t&gt; РІРѕРґ*(Рњ&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e&gt;&lt;/m:nary&gt;&lt;m:r&gt;&lt;m:rPr&gt;&lt;m:sty m:val=&quot;p&quot;/&gt;&lt;/m:rPr&gt;&lt;w:rPr&gt;&lt;w:rFonts w:ascii=&quot;Cambria Math&quot; w:fareast=&quot;Times New Roman&quot; w:h-ansi=&quot;Cambria Math&quot;/&gt;&lt;wx:font wx:val=&quot;Cambria Math&quot;/&gt;&lt;w:sz w:val=&quot;24&quot;/&gt;&lt;w:sz-cs w:val=&quot;24&quot;/&gt;&lt;/w:rPr&gt;&lt;m:t&gt; РІРѕРґ*Р’РЎ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257BB2">
        <w:rPr>
          <w:rFonts w:ascii="Times New Roman" w:hAnsi="Times New Roman"/>
          <w:sz w:val="24"/>
          <w:szCs w:val="24"/>
        </w:rPr>
        <w:instrText xml:space="preserve"> </w:instrText>
      </w:r>
      <w:r w:rsidRPr="00257BB2">
        <w:rPr>
          <w:rFonts w:ascii="Times New Roman" w:hAnsi="Times New Roman"/>
          <w:sz w:val="24"/>
          <w:szCs w:val="24"/>
        </w:rPr>
        <w:fldChar w:fldCharType="separate"/>
      </w:r>
      <w:r w:rsidRPr="00257BB2">
        <w:pict>
          <v:shape id="_x0000_i1052" type="#_x0000_t75" style="width:237.75pt;height:8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5ADF&quot;/&gt;&lt;wsp:rsid wsp:val=&quot;00021CED&quot;/&gt;&lt;wsp:rsid wsp:val=&quot;000228A5&quot;/&gt;&lt;wsp:rsid wsp:val=&quot;0002357E&quot;/&gt;&lt;wsp:rsid wsp:val=&quot;000403E2&quot;/&gt;&lt;wsp:rsid wsp:val=&quot;00045A0E&quot;/&gt;&lt;wsp:rsid wsp:val=&quot;00055F01&quot;/&gt;&lt;wsp:rsid wsp:val=&quot;00065BD0&quot;/&gt;&lt;wsp:rsid wsp:val=&quot;0009559D&quot;/&gt;&lt;wsp:rsid wsp:val=&quot;000A1734&quot;/&gt;&lt;wsp:rsid wsp:val=&quot;000B784F&quot;/&gt;&lt;wsp:rsid wsp:val=&quot;000D5798&quot;/&gt;&lt;wsp:rsid wsp:val=&quot;000F0EA0&quot;/&gt;&lt;wsp:rsid wsp:val=&quot;000F357C&quot;/&gt;&lt;wsp:rsid wsp:val=&quot;000F5562&quot;/&gt;&lt;wsp:rsid wsp:val=&quot;00102D19&quot;/&gt;&lt;wsp:rsid wsp:val=&quot;00103C82&quot;/&gt;&lt;wsp:rsid wsp:val=&quot;0010646B&quot;/&gt;&lt;wsp:rsid wsp:val=&quot;00107620&quot;/&gt;&lt;wsp:rsid wsp:val=&quot;001220A4&quot;/&gt;&lt;wsp:rsid wsp:val=&quot;0012672F&quot;/&gt;&lt;wsp:rsid wsp:val=&quot;00130929&quot;/&gt;&lt;wsp:rsid wsp:val=&quot;001368D8&quot;/&gt;&lt;wsp:rsid wsp:val=&quot;001410C8&quot;/&gt;&lt;wsp:rsid wsp:val=&quot;00154513&quot;/&gt;&lt;wsp:rsid wsp:val=&quot;00156495&quot;/&gt;&lt;wsp:rsid wsp:val=&quot;00166D68&quot;/&gt;&lt;wsp:rsid wsp:val=&quot;00167C6F&quot;/&gt;&lt;wsp:rsid wsp:val=&quot;001732AC&quot;/&gt;&lt;wsp:rsid wsp:val=&quot;001804A2&quot;/&gt;&lt;wsp:rsid wsp:val=&quot;00182C58&quot;/&gt;&lt;wsp:rsid wsp:val=&quot;00184995&quot;/&gt;&lt;wsp:rsid wsp:val=&quot;00193BC9&quot;/&gt;&lt;wsp:rsid wsp:val=&quot;001942D5&quot;/&gt;&lt;wsp:rsid wsp:val=&quot;00197876&quot;/&gt;&lt;wsp:rsid wsp:val=&quot;00197B3B&quot;/&gt;&lt;wsp:rsid wsp:val=&quot;001B18B2&quot;/&gt;&lt;wsp:rsid wsp:val=&quot;001B4E3C&quot;/&gt;&lt;wsp:rsid wsp:val=&quot;001C5229&quot;/&gt;&lt;wsp:rsid wsp:val=&quot;001D2514&quot;/&gt;&lt;wsp:rsid wsp:val=&quot;001F19C5&quot;/&gt;&lt;wsp:rsid wsp:val=&quot;00214DAF&quot;/&gt;&lt;wsp:rsid wsp:val=&quot;00216629&quot;/&gt;&lt;wsp:rsid wsp:val=&quot;00217557&quot;/&gt;&lt;wsp:rsid wsp:val=&quot;00220264&quot;/&gt;&lt;wsp:rsid wsp:val=&quot;00255A86&quot;/&gt;&lt;wsp:rsid wsp:val=&quot;00257BB2&quot;/&gt;&lt;wsp:rsid wsp:val=&quot;002614CE&quot;/&gt;&lt;wsp:rsid wsp:val=&quot;002676D3&quot;/&gt;&lt;wsp:rsid wsp:val=&quot;0027037C&quot;/&gt;&lt;wsp:rsid wsp:val=&quot;0027213C&quot;/&gt;&lt;wsp:rsid wsp:val=&quot;002732EB&quot;/&gt;&lt;wsp:rsid wsp:val=&quot;00274886&quot;/&gt;&lt;wsp:rsid wsp:val=&quot;002770D7&quot;/&gt;&lt;wsp:rsid wsp:val=&quot;00277C58&quot;/&gt;&lt;wsp:rsid wsp:val=&quot;002A2D3E&quot;/&gt;&lt;wsp:rsid wsp:val=&quot;002B3363&quot;/&gt;&lt;wsp:rsid wsp:val=&quot;002C0C13&quot;/&gt;&lt;wsp:rsid wsp:val=&quot;002C27F2&quot;/&gt;&lt;wsp:rsid wsp:val=&quot;002E258B&quot;/&gt;&lt;wsp:rsid wsp:val=&quot;002E34E8&quot;/&gt;&lt;wsp:rsid wsp:val=&quot;002E483E&quot;/&gt;&lt;wsp:rsid wsp:val=&quot;002F4944&quot;/&gt;&lt;wsp:rsid wsp:val=&quot;002F5020&quot;/&gt;&lt;wsp:rsid wsp:val=&quot;002F58E3&quot;/&gt;&lt;wsp:rsid wsp:val=&quot;002F60FF&quot;/&gt;&lt;wsp:rsid wsp:val=&quot;003076F2&quot;/&gt;&lt;wsp:rsid wsp:val=&quot;0031174F&quot;/&gt;&lt;wsp:rsid wsp:val=&quot;00314FAD&quot;/&gt;&lt;wsp:rsid wsp:val=&quot;00315D82&quot;/&gt;&lt;wsp:rsid wsp:val=&quot;003264DD&quot;/&gt;&lt;wsp:rsid wsp:val=&quot;00332EF1&quot;/&gt;&lt;wsp:rsid wsp:val=&quot;0033360C&quot;/&gt;&lt;wsp:rsid wsp:val=&quot;00337B4A&quot;/&gt;&lt;wsp:rsid wsp:val=&quot;00337CE3&quot;/&gt;&lt;wsp:rsid wsp:val=&quot;00342744&quot;/&gt;&lt;wsp:rsid wsp:val=&quot;003617C1&quot;/&gt;&lt;wsp:rsid wsp:val=&quot;003670DB&quot;/&gt;&lt;wsp:rsid wsp:val=&quot;00390898&quot;/&gt;&lt;wsp:rsid wsp:val=&quot;00391F48&quot;/&gt;&lt;wsp:rsid wsp:val=&quot;00393E08&quot;/&gt;&lt;wsp:rsid wsp:val=&quot;0039479E&quot;/&gt;&lt;wsp:rsid wsp:val=&quot;003A51D5&quot;/&gt;&lt;wsp:rsid wsp:val=&quot;003A7CD9&quot;/&gt;&lt;wsp:rsid wsp:val=&quot;003A7DEB&quot;/&gt;&lt;wsp:rsid wsp:val=&quot;003B073B&quot;/&gt;&lt;wsp:rsid wsp:val=&quot;003B081F&quot;/&gt;&lt;wsp:rsid wsp:val=&quot;003B2AAA&quot;/&gt;&lt;wsp:rsid wsp:val=&quot;003C5DC6&quot;/&gt;&lt;wsp:rsid wsp:val=&quot;003D22BA&quot;/&gt;&lt;wsp:rsid wsp:val=&quot;003E42E4&quot;/&gt;&lt;wsp:rsid wsp:val=&quot;003E576B&quot;/&gt;&lt;wsp:rsid wsp:val=&quot;003F3A20&quot;/&gt;&lt;wsp:rsid wsp:val=&quot;00400538&quot;/&gt;&lt;wsp:rsid wsp:val=&quot;00401441&quot;/&gt;&lt;wsp:rsid wsp:val=&quot;004105CC&quot;/&gt;&lt;wsp:rsid wsp:val=&quot;00416050&quot;/&gt;&lt;wsp:rsid wsp:val=&quot;004202F7&quot;/&gt;&lt;wsp:rsid wsp:val=&quot;00422140&quot;/&gt;&lt;wsp:rsid wsp:val=&quot;004271B4&quot;/&gt;&lt;wsp:rsid wsp:val=&quot;00435CF0&quot;/&gt;&lt;wsp:rsid wsp:val=&quot;004471AB&quot;/&gt;&lt;wsp:rsid wsp:val=&quot;00460B5C&quot;/&gt;&lt;wsp:rsid wsp:val=&quot;00470C3C&quot;/&gt;&lt;wsp:rsid wsp:val=&quot;00474329&quot;/&gt;&lt;wsp:rsid wsp:val=&quot;004749CB&quot;/&gt;&lt;wsp:rsid wsp:val=&quot;00476AB6&quot;/&gt;&lt;wsp:rsid wsp:val=&quot;004808DD&quot;/&gt;&lt;wsp:rsid wsp:val=&quot;00481B88&quot;/&gt;&lt;wsp:rsid wsp:val=&quot;004911C6&quot;/&gt;&lt;wsp:rsid wsp:val=&quot;004B1BAE&quot;/&gt;&lt;wsp:rsid wsp:val=&quot;004C1A5B&quot;/&gt;&lt;wsp:rsid wsp:val=&quot;004C358B&quot;/&gt;&lt;wsp:rsid wsp:val=&quot;004C5B2B&quot;/&gt;&lt;wsp:rsid wsp:val=&quot;004D0D0A&quot;/&gt;&lt;wsp:rsid wsp:val=&quot;004D0D80&quot;/&gt;&lt;wsp:rsid wsp:val=&quot;004D33A7&quot;/&gt;&lt;wsp:rsid wsp:val=&quot;004D5E2E&quot;/&gt;&lt;wsp:rsid wsp:val=&quot;004F0258&quot;/&gt;&lt;wsp:rsid wsp:val=&quot;004F47F0&quot;/&gt;&lt;wsp:rsid wsp:val=&quot;005014D3&quot;/&gt;&lt;wsp:rsid wsp:val=&quot;0050290E&quot;/&gt;&lt;wsp:rsid wsp:val=&quot;00507841&quot;/&gt;&lt;wsp:rsid wsp:val=&quot;00515842&quot;/&gt;&lt;wsp:rsid wsp:val=&quot;005212E5&quot;/&gt;&lt;wsp:rsid wsp:val=&quot;0053211E&quot;/&gt;&lt;wsp:rsid wsp:val=&quot;00537D95&quot;/&gt;&lt;wsp:rsid wsp:val=&quot;005453F1&quot;/&gt;&lt;wsp:rsid wsp:val=&quot;00546959&quot;/&gt;&lt;wsp:rsid wsp:val=&quot;00552217&quot;/&gt;&lt;wsp:rsid wsp:val=&quot;005530AD&quot;/&gt;&lt;wsp:rsid wsp:val=&quot;0055570B&quot;/&gt;&lt;wsp:rsid wsp:val=&quot;00557061&quot;/&gt;&lt;wsp:rsid wsp:val=&quot;00557DB5&quot;/&gt;&lt;wsp:rsid wsp:val=&quot;00586FE2&quot;/&gt;&lt;wsp:rsid wsp:val=&quot;005C0694&quot;/&gt;&lt;wsp:rsid wsp:val=&quot;005C601A&quot;/&gt;&lt;wsp:rsid wsp:val=&quot;005C64FB&quot;/&gt;&lt;wsp:rsid wsp:val=&quot;005E098F&quot;/&gt;&lt;wsp:rsid wsp:val=&quot;005E7AD9&quot;/&gt;&lt;wsp:rsid wsp:val=&quot;0060081F&quot;/&gt;&lt;wsp:rsid wsp:val=&quot;00606AF5&quot;/&gt;&lt;wsp:rsid wsp:val=&quot;00606BDC&quot;/&gt;&lt;wsp:rsid wsp:val=&quot;00607B42&quot;/&gt;&lt;wsp:rsid wsp:val=&quot;00615ADB&quot;/&gt;&lt;wsp:rsid wsp:val=&quot;006173B1&quot;/&gt;&lt;wsp:rsid wsp:val=&quot;006210EE&quot;/&gt;&lt;wsp:rsid wsp:val=&quot;00636D13&quot;/&gt;&lt;wsp:rsid wsp:val=&quot;006410AD&quot;/&gt;&lt;wsp:rsid wsp:val=&quot;00642911&quot;/&gt;&lt;wsp:rsid wsp:val=&quot;00650CF6&quot;/&gt;&lt;wsp:rsid wsp:val=&quot;00650F58&quot;/&gt;&lt;wsp:rsid wsp:val=&quot;006519DF&quot;/&gt;&lt;wsp:rsid wsp:val=&quot;00653D4C&quot;/&gt;&lt;wsp:rsid wsp:val=&quot;00667661&quot;/&gt;&lt;wsp:rsid wsp:val=&quot;006A0919&quot;/&gt;&lt;wsp:rsid wsp:val=&quot;006A27BA&quot;/&gt;&lt;wsp:rsid wsp:val=&quot;006B1B05&quot;/&gt;&lt;wsp:rsid wsp:val=&quot;006B5A5B&quot;/&gt;&lt;wsp:rsid wsp:val=&quot;006C0E65&quot;/&gt;&lt;wsp:rsid wsp:val=&quot;006C5079&quot;/&gt;&lt;wsp:rsid wsp:val=&quot;006F255D&quot;/&gt;&lt;wsp:rsid wsp:val=&quot;0070764E&quot;/&gt;&lt;wsp:rsid wsp:val=&quot;007118D5&quot;/&gt;&lt;wsp:rsid wsp:val=&quot;0071509F&quot;/&gt;&lt;wsp:rsid wsp:val=&quot;007201A5&quot;/&gt;&lt;wsp:rsid wsp:val=&quot;00740FE5&quot;/&gt;&lt;wsp:rsid wsp:val=&quot;00741944&quot;/&gt;&lt;wsp:rsid wsp:val=&quot;00745257&quot;/&gt;&lt;wsp:rsid wsp:val=&quot;00745CDA&quot;/&gt;&lt;wsp:rsid wsp:val=&quot;007512ED&quot;/&gt;&lt;wsp:rsid wsp:val=&quot;007544A6&quot;/&gt;&lt;wsp:rsid wsp:val=&quot;00756856&quot;/&gt;&lt;wsp:rsid wsp:val=&quot;00765BE1&quot;/&gt;&lt;wsp:rsid wsp:val=&quot;00774A2C&quot;/&gt;&lt;wsp:rsid wsp:val=&quot;00783A44&quot;/&gt;&lt;wsp:rsid wsp:val=&quot;007918FC&quot;/&gt;&lt;wsp:rsid wsp:val=&quot;007A51B2&quot;/&gt;&lt;wsp:rsid wsp:val=&quot;007A7519&quot;/&gt;&lt;wsp:rsid wsp:val=&quot;007B2CA0&quot;/&gt;&lt;wsp:rsid wsp:val=&quot;007B7A0A&quot;/&gt;&lt;wsp:rsid wsp:val=&quot;007C556F&quot;/&gt;&lt;wsp:rsid wsp:val=&quot;007D0414&quot;/&gt;&lt;wsp:rsid wsp:val=&quot;007D4D5E&quot;/&gt;&lt;wsp:rsid wsp:val=&quot;007E2F9F&quot;/&gt;&lt;wsp:rsid wsp:val=&quot;007E34B2&quot;/&gt;&lt;wsp:rsid wsp:val=&quot;007E6563&quot;/&gt;&lt;wsp:rsid wsp:val=&quot;008002E2&quot;/&gt;&lt;wsp:rsid wsp:val=&quot;008014C2&quot;/&gt;&lt;wsp:rsid wsp:val=&quot;008102EC&quot;/&gt;&lt;wsp:rsid wsp:val=&quot;0081095D&quot;/&gt;&lt;wsp:rsid wsp:val=&quot;00831351&quot;/&gt;&lt;wsp:rsid wsp:val=&quot;008313FD&quot;/&gt;&lt;wsp:rsid wsp:val=&quot;00832317&quot;/&gt;&lt;wsp:rsid wsp:val=&quot;00851319&quot;/&gt;&lt;wsp:rsid wsp:val=&quot;00854CD0&quot;/&gt;&lt;wsp:rsid wsp:val=&quot;00861FCA&quot;/&gt;&lt;wsp:rsid wsp:val=&quot;008715C1&quot;/&gt;&lt;wsp:rsid wsp:val=&quot;00871892&quot;/&gt;&lt;wsp:rsid wsp:val=&quot;008823CC&quot;/&gt;&lt;wsp:rsid wsp:val=&quot;008853F7&quot;/&gt;&lt;wsp:rsid wsp:val=&quot;008A72A5&quot;/&gt;&lt;wsp:rsid wsp:val=&quot;008B1AB2&quot;/&gt;&lt;wsp:rsid wsp:val=&quot;008B4728&quot;/&gt;&lt;wsp:rsid wsp:val=&quot;008B77FA&quot;/&gt;&lt;wsp:rsid wsp:val=&quot;008C122A&quot;/&gt;&lt;wsp:rsid wsp:val=&quot;008C3783&quot;/&gt;&lt;wsp:rsid wsp:val=&quot;008D5212&quot;/&gt;&lt;wsp:rsid wsp:val=&quot;008D7BB9&quot;/&gt;&lt;wsp:rsid wsp:val=&quot;008E0625&quot;/&gt;&lt;wsp:rsid wsp:val=&quot;008E3788&quot;/&gt;&lt;wsp:rsid wsp:val=&quot;008E6C2D&quot;/&gt;&lt;wsp:rsid wsp:val=&quot;008F2F0C&quot;/&gt;&lt;wsp:rsid wsp:val=&quot;0091174F&quot;/&gt;&lt;wsp:rsid wsp:val=&quot;00915879&quot;/&gt;&lt;wsp:rsid wsp:val=&quot;00924047&quot;/&gt;&lt;wsp:rsid wsp:val=&quot;0092672B&quot;/&gt;&lt;wsp:rsid wsp:val=&quot;009331A3&quot;/&gt;&lt;wsp:rsid wsp:val=&quot;009372EB&quot;/&gt;&lt;wsp:rsid wsp:val=&quot;0097055F&quot;/&gt;&lt;wsp:rsid wsp:val=&quot;00976832&quot;/&gt;&lt;wsp:rsid wsp:val=&quot;0098203E&quot;/&gt;&lt;wsp:rsid wsp:val=&quot;00982254&quot;/&gt;&lt;wsp:rsid wsp:val=&quot;009826EB&quot;/&gt;&lt;wsp:rsid wsp:val=&quot;00987E1B&quot;/&gt;&lt;wsp:rsid wsp:val=&quot;00996DFB&quot;/&gt;&lt;wsp:rsid wsp:val=&quot;009D3406&quot;/&gt;&lt;wsp:rsid wsp:val=&quot;009E2CCF&quot;/&gt;&lt;wsp:rsid wsp:val=&quot;009F6A70&quot;/&gt;&lt;wsp:rsid wsp:val=&quot;00A02AF4&quot;/&gt;&lt;wsp:rsid wsp:val=&quot;00A05141&quot;/&gt;&lt;wsp:rsid wsp:val=&quot;00A05CAB&quot;/&gt;&lt;wsp:rsid wsp:val=&quot;00A10430&quot;/&gt;&lt;wsp:rsid wsp:val=&quot;00A15D72&quot;/&gt;&lt;wsp:rsid wsp:val=&quot;00A2038C&quot;/&gt;&lt;wsp:rsid wsp:val=&quot;00A215ED&quot;/&gt;&lt;wsp:rsid wsp:val=&quot;00A260D2&quot;/&gt;&lt;wsp:rsid wsp:val=&quot;00A34757&quot;/&gt;&lt;wsp:rsid wsp:val=&quot;00A449D6&quot;/&gt;&lt;wsp:rsid wsp:val=&quot;00A457C1&quot;/&gt;&lt;wsp:rsid wsp:val=&quot;00A569C9&quot;/&gt;&lt;wsp:rsid wsp:val=&quot;00A6694D&quot;/&gt;&lt;wsp:rsid wsp:val=&quot;00A71968&quot;/&gt;&lt;wsp:rsid wsp:val=&quot;00A72680&quot;/&gt;&lt;wsp:rsid wsp:val=&quot;00A757F6&quot;/&gt;&lt;wsp:rsid wsp:val=&quot;00A80241&quot;/&gt;&lt;wsp:rsid wsp:val=&quot;00AA0A38&quot;/&gt;&lt;wsp:rsid wsp:val=&quot;00AA283C&quot;/&gt;&lt;wsp:rsid wsp:val=&quot;00AA470D&quot;/&gt;&lt;wsp:rsid wsp:val=&quot;00AB1FE8&quot;/&gt;&lt;wsp:rsid wsp:val=&quot;00AB4F5D&quot;/&gt;&lt;wsp:rsid wsp:val=&quot;00AC4CAC&quot;/&gt;&lt;wsp:rsid wsp:val=&quot;00AE4071&quot;/&gt;&lt;wsp:rsid wsp:val=&quot;00AF0427&quot;/&gt;&lt;wsp:rsid wsp:val=&quot;00AF2388&quot;/&gt;&lt;wsp:rsid wsp:val=&quot;00B01260&quot;/&gt;&lt;wsp:rsid wsp:val=&quot;00B022F2&quot;/&gt;&lt;wsp:rsid wsp:val=&quot;00B078FF&quot;/&gt;&lt;wsp:rsid wsp:val=&quot;00B12271&quot;/&gt;&lt;wsp:rsid wsp:val=&quot;00B122DB&quot;/&gt;&lt;wsp:rsid wsp:val=&quot;00B151D4&quot;/&gt;&lt;wsp:rsid wsp:val=&quot;00B3678B&quot;/&gt;&lt;wsp:rsid wsp:val=&quot;00B4004E&quot;/&gt;&lt;wsp:rsid wsp:val=&quot;00B519E6&quot;/&gt;&lt;wsp:rsid wsp:val=&quot;00B53B42&quot;/&gt;&lt;wsp:rsid wsp:val=&quot;00B82485&quot;/&gt;&lt;wsp:rsid wsp:val=&quot;00B937E3&quot;/&gt;&lt;wsp:rsid wsp:val=&quot;00B96011&quot;/&gt;&lt;wsp:rsid wsp:val=&quot;00BA41C6&quot;/&gt;&lt;wsp:rsid wsp:val=&quot;00BA6DE2&quot;/&gt;&lt;wsp:rsid wsp:val=&quot;00BB0687&quot;/&gt;&lt;wsp:rsid wsp:val=&quot;00BC580C&quot;/&gt;&lt;wsp:rsid wsp:val=&quot;00BC6EAD&quot;/&gt;&lt;wsp:rsid wsp:val=&quot;00BD13F3&quot;/&gt;&lt;wsp:rsid wsp:val=&quot;00BD6F93&quot;/&gt;&lt;wsp:rsid wsp:val=&quot;00BD6FFF&quot;/&gt;&lt;wsp:rsid wsp:val=&quot;00C0298C&quot;/&gt;&lt;wsp:rsid wsp:val=&quot;00C36E00&quot;/&gt;&lt;wsp:rsid wsp:val=&quot;00C45E22&quot;/&gt;&lt;wsp:rsid wsp:val=&quot;00C5011C&quot;/&gt;&lt;wsp:rsid wsp:val=&quot;00C5286E&quot;/&gt;&lt;wsp:rsid wsp:val=&quot;00C5463A&quot;/&gt;&lt;wsp:rsid wsp:val=&quot;00C70B51&quot;/&gt;&lt;wsp:rsid wsp:val=&quot;00C71580&quot;/&gt;&lt;wsp:rsid wsp:val=&quot;00C72C2A&quot;/&gt;&lt;wsp:rsid wsp:val=&quot;00C747D0&quot;/&gt;&lt;wsp:rsid wsp:val=&quot;00C75CF1&quot;/&gt;&lt;wsp:rsid wsp:val=&quot;00CA2BA8&quot;/&gt;&lt;wsp:rsid wsp:val=&quot;00CA6ABE&quot;/&gt;&lt;wsp:rsid wsp:val=&quot;00CB3F43&quot;/&gt;&lt;wsp:rsid wsp:val=&quot;00CC6816&quot;/&gt;&lt;wsp:rsid wsp:val=&quot;00CD1A63&quot;/&gt;&lt;wsp:rsid wsp:val=&quot;00CD2AD0&quot;/&gt;&lt;wsp:rsid wsp:val=&quot;00CD6DF5&quot;/&gt;&lt;wsp:rsid wsp:val=&quot;00CE3A3D&quot;/&gt;&lt;wsp:rsid wsp:val=&quot;00CE577B&quot;/&gt;&lt;wsp:rsid wsp:val=&quot;00CF2977&quot;/&gt;&lt;wsp:rsid wsp:val=&quot;00D0469E&quot;/&gt;&lt;wsp:rsid wsp:val=&quot;00D06DF3&quot;/&gt;&lt;wsp:rsid wsp:val=&quot;00D06FFD&quot;/&gt;&lt;wsp:rsid wsp:val=&quot;00D0764A&quot;/&gt;&lt;wsp:rsid wsp:val=&quot;00D22399&quot;/&gt;&lt;wsp:rsid wsp:val=&quot;00D22885&quot;/&gt;&lt;wsp:rsid wsp:val=&quot;00D33D0C&quot;/&gt;&lt;wsp:rsid wsp:val=&quot;00D3794B&quot;/&gt;&lt;wsp:rsid wsp:val=&quot;00D558E9&quot;/&gt;&lt;wsp:rsid wsp:val=&quot;00D61146&quot;/&gt;&lt;wsp:rsid wsp:val=&quot;00D71493&quot;/&gt;&lt;wsp:rsid wsp:val=&quot;00D85E97&quot;/&gt;&lt;wsp:rsid wsp:val=&quot;00D95832&quot;/&gt;&lt;wsp:rsid wsp:val=&quot;00D9790D&quot;/&gt;&lt;wsp:rsid wsp:val=&quot;00D97D0C&quot;/&gt;&lt;wsp:rsid wsp:val=&quot;00DA4EC7&quot;/&gt;&lt;wsp:rsid wsp:val=&quot;00DB0CB4&quot;/&gt;&lt;wsp:rsid wsp:val=&quot;00DC2792&quot;/&gt;&lt;wsp:rsid wsp:val=&quot;00DC2B2F&quot;/&gt;&lt;wsp:rsid wsp:val=&quot;00DD4916&quot;/&gt;&lt;wsp:rsid wsp:val=&quot;00DF0358&quot;/&gt;&lt;wsp:rsid wsp:val=&quot;00DF3FD7&quot;/&gt;&lt;wsp:rsid wsp:val=&quot;00DF41F4&quot;/&gt;&lt;wsp:rsid wsp:val=&quot;00E046A0&quot;/&gt;&lt;wsp:rsid wsp:val=&quot;00E14B4A&quot;/&gt;&lt;wsp:rsid wsp:val=&quot;00E227EA&quot;/&gt;&lt;wsp:rsid wsp:val=&quot;00E25346&quot;/&gt;&lt;wsp:rsid wsp:val=&quot;00E27E20&quot;/&gt;&lt;wsp:rsid wsp:val=&quot;00E42E39&quot;/&gt;&lt;wsp:rsid wsp:val=&quot;00E47641&quot;/&gt;&lt;wsp:rsid wsp:val=&quot;00E51EEE&quot;/&gt;&lt;wsp:rsid wsp:val=&quot;00E52D35&quot;/&gt;&lt;wsp:rsid wsp:val=&quot;00E6749A&quot;/&gt;&lt;wsp:rsid wsp:val=&quot;00E72950&quot;/&gt;&lt;wsp:rsid wsp:val=&quot;00E75ADF&quot;/&gt;&lt;wsp:rsid wsp:val=&quot;00E768FF&quot;/&gt;&lt;wsp:rsid wsp:val=&quot;00E77657&quot;/&gt;&lt;wsp:rsid wsp:val=&quot;00E77C29&quot;/&gt;&lt;wsp:rsid wsp:val=&quot;00EB1B99&quot;/&gt;&lt;wsp:rsid wsp:val=&quot;00EC76D5&quot;/&gt;&lt;wsp:rsid wsp:val=&quot;00ED21FD&quot;/&gt;&lt;wsp:rsid wsp:val=&quot;00EE2B1A&quot;/&gt;&lt;wsp:rsid wsp:val=&quot;00EE4DDA&quot;/&gt;&lt;wsp:rsid wsp:val=&quot;00EE68B7&quot;/&gt;&lt;wsp:rsid wsp:val=&quot;00EE7BBF&quot;/&gt;&lt;wsp:rsid wsp:val=&quot;00EF18E1&quot;/&gt;&lt;wsp:rsid wsp:val=&quot;00F11F3E&quot;/&gt;&lt;wsp:rsid wsp:val=&quot;00F127AF&quot;/&gt;&lt;wsp:rsid wsp:val=&quot;00F1381B&quot;/&gt;&lt;wsp:rsid wsp:val=&quot;00F156FB&quot;/&gt;&lt;wsp:rsid wsp:val=&quot;00F2118E&quot;/&gt;&lt;wsp:rsid wsp:val=&quot;00F32BFF&quot;/&gt;&lt;wsp:rsid wsp:val=&quot;00F3436F&quot;/&gt;&lt;wsp:rsid wsp:val=&quot;00F40C3A&quot;/&gt;&lt;wsp:rsid wsp:val=&quot;00F444B1&quot;/&gt;&lt;wsp:rsid wsp:val=&quot;00F44D80&quot;/&gt;&lt;wsp:rsid wsp:val=&quot;00F454BD&quot;/&gt;&lt;wsp:rsid wsp:val=&quot;00F509A6&quot;/&gt;&lt;wsp:rsid wsp:val=&quot;00F51649&quot;/&gt;&lt;wsp:rsid wsp:val=&quot;00F53628&quot;/&gt;&lt;wsp:rsid wsp:val=&quot;00F5418F&quot;/&gt;&lt;wsp:rsid wsp:val=&quot;00F563B6&quot;/&gt;&lt;wsp:rsid wsp:val=&quot;00F63BDE&quot;/&gt;&lt;wsp:rsid wsp:val=&quot;00F64202&quot;/&gt;&lt;wsp:rsid wsp:val=&quot;00F66B10&quot;/&gt;&lt;wsp:rsid wsp:val=&quot;00F71660&quot;/&gt;&lt;wsp:rsid wsp:val=&quot;00F71F7D&quot;/&gt;&lt;wsp:rsid wsp:val=&quot;00F95AB3&quot;/&gt;&lt;wsp:rsid wsp:val=&quot;00F95DD8&quot;/&gt;&lt;wsp:rsid wsp:val=&quot;00F971A8&quot;/&gt;&lt;wsp:rsid wsp:val=&quot;00FA458D&quot;/&gt;&lt;wsp:rsid wsp:val=&quot;00FA77D6&quot;/&gt;&lt;wsp:rsid wsp:val=&quot;00FB220E&quot;/&gt;&lt;wsp:rsid wsp:val=&quot;00FB2F36&quot;/&gt;&lt;wsp:rsid wsp:val=&quot;00FB5247&quot;/&gt;&lt;wsp:rsid wsp:val=&quot;00FC045C&quot;/&gt;&lt;wsp:rsid wsp:val=&quot;00FC38F7&quot;/&gt;&lt;wsp:rsid wsp:val=&quot;00FF3368&quot;/&gt;&lt;wsp:rsid wsp:val=&quot;00FF38AF&quot;/&gt;&lt;wsp:rsid wsp:val=&quot;00FF7488&quot;/&gt;&lt;/wsp:rsids&gt;&lt;/w:docPr&gt;&lt;w:body&gt;&lt;w:p wsp:rsidR=&quot;00000000&quot; wsp:rsidRDefault=&quot;00FC045C&quot;&gt;&lt;m:oMathPara&gt;&lt;m:oMath&gt;&lt;m:r&gt;&lt;m:rPr&gt;&lt;m:sty m:val=&quot;p&quot;/&gt;&lt;/m:rPr&gt;&lt;w:rPr&gt;&lt;w:rFonts w:ascii=&quot;Cambria Math&quot; w:fareast=&quot;Times New Roman&quot; w:h-ansi=&quot;Cambria Math&quot;/&gt;&lt;wx:font wx:val=&quot;Cambria Math&quot;/&gt;&lt;w:sz w:val=&quot;24&quot;/&gt;&lt;w:sz-cs w:val=&quot;24&quot;/&gt;&lt;/w:rPr&gt;&lt;m:t&gt;РџСЃР» РІРѕРґ=5*&lt;/m:t&gt;&lt;/m:r&gt;&lt;m:nary&gt;&lt;m:naryPr&gt;&lt;m:chr m:val=&quot;в€‘&quot;/&gt;&lt;m:limLoc m:val=&quot;undOvr&quot;/&gt;&lt;m:ctrlPr&gt;&lt;w:rPr&gt;&lt;w:rFonts w:ascii=&quot;Cambria Math&quot; w:fareast=&quot;Times New Roman&quot; w:h-ansi=&quot;Cambria Math&quot;/&gt;&lt;wx:font wx:val=&quot;Cambria Math&quot;/&gt;&lt;w:i/&gt;&lt;w:sz w:val=&quot;24&quot;/&gt;&lt;w:sz-cs w:val=&quot;24&quot;/&gt;&lt;/w:rPr&gt;&lt;/m:ctrlPr&gt;&lt;/m:naryPr&gt;&lt;m:sub&gt;&lt;m:r&gt;&lt;m:rPr&gt;&lt;m:sty m:val=&quot;p&quot;/&gt;&lt;/m:rPr&gt;&lt;w:rPr&gt;&lt;w:rFonts w:ascii=&quot;Cambria Math&quot; w:fareast=&quot;Times New Roman&quot; w:h-ansi=&quot;Cambria Math&quot;/&gt;&lt;wx:font wx:val=&quot;Cambria Math&quot;/&gt;&lt;w:sz w:val=&quot;24&quot;/&gt;&lt;w:sz-cs w:val=&quot;24&quot;/&gt;&lt;/w:rPr&gt;&lt;m:t&gt;i=1&lt;/m:t&gt;&lt;/m:r&gt;&lt;/m:sub&gt;&lt;m:sup&gt;&lt;m:r&gt;&lt;m:rPr&gt;&lt;m:sty m:val=&quot;p&quot;/&gt;&lt;/m:rPr&gt;&lt;w:rPr&gt;&lt;w:rFonts w:ascii=&quot;Cambria Math&quot; w:fareast=&quot;Times New Roman&quot; w:h-ansi=&quot;Cambria Math&quot;/&gt;&lt;wx:font wx:val=&quot;Cambria Math&quot;/&gt;&lt;w:sz w:val=&quot;24&quot;/&gt;&lt;w:sz-cs w:val=&quot;24&quot;/&gt;&lt;w:lang w:val=&quot;EN-US&quot;/&gt;&lt;/w:rPr&gt;&lt;m:t&gt;m&lt;/m:t&gt;&lt;/m:r&gt;&lt;/m:sup&gt;&lt;m:e&gt;&lt;m:r&gt;&lt;m:rPr&gt;&lt;m:sty m:val=&quot;p&quot;/&gt;&lt;/m:rPr&gt;&lt;w:rPr&gt;&lt;w:rFonts w:ascii=&quot;Cambria Math&quot; w:fareast=&quot;Times New Roman&quot; w:h-ansi=&quot;Cambria Math&quot;/&gt;&lt;wx:font wx:val=&quot;Cambria Math&quot;/&gt;&lt;w:sz w:val=&quot;24&quot;/&gt;&lt;w:sz-cs w:val=&quot;24&quot;/&gt;&lt;/w:rPr&gt;&lt;m:t&gt;РЎР»&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r&gt;&lt;m:rPr&gt;&lt;m:sty m:val=&quot;p&quot;/&gt;&lt;/m:rPr&gt;&lt;w:rPr&gt;&lt;w:rFonts w:ascii=&quot;Cambria Math&quot; w:fareast=&quot;Times New Roman&quot; w:h-ansi=&quot;Cambria Math&quot;/&gt;&lt;wx:font wx:val=&quot;Cambria Math&quot;/&gt;&lt;w:sz w:val=&quot;24&quot;/&gt;&lt;w:sz-cs w:val=&quot;24&quot;/&gt;&lt;/w:rPr&gt;&lt;m:t&gt; РІРѕРґ*(Рњ&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i&lt;/m:t&gt;&lt;/m:r&gt;&lt;/m:e&gt;&lt;/m:nary&gt;&lt;m:r&gt;&lt;m:rPr&gt;&lt;m:sty m:val=&quot;p&quot;/&gt;&lt;/m:rPr&gt;&lt;w:rPr&gt;&lt;w:rFonts w:ascii=&quot;Cambria Math&quot; w:fareast=&quot;Times New Roman&quot; w:h-ansi=&quot;Cambria Math&quot;/&gt;&lt;wx:font wx:val=&quot;Cambria Math&quot;/&gt;&lt;w:sz w:val=&quot;24&quot;/&gt;&lt;w:sz-cs w:val=&quot;24&quot;/&gt;&lt;/w:rPr&gt;&lt;m:t&gt; РІРѕРґ*Р’РЎ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257BB2">
        <w:rPr>
          <w:rFonts w:ascii="Times New Roman" w:hAnsi="Times New Roman"/>
          <w:sz w:val="24"/>
          <w:szCs w:val="24"/>
        </w:rPr>
        <w:fldChar w:fldCharType="end"/>
      </w:r>
      <w:r w:rsidRPr="005530AD">
        <w:rPr>
          <w:rFonts w:ascii="Times New Roman" w:hAnsi="Times New Roman"/>
          <w:sz w:val="24"/>
          <w:szCs w:val="24"/>
        </w:rPr>
        <w:instrText xml:space="preserve"> </w:instrText>
      </w:r>
      <w:r w:rsidRPr="005530AD">
        <w:rPr>
          <w:rFonts w:ascii="Times New Roman" w:hAnsi="Times New Roman"/>
          <w:sz w:val="24"/>
          <w:szCs w:val="24"/>
        </w:rPr>
        <w:fldChar w:fldCharType="end"/>
      </w:r>
      <w:r w:rsidRPr="005530AD">
        <w:rPr>
          <w:rFonts w:ascii="Times New Roman" w:hAnsi="Times New Roman"/>
          <w:sz w:val="24"/>
          <w:szCs w:val="24"/>
        </w:rPr>
        <w:t>П</w:t>
      </w:r>
      <w:r w:rsidRPr="005530AD">
        <w:rPr>
          <w:rFonts w:ascii="Times New Roman" w:hAnsi="Times New Roman"/>
          <w:sz w:val="24"/>
          <w:szCs w:val="24"/>
          <w:vertAlign w:val="subscript"/>
        </w:rPr>
        <w:t xml:space="preserve">сл вод </w:t>
      </w:r>
      <w:r w:rsidRPr="005530AD">
        <w:rPr>
          <w:rFonts w:ascii="Times New Roman" w:hAnsi="Times New Roman"/>
          <w:sz w:val="24"/>
          <w:szCs w:val="24"/>
        </w:rPr>
        <w:t>= 5*588761=294380</w:t>
      </w:r>
    </w:p>
    <w:p w:rsidR="00045CE2" w:rsidRDefault="00045CE2">
      <w:pPr>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br w:type="page"/>
      </w: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2119" o:spid="_x0000_s2212" style="position:absolute;left:0;text-align:left;margin-left:41.4pt;margin-top:14.25pt;width:518.8pt;height:802.3pt;z-index:251679232;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">
            <v:rect id="Rectangle 1188" o:spid="_x0000_s2213" style="position:absolute;left:1134;top:397;width:10376;height:16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4jMIA&#10;AADdAAAADwAAAGRycy9kb3ducmV2LnhtbERPzWqDQBC+B/oOyxR6i6seSmKyCVoI9BQa6wMM7kQl&#10;7qxxN2r69N1DoceP739/XEwvJhpdZ1lBEsUgiGurO24UVN+n9QaE88gae8uk4EkOjoeX1R4zbWe+&#10;0FT6RoQQdhkqaL0fMild3ZJBF9mBOHBXOxr0AY6N1CPOIdz0Mo3jd2mw49DQ4kAfLdW38mEU3Pwy&#10;nfOm/Dltq2JbfxX5/LjnSr29LvkOhKfF/4v/3J9aQZqkYX94E5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biMwgAAAN0AAAAPAAAAAAAAAAAAAAAAAJgCAABkcnMvZG93&#10;bnJldi54bWxQSwUGAAAAAAQABAD1AAAAhwMAAAAA&#10;" filled="f" strokeweight="2pt"/>
            <v:line id="Line 1189" o:spid="_x0000_s2214" style="position:absolute;visibility:visibl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7v8QAAADdAAAADwAAAGRycy9kb3ducmV2LnhtbESPQYvCMBSE7wv7H8Jb8LamLbhINRUR&#10;ungTq5fens2zLW1eSpPV+u+NsOBxmJlvmPVmMr240ehaywrieQSCuLK65VrB+ZR/L0E4j6yxt0wK&#10;HuRgk31+rDHV9s5HuhW+FgHCLkUFjfdDKqWrGjLo5nYgDt7VjgZ9kGMt9Yj3ADe9TKLoRxpsOSw0&#10;ONCuoaor/oyCrjwv8t/DTp/6Yqsvde7Ly1UrNfuatisQnib/Dv+391pBEicx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7u/xAAAAN0AAAAPAAAAAAAAAAAA&#10;AAAAAKECAABkcnMvZG93bnJldi54bWxQSwUGAAAAAAQABAD5AAAAkgMAAAAA&#10;" strokeweight="2pt"/>
            <v:line id="Line 1190" o:spid="_x0000_s2215" style="position:absolute;visibility:visibl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lyMAAAADdAAAADwAAAGRycy9kb3ducmV2LnhtbESPwQrCMBBE74L/EFbwpqkFRapRRKh4&#10;E6sXb2uztsVmU5qo9e+NIHgcZuYNs1x3phZPal1lWcFkHIEgzq2uuFBwPqWjOQjnkTXWlknBmxys&#10;V/3eEhNtX3ykZ+YLESDsElRQet8kUrq8JINubBvi4N1sa9AH2RZSt/gKcFPLOIpm0mDFYaHEhrYl&#10;5ffsYRTcL+dpujts9anONvpapP5yvWmlhoNuswDhqfP/8K+91wriS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5JcjAAAAA3QAAAA8AAAAAAAAAAAAAAAAA&#10;oQIAAGRycy9kb3ducmV2LnhtbFBLBQYAAAAABAAEAPkAAACOAwAAAAA=&#10;" strokeweight="2pt"/>
            <v:line id="Line 1191" o:spid="_x0000_s2216" style="position:absolute;visibility:visibl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AU8IAAADdAAAADwAAAGRycy9kb3ducmV2LnhtbESPQavCMBCE7w/8D2EFb8/UiiLVKCJU&#10;vInVi7e1WdtisylN1PrvjSB4HGbmG2ax6kwtHtS6yrKC0TACQZxbXXGh4HRM/2cgnEfWWFsmBS9y&#10;sFr2/haYaPvkAz0yX4gAYZeggtL7JpHS5SUZdEPbEAfvaluDPsi2kLrFZ4CbWsZRNJUGKw4LJTa0&#10;KSm/ZXej4HY+TdLtfqOPdbbWlyL158tVKzXod+s5CE+d/4W/7Z1WEI/i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WAU8IAAADdAAAADwAAAAAAAAAAAAAA&#10;AAChAgAAZHJzL2Rvd25yZXYueG1sUEsFBgAAAAAEAAQA+QAAAJADAAAAAA==&#10;" strokeweight="2pt"/>
            <v:line id="Line 1192" o:spid="_x0000_s2217" style="position:absolute;visibility:visibl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YJ8IAAADdAAAADwAAAGRycy9kb3ducmV2LnhtbESPQavCMBCE7w/8D2EFb8/UoiLVKCJU&#10;vInVi7e1WdtisylN1PrvjSB4HGbmG2ax6kwtHtS6yrKC0TACQZxbXXGh4HRM/2cgnEfWWFsmBS9y&#10;sFr2/haYaPvkAz0yX4gAYZeggtL7JpHS5SUZdEPbEAfvaluDPsi2kLrFZ4CbWsZRNJUGKw4LJTa0&#10;KSm/ZXej4HY+TdLtfqOPdbbWlyL158tVKzXod+s5CE+d/4W/7Z1WEI/i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wYJ8IAAADdAAAADwAAAAAAAAAAAAAA&#10;AAChAgAAZHJzL2Rvd25yZXYueG1sUEsFBgAAAAAEAAQA+QAAAJADAAAAAA==&#10;" strokeweight="2pt"/>
            <v:line id="Line 1193" o:spid="_x0000_s2218" style="position:absolute;visibility:visibl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C9vMAAAADdAAAADwAAAGRycy9kb3ducmV2LnhtbESPwQrCMBBE74L/EFbwpqkFRapRRKh4&#10;E6sXb2uztsVmU5qo9e+NIHgcZuYNs1x3phZPal1lWcFkHIEgzq2uuFBwPqWjOQjnkTXWlknBmxys&#10;V/3eEhNtX3ykZ+YLESDsElRQet8kUrq8JINubBvi4N1sa9AH2RZSt/gKcFPLOIpm0mDFYaHEhrYl&#10;5ffsYRTcL+dpujts9anONvpapP5yvWmlhoNuswDhqfP/8K+91wriS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QvbzAAAAA3QAAAA8AAAAAAAAAAAAAAAAA&#10;oQIAAGRycy9kb3ducmV2LnhtbFBLBQYAAAAABAAEAPkAAACOAwAAAAA=&#10;" strokeweight="2pt"/>
            <v:line id="Line 1194" o:spid="_x0000_s2219" style="position:absolute;visibility:visibl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jy8AAAADdAAAADwAAAGRycy9kb3ducmV2LnhtbESPwQrCMBBE74L/EFbwpqkFRapRRKh4&#10;E6sXb2uztsVmU5qo9e+NIHgcZuYNs1x3phZPal1lWcFkHIEgzq2uuFBwPqWjOQjnkTXWlknBmxys&#10;V/3eEhNtX3ykZ+YLESDsElRQet8kUrq8JINubBvi4N1sa9AH2RZSt/gKcFPLOIpm0mDFYaHEhrYl&#10;5ffsYRTcL+dpujts9anONvpapP5yvWmlhoNuswDhqfP/8K+91wriS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CI8vAAAAA3QAAAA8AAAAAAAAAAAAAAAAA&#10;oQIAAGRycy9kb3ducmV2LnhtbFBLBQYAAAAABAAEAPkAAACOAwAAAAA=&#10;" strokeweight="2pt"/>
            <v:line id="Line 1195" o:spid="_x0000_s2220" style="position:absolute;visibility:visibl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gusYAAADdAAAADwAAAGRycy9kb3ducmV2LnhtbESPwW7CMBBE75X4B2uRegMnOdA2YBCC&#10;IhX1UBX4gCVe4kC8jmwX0n59XQmpx9HMvNHMFr1txZV8aBwryMcZCOLK6YZrBYf9ZvQMIkRkja1j&#10;UvBNARbzwcMMS+1u/EnXXaxFgnAoUYGJsSulDJUhi2HsOuLknZy3GJP0tdQebwluW1lk2URabDgt&#10;GOxoZai67L6sgq0/vl/yn9rII2/9a/uxfgn2rNTjsF9OQUTq43/43n7TCoq8eIK/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L4LrGAAAA3QAAAA8AAAAAAAAA&#10;AAAAAAAAoQIAAGRycy9kb3ducmV2LnhtbFBLBQYAAAAABAAEAPkAAACUAwAAAAA=&#10;" strokeweight="1pt"/>
            <v:line id="Line 1196" o:spid="_x0000_s2221" style="position:absolute;visibility:visibl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R0yMIAAADdAAAADwAAAGRycy9kb3ducmV2LnhtbERPS27CMBDdV+IO1iB1V5xkUdGAQQha&#10;CcQClfYAQzzEgXgc2QbSnh4vkFg+vf903ttWXMmHxrGCfJSBIK6cbrhW8Pvz9TYGESKyxtYxKfij&#10;APPZ4GWKpXY3/qbrPtYihXAoUYGJsSulDJUhi2HkOuLEHZ23GBP0tdQebynctrLIsndpseHUYLCj&#10;paHqvL9YBRt/2J7z/9rIA2/8Z7tbfQR7Uup12C8mICL18Sl+uNdaQZEXaW56k5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R0yMIAAADdAAAADwAAAAAAAAAAAAAA&#10;AAChAgAAZHJzL2Rvd25yZXYueG1sUEsFBgAAAAAEAAQA+QAAAJADAAAAAA==&#10;" strokeweight="1pt"/>
            <v:rect id="Rectangle 1197" o:spid="_x0000_s2222" style="position:absolute;left:1162;top:14476;width:458;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Uz8IA&#10;AADdAAAADwAAAGRycy9kb3ducmV2LnhtbESPQYvCMBSE74L/ITxhb5paFrHVKEUQ9rp1Fzw+mmdb&#10;bV5qErX77zeC4HGYmW+Y9XYwnbiT861lBfNZAoK4srrlWsHPYT9dgvABWWNnmRT8kYftZjxaY67t&#10;g7/pXoZaRAj7HBU0IfS5lL5qyKCf2Z44eifrDIYoXS21w0eEm06mSbKQBluOCw32tGuoupQ3o6Ao&#10;zsPvtcxw7+UycQv9qeviqNTHZChWIAIN4R1+tb+0gnSeZ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VTPwgAAAN0AAAAPAAAAAAAAAAAAAAAAAJgCAABkcnMvZG93&#10;bnJldi54bWxQSwUGAAAAAAQABAD1AAAAhwMAAAAA&#10;" filled="f" stroked="f" strokeweight=".25pt">
              <v:textbox inset="1pt,1pt,1pt,1pt">
                <w:txbxContent>
                  <w:p w:rsidR="00045CE2" w:rsidRDefault="00045CE2" w:rsidP="00653D4C">
                    <w:pPr>
                      <w:pStyle w:val="a"/>
                      <w:jc w:val="center"/>
                      <w:rPr>
                        <w:sz w:val="18"/>
                      </w:rPr>
                    </w:pPr>
                    <w:r>
                      <w:rPr>
                        <w:sz w:val="18"/>
                      </w:rPr>
                      <w:t>Изм.</w:t>
                    </w:r>
                  </w:p>
                </w:txbxContent>
              </v:textbox>
            </v:rect>
            <v:rect id="Rectangle 1198" o:spid="_x0000_s2223" style="position:absolute;left:1679;top:14476;width:571;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rj8AA&#10;AADdAAAADwAAAGRycy9kb3ducmV2LnhtbERPTYvCMBC9L/gfwgje1lRdRGtTKYLg1e4KHodmbKvN&#10;pCZR67/fHBb2+Hjf2XYwnXiS861lBbNpAoK4srrlWsHP9/5zBcIHZI2dZVLwJg/bfPSRYarti4/0&#10;LEMtYgj7FBU0IfSplL5qyKCf2p44chfrDIYIXS21w1cMN52cJ8lSGmw5NjTY066h6lY+jIKiuA6n&#10;e7nGvZerxC31l66Ls1KT8VBsQAQawr/4z33QCuazR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Jrj8AAAADdAAAADwAAAAAAAAAAAAAAAACYAgAAZHJzL2Rvd25y&#10;ZXYueG1sUEsFBgAAAAAEAAQA9QAAAIUDAAAAAA==&#10;" filled="f" stroked="f" strokeweight=".25pt">
              <v:textbox inset="1pt,1pt,1pt,1pt">
                <w:txbxContent>
                  <w:p w:rsidR="00045CE2" w:rsidRDefault="00045CE2" w:rsidP="00653D4C">
                    <w:pPr>
                      <w:pStyle w:val="a"/>
                      <w:jc w:val="center"/>
                      <w:rPr>
                        <w:sz w:val="18"/>
                      </w:rPr>
                    </w:pPr>
                    <w:r>
                      <w:rPr>
                        <w:sz w:val="18"/>
                      </w:rPr>
                      <w:t>Лист</w:t>
                    </w:r>
                  </w:p>
                </w:txbxContent>
              </v:textbox>
            </v:rect>
            <v:rect id="Rectangle 1199" o:spid="_x0000_s2224" style="position:absolute;left:2310;top:14476;width:133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OFMIA&#10;AADdAAAADwAAAGRycy9kb3ducmV2LnhtbESPQYvCMBSE7wv+h/AEb2taXUSrUcqC4NW6gsdH82yr&#10;zUtNslr/vVkQ9jjMzDfMatObVtzJ+caygnScgCAurW64UvBz2H7OQfiArLG1TAqe5GGzHnysMNP2&#10;wXu6F6ESEcI+QwV1CF0mpS9rMujHtiOO3tk6gyFKV0nt8BHhppWTJJlJgw3HhRo7+q6pvBa/RkGe&#10;X/rjrVjg1st54mb6S1f5SanRsM+XIAL14T/8bu+0gkk6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4UwgAAAN0AAAAPAAAAAAAAAAAAAAAAAJgCAABkcnMvZG93&#10;bnJldi54bWxQSwUGAAAAAAQABAD1AAAAhwMAAAAA&#10;" filled="f" stroked="f" strokeweight=".25pt">
              <v:textbox inset="1pt,1pt,1pt,1pt">
                <w:txbxContent>
                  <w:p w:rsidR="00045CE2" w:rsidRDefault="00045CE2" w:rsidP="00653D4C">
                    <w:pPr>
                      <w:pStyle w:val="a"/>
                      <w:jc w:val="center"/>
                      <w:rPr>
                        <w:sz w:val="18"/>
                      </w:rPr>
                    </w:pPr>
                    <w:r>
                      <w:rPr>
                        <w:sz w:val="18"/>
                      </w:rPr>
                      <w:t>№ докум.</w:t>
                    </w:r>
                  </w:p>
                </w:txbxContent>
              </v:textbox>
            </v:rect>
            <v:rect id="Rectangle 1200" o:spid="_x0000_s2225" style="position:absolute;left:3719;top:14476;width:796;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Y8QA&#10;AADdAAAADwAAAGRycy9kb3ducmV2LnhtbESPwWrDMBBE74X8g9hAbrUctxjHiRJMIdBr3RZ6XKyN&#10;7cRaOZIaO39fFQo9DjPzhtkdZjOIGznfW1awTlIQxI3VPbcKPt6PjwUIH5A1DpZJwZ08HPaLhx2W&#10;2k78Rrc6tCJC2JeooAthLKX0TUcGfWJH4uidrDMYonSt1A6nCDeDzNI0lwZ7jgsdjvTSUXOpv42C&#10;qjrPn9d6g0cvi9Tl+lm31ZdSq+VcbUEEmsN/+K/9qhVk6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UGPEAAAA3QAAAA8AAAAAAAAAAAAAAAAAmAIAAGRycy9k&#10;b3ducmV2LnhtbFBLBQYAAAAABAAEAPUAAACJAwAAAAA=&#10;" filled="f" stroked="f" strokeweight=".25pt">
              <v:textbox inset="1pt,1pt,1pt,1pt">
                <w:txbxContent>
                  <w:p w:rsidR="00045CE2" w:rsidRDefault="00045CE2" w:rsidP="00653D4C">
                    <w:pPr>
                      <w:pStyle w:val="a"/>
                      <w:jc w:val="center"/>
                      <w:rPr>
                        <w:sz w:val="18"/>
                      </w:rPr>
                    </w:pPr>
                    <w:r>
                      <w:rPr>
                        <w:sz w:val="18"/>
                      </w:rPr>
                      <w:t>Подпись</w:t>
                    </w:r>
                  </w:p>
                </w:txbxContent>
              </v:textbox>
            </v:rect>
            <v:rect id="Rectangle 1201" o:spid="_x0000_s2226" style="position:absolute;left:4560;top:14476;width:51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1+MMA&#10;AADdAAAADwAAAGRycy9kb3ducmV2LnhtbESPT4vCMBTE74LfITxhb5r6B6nVKGVB2KtdBY+P5tlW&#10;m5duktXutzfCgsdhZn7DbHa9acWdnG8sK5hOEhDEpdUNVwqO3/txCsIHZI2tZVLwRx522+Fgg5m2&#10;Dz7QvQiViBD2GSqoQ+gyKX1Zk0E/sR1x9C7WGQxRukpqh48IN62cJclSGmw4LtTY0WdN5a34NQry&#10;/NqffooV7r1ME7fUC13lZ6U+Rn2+BhGoD+/wf/tLK5hN53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1+MMAAADdAAAADwAAAAAAAAAAAAAAAACYAgAAZHJzL2Rv&#10;d25yZXYueG1sUEsFBgAAAAAEAAQA9QAAAIgDAAAAAA==&#10;" filled="f" stroked="f" strokeweight=".25pt">
              <v:textbox inset="1pt,1pt,1pt,1pt">
                <w:txbxContent>
                  <w:p w:rsidR="00045CE2" w:rsidRDefault="00045CE2" w:rsidP="00653D4C">
                    <w:pPr>
                      <w:pStyle w:val="a"/>
                      <w:jc w:val="center"/>
                      <w:rPr>
                        <w:sz w:val="18"/>
                      </w:rPr>
                    </w:pPr>
                    <w:r>
                      <w:rPr>
                        <w:sz w:val="18"/>
                      </w:rPr>
                      <w:t>Дата</w:t>
                    </w:r>
                  </w:p>
                </w:txbxContent>
              </v:textbox>
            </v:rect>
            <v:rect id="Rectangle 1202" o:spid="_x0000_s2227" style="position:absolute;left:8535;top:15330;width:50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tjM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r7m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bYzEAAAA3QAAAA8AAAAAAAAAAAAAAAAAmAIAAGRycy9k&#10;b3ducmV2LnhtbFBLBQYAAAAABAAEAPUAAACJAwAAAAA=&#10;" filled="f" stroked="f" strokeweight=".25pt">
              <v:textbox inset="1pt,1pt,1pt,1pt">
                <w:txbxContent>
                  <w:p w:rsidR="00045CE2" w:rsidRDefault="00045CE2" w:rsidP="00653D4C">
                    <w:pPr>
                      <w:pStyle w:val="a"/>
                      <w:jc w:val="center"/>
                      <w:rPr>
                        <w:sz w:val="18"/>
                      </w:rPr>
                    </w:pPr>
                    <w:r>
                      <w:rPr>
                        <w:sz w:val="18"/>
                      </w:rPr>
                      <w:t>Лист</w:t>
                    </w:r>
                  </w:p>
                </w:txbxContent>
              </v:textbox>
            </v:rect>
            <v:rect id="Rectangle 1203" o:spid="_x0000_s2228" style="position:absolute;left:9023;top:15329;width:592;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IF8IA&#10;AADdAAAADwAAAGRycy9kb3ducmV2LnhtbESPT4vCMBTE78J+h/AWvGnqX9xqlCIIXq0u7PHRvG3r&#10;Ni/dJGr99kYQPA4z8xtmtelMI67kfG1ZwWiYgCAurK65VHA67gYLED4ga2wsk4I7edisP3orTLW9&#10;8YGueShFhLBPUUEVQptK6YuKDPqhbYmj92udwRClK6V2eItw08hxksylwZrjQoUtbSsq/vKLUZBl&#10;5+77P//CnZeLxM31VJfZj1L9zy5bggjUhXf41d5rBePRZAb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cgXwgAAAN0AAAAPAAAAAAAAAAAAAAAAAJgCAABkcnMvZG93&#10;bnJldi54bWxQSwUGAAAAAAQABAD1AAAAhwMAAAAA&#10;" filled="f" stroked="f" strokeweight=".25pt">
              <v:textbox inset="1pt,1pt,1pt,1pt">
                <w:txbxContent>
                  <w:p w:rsidR="00045CE2" w:rsidRPr="00F509A6" w:rsidRDefault="00045CE2" w:rsidP="00653D4C">
                    <w:pPr>
                      <w:pStyle w:val="a"/>
                      <w:jc w:val="center"/>
                      <w:rPr>
                        <w:sz w:val="18"/>
                        <w:lang w:val="ru-RU"/>
                      </w:rPr>
                    </w:pPr>
                  </w:p>
                </w:txbxContent>
              </v:textbox>
            </v:rect>
            <v:rect id="Rectangle 1204" o:spid="_x0000_s2229" style="position:absolute;left:5146;top:13559;width:6308;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WYMMA&#10;AADdAAAADwAAAGRycy9kb3ducmV2LnhtbESPT4vCMBTE78J+h/AW9qapfyhuNUoRBK9WBY+P5m1b&#10;t3npJlG7394IgsdhZn7DLNe9acWNnG8sKxiPEhDEpdUNVwqOh+1wDsIHZI2tZVLwTx7Wq4/BEjNt&#10;77ynWxEqESHsM1RQh9BlUvqyJoN+ZDvi6P1YZzBE6SqpHd4j3LRykiSpNNhwXKixo01N5W9xNQry&#10;/NKf/opv3Ho5T1yqZ7rKz0p9ffb5AkSgPrzDr/ZOK5iMp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dWYMMAAADdAAAADwAAAAAAAAAAAAAAAACYAgAAZHJzL2Rv&#10;d25yZXYueG1sUEsFBgAAAAAEAAQA9QAAAIgDAAAAAA==&#10;" filled="f" stroked="f" strokeweight=".25pt">
              <v:textbox inset="1pt,1pt,1pt,1pt">
                <w:txbxContent>
                  <w:p w:rsidR="00045CE2" w:rsidRPr="00F63BDE" w:rsidRDefault="00045CE2" w:rsidP="00653D4C">
                    <w:pPr>
                      <w:pStyle w:val="a"/>
                      <w:rPr>
                        <w:rFonts w:ascii="Journal" w:hAnsi="Journal"/>
                        <w:lang w:val="ru-RU"/>
                      </w:rPr>
                    </w:pPr>
                    <w:r>
                      <w:rPr>
                        <w:rFonts w:ascii="Journal Cyr" w:hAnsi="Journal Cyr"/>
                        <w:lang w:val="ru-RU"/>
                      </w:rPr>
                      <w:t xml:space="preserve">     Д.2513.01.08.50.007.0000 ПЗ</w:t>
                    </w:r>
                  </w:p>
                  <w:p w:rsidR="00045CE2" w:rsidRDefault="00045CE2" w:rsidP="00653D4C">
                    <w:pPr>
                      <w:pStyle w:val="a"/>
                      <w:jc w:val="center"/>
                      <w:rPr>
                        <w:rFonts w:ascii="Journal" w:hAnsi="Journal"/>
                        <w:lang w:val="ru-RU"/>
                      </w:rPr>
                    </w:pPr>
                  </w:p>
                </w:txbxContent>
              </v:textbox>
            </v:rect>
            <v:line id="Line 1205" o:spid="_x0000_s2230" style="position:absolute;visibility:visibl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QjcQAAADdAAAADwAAAGRycy9kb3ducmV2LnhtbESPT4vCMBTE74LfITxhb5rqoi7dRhGh&#10;y97E1ou3Z/P6B5uX0mS1++2NIHgcZuY3TLIdTCtu1LvGsoL5LAJBXFjdcKXglKfTLxDOI2tsLZOC&#10;f3Kw3YxHCcba3vlIt8xXIkDYxaig9r6LpXRFTQbdzHbEwSttb9AH2VdS93gPcNPKRRStpMGGw0KN&#10;He1rKq7Zn1FwPZ+W6c9hr/M22+lLlfrzpdRKfUyG3TcIT4N/h1/tX61gMf9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xCNxAAAAN0AAAAPAAAAAAAAAAAA&#10;AAAAAKECAABkcnMvZG93bnJldi54bWxQSwUGAAAAAAQABAD5AAAAkgMAAAAA&#10;" strokeweight="2pt"/>
            <v:line id="Line 1206" o:spid="_x0000_s2231" style="position:absolute;visibility:visibl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E/74AAADdAAAADwAAAGRycy9kb3ducmV2LnhtbERPvQrCMBDeBd8hnOCmqYoi1SgiVNzE&#10;2sXtbM622FxKE7W+vRkEx4/vf73tTC1e1LrKsoLJOAJBnFtdcaEguySjJQjnkTXWlknBhxxsN/3e&#10;GmNt33ymV+oLEULYxaig9L6JpXR5SQbd2DbEgbvb1qAPsC2kbvEdwk0tp1G0kAYrDg0lNrQvKX+k&#10;T6Pgcc3myeG015c63elbkfjr7a6VGg663QqEp87/xT/3USuYT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IT/vgAAAN0AAAAPAAAAAAAAAAAAAAAAAKEC&#10;AABkcnMvZG93bnJldi54bWxQSwUGAAAAAAQABAD5AAAAjAMAAAAA&#10;" strokeweight="2pt"/>
            <v:line id="Line 1207" o:spid="_x0000_s2232" style="position:absolute;visibility:visibl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hZMQAAADdAAAADwAAAGRycy9kb3ducmV2LnhtbESPT4vCMBTE74LfITxhb5rqorjdRhGh&#10;y97E1ou3Z/P6B5uX0mS1++2NIHgcZuY3TLIdTCtu1LvGsoL5LAJBXFjdcKXglKfTNQjnkTW2lknB&#10;PznYbsajBGNt73ykW+YrESDsYlRQe9/FUrqiJoNuZjvi4JW2N+iD7Cupe7wHuGnlIopW0mDDYaHG&#10;jvY1Fdfszyi4nk/L9Oew13mb7fSlSv35UmqlPibD7huEp8G/w6/2r1awmH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CFkxAAAAN0AAAAPAAAAAAAAAAAA&#10;AAAAAKECAABkcnMvZG93bnJldi54bWxQSwUGAAAAAAQABAD5AAAAkgMAAAAA&#10;" strokeweight="2pt"/>
            <v:line id="Line 1208" o:spid="_x0000_s2233" style="position:absolute;visibility:visibl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dbsMAAADdAAAADwAAAGRycy9kb3ducmV2LnhtbERP3WrCMBS+F/YO4Qx2N9PKkK2alrFN&#10;mOxCdD7AsTk21eakJFE7n365ELz8+P7n1WA7cSYfWscK8nEGgrh2uuVGwfZ38fwKIkRkjZ1jUvBH&#10;AaryYTTHQrsLr+m8iY1IIRwKVGBi7AspQ23IYhi7njhxe+ctxgR9I7XHSwq3nZxk2VRabDk1GOzp&#10;w1B93JysgqXf/Rzza2Pkjpf+q1t9vgV7UOrpcXifgYg0xLv45v7WCib5S9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9nW7DAAAA3QAAAA8AAAAAAAAAAAAA&#10;AAAAoQIAAGRycy9kb3ducmV2LnhtbFBLBQYAAAAABAAEAPkAAACRAwAAAAA=&#10;" strokeweight="1pt"/>
            <v:line id="Line 1209" o:spid="_x0000_s2234" style="position:absolute;visibility:visibl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group id="Group 1210" o:spid="_x0000_s2235"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rect id="Rectangle 1211" o:spid="_x0000_s223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Ghc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uav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mhoXEAAAA3QAAAA8AAAAAAAAAAAAAAAAAmAIAAGRycy9k&#10;b3ducmV2LnhtbFBLBQYAAAAABAAEAPUAAACJAwAAAAA=&#10;" filled="f" stroked="f" strokeweight=".25pt">
                <v:textbox inset="1pt,1pt,1pt,1pt">
                  <w:txbxContent>
                    <w:p w:rsidR="00045CE2" w:rsidRDefault="00045CE2" w:rsidP="00653D4C">
                      <w:pPr>
                        <w:pStyle w:val="a"/>
                        <w:rPr>
                          <w:sz w:val="18"/>
                        </w:rPr>
                      </w:pPr>
                      <w:r>
                        <w:rPr>
                          <w:sz w:val="18"/>
                        </w:rPr>
                        <w:t xml:space="preserve"> Разраб.</w:t>
                      </w:r>
                    </w:p>
                  </w:txbxContent>
                </v:textbox>
              </v:rect>
              <v:rect id="Rectangle 1212" o:spid="_x0000_s223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e8cIA&#10;AADdAAAADwAAAGRycy9kb3ducmV2LnhtbESPQYvCMBSE78L+h/AWvNlUKaJdo5QFwatVweOjedtW&#10;m5duErX77zeC4HGYmW+Y1WYwnbiT861lBdMkBUFcWd1yreB42E4WIHxA1thZJgV/5GGz/hitMNf2&#10;wXu6l6EWEcI+RwVNCH0upa8aMugT2xNH78c6gyFKV0vt8BHhppOzNJ1Lgy3HhQZ7+m6oupY3o6Ao&#10;LsPpt1zi1stF6uY603VxVmr8ORRfIAIN4R1+tXdawWyaZ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x7xwgAAAN0AAAAPAAAAAAAAAAAAAAAAAJgCAABkcnMvZG93&#10;bnJldi54bWxQSwUGAAAAAAQABAD1AAAAhwMAAAAA&#10;" filled="f" stroked="f" strokeweight=".25pt">
                <v:textbox inset="1pt,1pt,1pt,1pt">
                  <w:txbxContent>
                    <w:p w:rsidR="00045CE2" w:rsidRPr="00D95832" w:rsidRDefault="00045CE2" w:rsidP="00653D4C">
                      <w:pPr>
                        <w:pStyle w:val="a"/>
                        <w:rPr>
                          <w:sz w:val="18"/>
                          <w:lang w:val="ru-RU"/>
                        </w:rPr>
                      </w:pPr>
                      <w:r>
                        <w:rPr>
                          <w:sz w:val="18"/>
                          <w:lang w:val="ru-RU"/>
                        </w:rPr>
                        <w:t>Саган Л.А.</w:t>
                      </w:r>
                    </w:p>
                  </w:txbxContent>
                </v:textbox>
              </v:rect>
            </v:group>
            <v:group id="Group 1213" o:spid="_x0000_s2238"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rect id="Rectangle 1214" o:spid="_x0000_s223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lHcIA&#10;AADdAAAADwAAAGRycy9kb3ducmV2LnhtbESPQYvCMBSE78L+h/AWvNlUkaJdo5QFwatVweOjedtW&#10;m5duErX77zeC4HGYmW+Y1WYwnbiT861lBdMkBUFcWd1yreB42E4WIHxA1thZJgV/5GGz/hitMNf2&#10;wXu6l6EWEcI+RwVNCH0upa8aMugT2xNH78c6gyFKV0vt8BHhppOzNM2kwZbjQoM9fTdUXcubUVAU&#10;l+H0Wy5x6+UidZme67o4KzX+HIovEIGG8A6/2jutYDadZ/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SUdwgAAAN0AAAAPAAAAAAAAAAAAAAAAAJgCAABkcnMvZG93&#10;bnJldi54bWxQSwUGAAAAAAQABAD1AAAAhwMAAAAA&#10;" filled="f" stroked="f" strokeweight=".25pt">
                <v:textbox inset="1pt,1pt,1pt,1pt">
                  <w:txbxContent>
                    <w:p w:rsidR="00045CE2" w:rsidRDefault="00045CE2" w:rsidP="00653D4C">
                      <w:pPr>
                        <w:pStyle w:val="a"/>
                        <w:rPr>
                          <w:sz w:val="18"/>
                        </w:rPr>
                      </w:pPr>
                      <w:r>
                        <w:rPr>
                          <w:sz w:val="18"/>
                        </w:rPr>
                        <w:t xml:space="preserve"> Провер.</w:t>
                      </w:r>
                    </w:p>
                  </w:txbxContent>
                </v:textbox>
              </v:rect>
              <v:rect id="Rectangle 1215" o:spid="_x0000_s224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AhsIA&#10;AADdAAAADwAAAGRycy9kb3ducmV2LnhtbESPQYvCMBSE74L/ITxhb5oqorUapSwIe7Wr4PHRPNtq&#10;89JNstr990YQ9jjMzDfMZtebVtzJ+caygukkAUFcWt1wpeD4vR+nIHxA1thaJgV/5GG3HQ42mGn7&#10;4APdi1CJCGGfoYI6hC6T0pc1GfQT2xFH72KdwRClq6R2+Ihw08pZkiykwYbjQo0dfdZU3opfoyDP&#10;r/3pp1jh3ss0cQs911V+Vupj1OdrEIH68B9+t7+0gtl0voT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CGwgAAAN0AAAAPAAAAAAAAAAAAAAAAAJgCAABkcnMvZG93&#10;bnJldi54bWxQSwUGAAAAAAQABAD1AAAAhwMAAAAA&#10;" filled="f" stroked="f" strokeweight=".25pt">
                <v:textbox inset="1pt,1pt,1pt,1pt">
                  <w:txbxContent>
                    <w:p w:rsidR="00045CE2" w:rsidRPr="00D95832" w:rsidRDefault="00045CE2" w:rsidP="00653D4C">
                      <w:pPr>
                        <w:pStyle w:val="a"/>
                        <w:rPr>
                          <w:sz w:val="18"/>
                          <w:lang w:val="ru-RU"/>
                        </w:rPr>
                      </w:pPr>
                      <w:r>
                        <w:rPr>
                          <w:sz w:val="18"/>
                          <w:lang w:val="ru-RU"/>
                        </w:rPr>
                        <w:t>Гулгенов С.Ж.</w:t>
                      </w:r>
                    </w:p>
                  </w:txbxContent>
                </v:textbox>
              </v:rect>
            </v:group>
            <v:group id="Group 1216" o:spid="_x0000_s2241"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rect id="Rectangle 1217" o:spid="_x0000_s224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xb8IA&#10;AADdAAAADwAAAGRycy9kb3ducmV2LnhtbESPQYvCMBSE78L+h/AWvGlaEdGusRRB8GrdBY+P5m1b&#10;bV5qErX+eyMs7HGYmW+YdT6YTtzJ+daygnSagCCurG65VvB93E2WIHxA1thZJgVP8pBvPkZrzLR9&#10;8IHuZahFhLDPUEETQp9J6auGDPqp7Ymj92udwRClq6V2+Ihw08lZkiykwZbjQoM9bRuqLuXNKCiK&#10;8/BzLVe483KZuIWe67o4KTX+HIovEIGG8B/+a++1glk6X8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rFvwgAAAN0AAAAPAAAAAAAAAAAAAAAAAJgCAABkcnMvZG93&#10;bnJldi54bWxQSwUGAAAAAAQABAD1AAAAhwMAAAAA&#10;" filled="f" stroked="f" strokeweight=".25pt">
                <v:textbox inset="1pt,1pt,1pt,1pt">
                  <w:txbxContent>
                    <w:p w:rsidR="00045CE2" w:rsidRDefault="00045CE2" w:rsidP="00653D4C">
                      <w:pPr>
                        <w:pStyle w:val="a"/>
                        <w:rPr>
                          <w:sz w:val="18"/>
                        </w:rPr>
                      </w:pPr>
                      <w:r>
                        <w:rPr>
                          <w:sz w:val="18"/>
                        </w:rPr>
                        <w:t xml:space="preserve"> Т. Контр.</w:t>
                      </w:r>
                    </w:p>
                  </w:txbxContent>
                </v:textbox>
              </v:rect>
              <v:rect id="Rectangle 1218" o:spid="_x0000_s224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OL8AA&#10;AADdAAAADwAAAGRycy9kb3ducmV2LnhtbERPTYvCMBC9L/gfwgje1lRxRWtTKYLg1e4KHodmbKvN&#10;pCZR67/fHBb2+Hjf2XYwnXiS861lBbNpAoK4srrlWsHP9/5zBcIHZI2dZVLwJg/bfPSRYarti4/0&#10;LEMtYgj7FBU0IfSplL5qyKCf2p44chfrDIYIXS21w1cMN52cJ8lSGmw5NjTY066h6lY+jIKiuA6n&#10;e7nGvZerxC31QtfFWanJeCg2IAIN4V/85z5oBfPZV9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2OL8AAAADdAAAADwAAAAAAAAAAAAAAAACYAgAAZHJzL2Rvd25y&#10;ZXYueG1sUEsFBgAAAAAEAAQA9QAAAIUDAAAAAA==&#10;" filled="f" stroked="f" strokeweight=".25pt">
                <v:textbox inset="1pt,1pt,1pt,1pt">
                  <w:txbxContent>
                    <w:p w:rsidR="00045CE2" w:rsidRDefault="00045CE2" w:rsidP="00653D4C">
                      <w:pPr>
                        <w:pStyle w:val="a"/>
                        <w:rPr>
                          <w:sz w:val="18"/>
                        </w:rPr>
                      </w:pPr>
                    </w:p>
                  </w:txbxContent>
                </v:textbox>
              </v:rect>
            </v:group>
            <v:group id="Group 1219" o:spid="_x0000_s2244"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rect id="Rectangle 1220" o:spid="_x0000_s224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1w8QA&#10;AADdAAAADwAAAGRycy9kb3ducmV2LnhtbESPwWrDMBBE74X8g9hAbrUc0xrHiRJMIdBr3RZ6XKyN&#10;7cRaOZIaO39fFQo9DjPzhtkdZjOIGznfW1awTlIQxI3VPbcKPt6PjwUIH5A1DpZJwZ08HPaLhx2W&#10;2k78Rrc6tCJC2JeooAthLKX0TUcGfWJH4uidrDMYonSt1A6nCDeDzNI0lwZ7jgsdjvTSUXOpv42C&#10;qjrPn9d6g0cvi9Tl+km31ZdSq+VcbUEEmsN/+K/9qhVk6+c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tcPEAAAA3QAAAA8AAAAAAAAAAAAAAAAAmAIAAGRycy9k&#10;b3ducmV2LnhtbFBLBQYAAAAABAAEAPUAAACJAwAAAAA=&#10;" filled="f" stroked="f" strokeweight=".25pt">
                <v:textbox inset="1pt,1pt,1pt,1pt">
                  <w:txbxContent>
                    <w:p w:rsidR="00045CE2" w:rsidRDefault="00045CE2" w:rsidP="00653D4C">
                      <w:pPr>
                        <w:pStyle w:val="a"/>
                        <w:rPr>
                          <w:sz w:val="18"/>
                        </w:rPr>
                      </w:pPr>
                      <w:r>
                        <w:rPr>
                          <w:sz w:val="18"/>
                        </w:rPr>
                        <w:t xml:space="preserve"> Н. Контр.</w:t>
                      </w:r>
                    </w:p>
                  </w:txbxContent>
                </v:textbox>
              </v:rect>
              <v:rect id="Rectangle 1221" o:spid="_x0000_s224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QWMIA&#10;AADdAAAADwAAAGRycy9kb3ducmV2LnhtbESPT4vCMBTE78J+h/AWvGnqX9xqlCIIXq0u7PHRvG3r&#10;Ni/dJGr99kYQPA4z8xtmtelMI67kfG1ZwWiYgCAurK65VHA67gYLED4ga2wsk4I7edisP3orTLW9&#10;8YGueShFhLBPUUEVQptK6YuKDPqhbYmj92udwRClK6V2eItw08hxksylwZrjQoUtbSsq/vKLUZBl&#10;5+77P//CnZeLxM31VJfZj1L9zy5bggjUhXf41d5rBePRbAL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xBYwgAAAN0AAAAPAAAAAAAAAAAAAAAAAJgCAABkcnMvZG93&#10;bnJldi54bWxQSwUGAAAAAAQABAD1AAAAhwMAAAAA&#10;" filled="f" stroked="f" strokeweight=".25pt">
                <v:textbox inset="1pt,1pt,1pt,1pt">
                  <w:txbxContent>
                    <w:p w:rsidR="00045CE2" w:rsidRDefault="00045CE2" w:rsidP="00653D4C">
                      <w:pPr>
                        <w:pStyle w:val="a"/>
                        <w:rPr>
                          <w:sz w:val="18"/>
                        </w:rPr>
                      </w:pPr>
                    </w:p>
                  </w:txbxContent>
                </v:textbox>
              </v:rect>
            </v:group>
            <v:group id="Group 1222" o:spid="_x0000_s2247"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rect id="Rectangle 1223" o:spid="_x0000_s224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tt8QA&#10;AADdAAAADwAAAGRycy9kb3ducmV2LnhtbESPwWrDMBBE74X+g9hCb41sUwfXjRJMIZBrnQZ6XKyt&#10;7cRauZISu38fBQI9DjPzhlltZjOICznfW1aQLhIQxI3VPbcKvvbblwKED8gaB8uk4I88bNaPDyss&#10;tZ34ky51aEWEsC9RQRfCWErpm44M+oUdiaP3Y53BEKVrpXY4RbgZZJYkS2mw57jQ4UgfHTWn+mwU&#10;VNVxPvzWb7j1skjcUr/qtvpW6vlprt5BBJrDf/je3mkFWZrn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LbfEAAAA3QAAAA8AAAAAAAAAAAAAAAAAmAIAAGRycy9k&#10;b3ducmV2LnhtbFBLBQYAAAAABAAEAPUAAACJAwAAAAA=&#10;" filled="f" stroked="f" strokeweight=".25pt">
                <v:textbox inset="1pt,1pt,1pt,1pt">
                  <w:txbxContent>
                    <w:p w:rsidR="00045CE2" w:rsidRDefault="00045CE2" w:rsidP="00653D4C">
                      <w:pPr>
                        <w:pStyle w:val="a"/>
                        <w:rPr>
                          <w:sz w:val="18"/>
                        </w:rPr>
                      </w:pPr>
                      <w:r>
                        <w:rPr>
                          <w:sz w:val="18"/>
                        </w:rPr>
                        <w:t xml:space="preserve"> Утверд.</w:t>
                      </w:r>
                    </w:p>
                  </w:txbxContent>
                </v:textbox>
              </v:rect>
              <v:rect id="Rectangle 1224" o:spid="_x0000_s224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zwMIA&#10;AADdAAAADwAAAGRycy9kb3ducmV2LnhtbESPQYvCMBSE78L+h/AW9qaposWtRimC4NWq4PHRvG3r&#10;Ni/dJGr33xtB8DjMzDfMct2bVtzI+caygvEoAUFcWt1wpeB42A7nIHxA1thaJgX/5GG9+hgsMdP2&#10;znu6FaESEcI+QwV1CF0mpS9rMuhHtiOO3o91BkOUrpLa4T3CTSsnSZJKgw3HhRo72tRU/hZXoyDP&#10;L/3pr/jGrZfzxKV6qqv8rNTXZ58vQATqwzv8au+0gsl4l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LPAwgAAAN0AAAAPAAAAAAAAAAAAAAAAAJgCAABkcnMvZG93&#10;bnJldi54bWxQSwUGAAAAAAQABAD1AAAAhwMAAAAA&#10;" filled="f" stroked="f" strokeweight=".25pt">
                <v:textbox inset="1pt,1pt,1pt,1pt">
                  <w:txbxContent>
                    <w:p w:rsidR="00045CE2" w:rsidRDefault="00045CE2" w:rsidP="00653D4C">
                      <w:pPr>
                        <w:pStyle w:val="a"/>
                        <w:rPr>
                          <w:sz w:val="18"/>
                        </w:rPr>
                      </w:pPr>
                    </w:p>
                  </w:txbxContent>
                </v:textbox>
              </v:rect>
            </v:group>
            <v:line id="Line 1225" o:spid="_x0000_s2250" style="position:absolute;visibility:visibl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1LcEAAADdAAAADwAAAGRycy9kb3ducmV2LnhtbESPzQrCMBCE74LvEFbwpqmCP1SjiFDx&#10;JlYv3tZmbYvNpjRR69sbQfA4zMw3zHLdmko8qXGlZQWjYQSCOLO65FzB+ZQM5iCcR9ZYWSYFb3Kw&#10;XnU7S4y1ffGRnqnPRYCwi1FB4X0dS+myggy6oa2Jg3ezjUEfZJNL3eArwE0lx1E0lQZLDgsF1rQt&#10;KLunD6PgfjlPkt1hq09VutHXPPGX600r1e+1mwUIT63/h3/tvVYwH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PUtwQAAAN0AAAAPAAAAAAAAAAAAAAAA&#10;AKECAABkcnMvZG93bnJldi54bWxQSwUGAAAAAAQABAD5AAAAjwMAAAAA&#10;" strokeweight="2pt"/>
            <v:rect id="Rectangle 1226" o:spid="_x0000_s2251" style="position:absolute;left:5166;top:13942;width:3264;height:1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CKcAA&#10;AADdAAAADwAAAGRycy9kb3ducmV2LnhtbERPTYvCMBC9L/gfwgje1lRxRWtTKYLg1e4KHodmbKvN&#10;pCZR67/fHBb2+Hjf2XYwnXiS861lBbNpAoK4srrlWsHP9/5zBcIHZI2dZVLwJg/bfPSRYarti4/0&#10;LEMtYgj7FBU0IfSplL5qyKCf2p44chfrDIYIXS21w1cMN52cJ8lSGmw5NjTY066h6lY+jIKiuA6n&#10;e7nGvZerxC31QtfFWanJeCg2IAIN4V/85z5oBfPZV5wb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uCKcAAAADdAAAADwAAAAAAAAAAAAAAAACYAgAAZHJzL2Rvd25y&#10;ZXYueG1sUEsFBgAAAAAEAAQA9QAAAIUDAAAAAA==&#10;" filled="f" stroked="f" strokeweight=".25pt">
              <v:textbox inset="1pt,1pt,1pt,1pt">
                <w:txbxContent>
                  <w:p w:rsidR="00045CE2" w:rsidRPr="00F63BDE" w:rsidRDefault="00045CE2" w:rsidP="00653D4C">
                    <w:pPr>
                      <w:pStyle w:val="a"/>
                      <w:jc w:val="center"/>
                      <w:rPr>
                        <w:sz w:val="18"/>
                        <w:lang w:val="ru-RU"/>
                      </w:rPr>
                    </w:pPr>
                  </w:p>
                  <w:p w:rsidR="00045CE2" w:rsidRDefault="00045CE2" w:rsidP="00470C3C">
                    <w:pPr>
                      <w:pStyle w:val="a"/>
                      <w:jc w:val="center"/>
                      <w:rPr>
                        <w:sz w:val="18"/>
                      </w:rPr>
                    </w:pPr>
                    <w:r>
                      <w:rPr>
                        <w:szCs w:val="28"/>
                        <w:lang w:val="ru-RU"/>
                      </w:rPr>
                      <w:t xml:space="preserve">Мероприятия </w:t>
                    </w:r>
                    <w:r w:rsidRPr="00470C3C">
                      <w:rPr>
                        <w:szCs w:val="28"/>
                        <w:lang w:val="ru-RU"/>
                      </w:rPr>
                      <w:t>по обеспечению экологической безопасности</w:t>
                    </w:r>
                  </w:p>
                </w:txbxContent>
              </v:textbox>
            </v:rect>
            <v:line id="Line 1227" o:spid="_x0000_s2252" style="position:absolute;visibility:visibl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ExMEAAADdAAAADwAAAGRycy9kb3ducmV2LnhtbESPwQrCMBBE74L/EFbwpqmCotUoIlS8&#10;idWLt7VZ22KzKU3U+vdGEDwOM/OGWa5bU4knNa60rGA0jEAQZ1aXnCs4n5LBDITzyBory6TgTQ7W&#10;q25nibG2Lz7SM/W5CBB2MSoovK9jKV1WkEE3tDVx8G62MeiDbHKpG3wFuKnkOIqm0mDJYaHAmrYF&#10;Zff0YRTcL+dJsjts9alKN/qaJ/5yvWml+r12swDhqfX/8K+91wrGo8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8TEwQAAAN0AAAAPAAAAAAAAAAAAAAAA&#10;AKECAABkcnMvZG93bnJldi54bWxQSwUGAAAAAAQABAD5AAAAjwMAAAAA&#10;" strokeweight="2pt"/>
            <v:line id="Line 1228" o:spid="_x0000_s2253" style="position:absolute;visibility:visibl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2n5L4AAADdAAAADwAAAGRycy9kb3ducmV2LnhtbERPuwrCMBTdBf8hXMFNUwVFqqmIUHET&#10;q4vbtbl9YHNTmqj1780gOB7Oe7PtTSNe1LnasoLZNAJBnFtdc6ngekknKxDOI2tsLJOCDznYJsPB&#10;BmNt33ymV+ZLEULYxaig8r6NpXR5RQbd1LbEgStsZ9AH2JVSd/gO4aaR8yhaSoM1h4YKW9pXlD+y&#10;p1HwuF0X6eG015cm2+l7mfrbvdBKjUf9bg3CU+//4p/7qBXMZ8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TafkvgAAAN0AAAAPAAAAAAAAAAAAAAAAAKEC&#10;AABkcnMvZG93bnJldi54bWxQSwUGAAAAAAQABAD5AAAAjAMAAAAA&#10;" strokeweight="2pt"/>
            <v:line id="Line 1229" o:spid="_x0000_s2254" style="position:absolute;visibility:visibl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Cf8AAAADdAAAADwAAAGRycy9kb3ducmV2LnhtbESPwQrCMBBE74L/EFbwpmkFRapRRKh4&#10;E6sXb2uztsVmU5qo9e+NIHgcZuYNs1x3phZPal1lWUE8jkAQ51ZXXCg4n9LRHITzyBpry6TgTQ7W&#10;q35viYm2Lz7SM/OFCBB2CSoovW8SKV1ekkE3tg1x8G62NeiDbAupW3wFuKnlJIpm0mDFYaHEhrYl&#10;5ffsYRTcL+dpujts9anONvpapP5yvWmlhoNuswDhqfP/8K+91wom8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BAn/AAAAA3QAAAA8AAAAAAAAAAAAAAAAA&#10;oQIAAGRycy9kb3ducmV2LnhtbFBLBQYAAAAABAAEAPkAAACOAwAAAAA=&#10;" strokeweight="2pt"/>
            <v:rect id="Rectangle 1230" o:spid="_x0000_s2255" style="position:absolute;left:8550;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9/fsMA&#10;AADdAAAADwAAAGRycy9kb3ducmV2LnhtbESPwWrDMBBE74X8g9hCb7UcU0ziWgmmEMg1bgs5LtbG&#10;dmutHEm1nb+PCoUeh5l5w5T7xQxiIud7ywrWSQqCuLG651bBx/vheQPCB2SNg2VScCMP+93qocRC&#10;25lPNNWhFRHCvkAFXQhjIaVvOjLoEzsSR+9incEQpWuldjhHuBlklqa5NNhzXOhwpLeOmu/6xyio&#10;qq/l81pv8eDlJnW5ftFtdVbq6XGpXkEEWsJ/+K991Aqyd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9/fsMAAADdAAAADwAAAAAAAAAAAAAAAACYAgAAZHJzL2Rv&#10;d25yZXYueG1sUEsFBgAAAAAEAAQA9QAAAIgDAAAAAA==&#10;" filled="f" stroked="f" strokeweight=".25pt">
              <v:textbox inset="1pt,1pt,1pt,1pt">
                <w:txbxContent>
                  <w:p w:rsidR="00045CE2" w:rsidRDefault="00045CE2" w:rsidP="00653D4C">
                    <w:pPr>
                      <w:pStyle w:val="a"/>
                      <w:jc w:val="center"/>
                      <w:rPr>
                        <w:sz w:val="18"/>
                      </w:rPr>
                    </w:pPr>
                    <w:r>
                      <w:rPr>
                        <w:sz w:val="18"/>
                      </w:rPr>
                      <w:t>Лит.</w:t>
                    </w:r>
                  </w:p>
                </w:txbxContent>
              </v:textbox>
            </v:rect>
            <v:rect id="Rectangle 1231" o:spid="_x0000_s2256" style="position:absolute;left:9668;top:15330;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a5cMA&#10;AADdAAAADwAAAGRycy9kb3ducmV2LnhtbESPT4vCMBTE78J+h/AW9qapfyhuNUoRBK9WBY+P5m1b&#10;t3npJlG7394IgsdhZn7DLNe9acWNnG8sKxiPEhDEpdUNVwqOh+1wDsIHZI2tZVLwTx7Wq4/BEjNt&#10;77ynWxEqESHsM1RQh9BlUvqyJoN+ZDvi6P1YZzBE6SqpHd4j3LRykiSpNNhwXKixo01N5W9xNQry&#10;/NKf/opv3Ho5T1yqZ7rKz0p9ffb5AkSgPrzDr/ZOK5iM0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a5cMAAADdAAAADwAAAAAAAAAAAAAAAACYAgAAZHJzL2Rv&#10;d25yZXYueG1sUEsFBgAAAAAEAAQA9QAAAIgDAAAAAA==&#10;" filled="f" stroked="f" strokeweight=".25pt">
              <v:textbox inset="1pt,1pt,1pt,1pt">
                <w:txbxContent>
                  <w:p w:rsidR="00045CE2" w:rsidRDefault="00045CE2" w:rsidP="00653D4C">
                    <w:pPr>
                      <w:pStyle w:val="a"/>
                      <w:jc w:val="center"/>
                      <w:rPr>
                        <w:sz w:val="18"/>
                      </w:rPr>
                    </w:pPr>
                    <w:r>
                      <w:rPr>
                        <w:sz w:val="18"/>
                      </w:rPr>
                      <w:t>Листов</w:t>
                    </w:r>
                  </w:p>
                </w:txbxContent>
              </v:textbox>
            </v:rect>
            <v:rect id="Rectangle 1232" o:spid="_x0000_s2257" style="position:absolute;left:10424;top:15330;width:80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kcIA&#10;AADdAAAADwAAAGRycy9kb3ducmV2LnhtbESPQYvCMBSE78L+h/AWvNlUkaJdo5QFwatVweOjedtW&#10;m5duErX77zeC4HGYmW+Y1WYwnbiT861lBdMkBUFcWd1yreB42E4WIHxA1thZJgV/5GGz/hitMNf2&#10;wXu6l6EWEcI+RwVNCH0upa8aMugT2xNH78c6gyFKV0vt8BHhppOzNM2kwZbjQoM9fTdUXcubUVAU&#10;l+H0Wy5x6+UidZm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KRwgAAAN0AAAAPAAAAAAAAAAAAAAAAAJgCAABkcnMvZG93&#10;bnJldi54bWxQSwUGAAAAAAQABAD1AAAAhwMAAAAA&#10;" filled="f" stroked="f" strokeweight=".25pt">
              <v:textbox inset="1pt,1pt,1pt,1pt">
                <w:txbxContent>
                  <w:p w:rsidR="00045CE2" w:rsidRPr="00F509A6" w:rsidRDefault="00045CE2" w:rsidP="00653D4C">
                    <w:pPr>
                      <w:pStyle w:val="a"/>
                      <w:jc w:val="center"/>
                      <w:rPr>
                        <w:sz w:val="18"/>
                        <w:lang w:val="ru-RU"/>
                      </w:rPr>
                    </w:pPr>
                    <w:r>
                      <w:rPr>
                        <w:sz w:val="18"/>
                        <w:lang w:val="ru-RU"/>
                      </w:rPr>
                      <w:t>41</w:t>
                    </w:r>
                  </w:p>
                </w:txbxContent>
              </v:textbox>
            </v:rect>
            <v:line id="Line 1233" o:spid="_x0000_s2258" style="position:absolute;visibility:visibl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ilsYAAADdAAAADwAAAGRycy9kb3ducmV2LnhtbESP3WoCMRSE7wu+QzhC72p2hUpdjSL+&#10;QKUXxZ8HOG6Om9XNyZJE3fbpm0Khl8PMfMNM551txJ18qB0ryAcZCOLS6ZorBcfD5uUNRIjIGhvH&#10;pOCLAsxnvacpFto9eEf3faxEgnAoUIGJsS2kDKUhi2HgWuLknZ23GJP0ldQeHwluGznMspG0WHNa&#10;MNjS0lB53d+sgq0/fVzz78rIE2/9uvlcjYO9KPXc7xYTEJG6+B/+a79rBcN89A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YpbGAAAA3QAAAA8AAAAAAAAA&#10;AAAAAAAAoQIAAGRycy9kb3ducmV2LnhtbFBLBQYAAAAABAAEAPkAAACUAwAAAAA=&#10;" strokeweight="1pt"/>
            <v:line id="Line 1234" o:spid="_x0000_s2259" style="position:absolute;visibility:visibl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384cUAAADdAAAADwAAAGRycy9kb3ducmV2LnhtbESPQWsCMRSE7wX/Q3iCt5pdD0u7GkXU&#10;gtJDqfUHPDfPzermZUlSXf31TaHQ4zAz3zCzRW9bcSUfGscK8nEGgrhyuuFaweHr7fkFRIjIGlvH&#10;pOBOARbzwdMMS+1u/EnXfaxFgnAoUYGJsSulDJUhi2HsOuLknZy3GJP0tdQebwluWznJskJabDgt&#10;GOxoZai67L+tgp0/vl/yR23kkXd+036sX4M9KzUa9sspiEh9/A//tbdawSQv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384cUAAADdAAAADwAAAAAAAAAA&#10;AAAAAAChAgAAZHJzL2Rvd25yZXYueG1sUEsFBgAAAAAEAAQA+QAAAJMDAAAAAA==&#10;" strokeweight="1pt"/>
            <v:rect id="Rectangle 1235" o:spid="_x0000_s2260" style="position:absolute;left:8550;top:15818;width:291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5sIA&#10;AADdAAAADwAAAGRycy9kb3ducmV2LnhtbESPQYvCMBSE78L+h/AW9qapIt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NzmwgAAAN0AAAAPAAAAAAAAAAAAAAAAAJgCAABkcnMvZG93&#10;bnJldi54bWxQSwUGAAAAAAQABAD1AAAAhwMAAAAA&#10;" filled="f" stroked="f" strokeweight=".25pt">
              <v:textbox inset="1pt,1pt,1pt,1pt">
                <w:txbxContent>
                  <w:p w:rsidR="00045CE2" w:rsidRPr="00F63BDE" w:rsidRDefault="00045CE2" w:rsidP="00653D4C">
                    <w:pPr>
                      <w:pStyle w:val="a"/>
                      <w:jc w:val="center"/>
                      <w:rPr>
                        <w:rFonts w:ascii="Journal" w:hAnsi="Journal"/>
                        <w:sz w:val="24"/>
                        <w:lang w:val="ru-RU"/>
                      </w:rPr>
                    </w:pPr>
                    <w:r>
                      <w:rPr>
                        <w:sz w:val="24"/>
                        <w:lang w:val="ru-RU"/>
                      </w:rPr>
                      <w:t>ВСГУТУ гр200</w:t>
                    </w:r>
                  </w:p>
                </w:txbxContent>
              </v:textbox>
            </v:rect>
            <v:line id="Line 1236" o:spid="_x0000_s2261" style="position:absolute;visibility:visibl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r4r4AAADdAAAADwAAAGRycy9kb3ducmV2LnhtbERPuwrCMBTdBf8hXMFNUwVFqqmIUHET&#10;q4vbtbl9YHNTmqj1780gOB7Oe7PtTSNe1LnasoLZNAJBnFtdc6ngekknKxDOI2tsLJOCDznYJsPB&#10;BmNt33ymV+ZLEULYxaig8r6NpXR5RQbd1LbEgStsZ9AH2JVSd/gO4aaR8yhaSoM1h4YKW9pXlD+y&#10;p1HwuF0X6eG015cm2+l7mfrbvdBKjUf9bg3CU+//4p/7qBXMZ8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O6vivgAAAN0AAAAPAAAAAAAAAAAAAAAAAKEC&#10;AABkcnMvZG93bnJldi54bWxQSwUGAAAAAAQABAD5AAAAjAMAAAAA&#10;" strokeweight="2pt"/>
            <v:line id="Line 1237" o:spid="_x0000_s2262" style="position:absolute;visibility:visibl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ok8UAAADdAAAADwAAAGRycy9kb3ducmV2LnhtbESPQWsCMRSE7wX/Q3iCt5pdD6KrUURb&#10;qPRQqv6A5+a5Wd28LEmqa3+9KRQ8DjPzDTNfdrYRV/KhdqwgH2YgiEuna64UHPbvrxMQISJrbByT&#10;gjsFWC56L3MstLvxN113sRIJwqFABSbGtpAylIYshqFriZN3ct5iTNJXUnu8Jbht5CjLxtJizWnB&#10;YEtrQ+Vl92MVbP3x85L/VkYeeevfmq/NNNizUoN+t5qBiNTFZ/i//aEVjPLx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Jok8UAAADdAAAADwAAAAAAAAAA&#10;AAAAAAChAgAAZHJzL2Rvd25yZXYueG1sUEsFBgAAAAAEAAQA+QAAAJMDAAAAAA==&#10;" strokeweight="1pt"/>
            <v:line id="Line 1238" o:spid="_x0000_s2263" style="position:absolute;visibility:visibl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X08MAAADdAAAADwAAAGRycy9kb3ducmV2LnhtbERPS27CMBDdI/UO1lTqrjhhUdqAE1Vt&#10;kYq6QFAOMMRDHIjHkW0g5fT1Aonl0/vPq8F24kw+tI4V5OMMBHHtdMuNgu3v4vkVRIjIGjvHpOCP&#10;AlTlw2iOhXYXXtN5ExuRQjgUqMDE2BdShtqQxTB2PXHi9s5bjAn6RmqPlxRuOznJshdpseXUYLCn&#10;D0P1cXOyCpZ+93PMr42RO176r271+RbsQamnx+F9BiLSEO/im/tbK5jk07Q/vUlP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RV9PDAAAA3QAAAA8AAAAAAAAAAAAA&#10;AAAAoQIAAGRycy9kb3ducmV2LnhtbFBLBQYAAAAABAAEAPkAAACRAwAAAAA=&#10;" strokeweight="1pt"/>
            <v:line id="Line 1239" o:spid="_x0000_s2264" style="position:absolute;visibility:visibl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ySMYAAADdAAAADwAAAGRycy9kb3ducmV2LnhtbESPzW7CMBCE70i8g7VIvYETDrRNMaji&#10;RyrqoWrgAZZ4G6fE68g2kPbp60pIHEcz841mvuxtKy7kQ+NYQT7JQBBXTjdcKzjst+MnECEia2wd&#10;k4IfCrBcDAdzLLS78iddyliLBOFQoAITY1dIGSpDFsPEdcTJ+3LeYkzS11J7vCa4beU0y2bSYsNp&#10;wWBHK0PVqTxbBTt/fD/lv7WRR975Tfuxfg72W6mHUf/6AiJSH+/hW/tNK5jmjzn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d8kjGAAAA3QAAAA8AAAAAAAAA&#10;AAAAAAAAoQIAAGRycy9kb3ducmV2LnhtbFBLBQYAAAAABAAEAPkAAACUAwAAAAA=&#10;" strokeweight="1pt"/>
            <v:group id="Group 1240" o:spid="_x0000_s2265"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rect id="Rectangle 1241" o:spid="_x0000_s226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MOMQA&#10;AADdAAAADwAAAGRycy9kb3ducmV2LnhtbESPQWvCQBSE7wX/w/KE3pqNttgYXSUUhF6bWvD4yD6T&#10;aPZturtN4r93C4Ueh5n5htnuJ9OJgZxvLStYJCkI4srqlmsFx8/DUwbCB2SNnWVScCMP+93sYYu5&#10;tiN/0FCGWkQI+xwVNCH0uZS+asigT2xPHL2zdQZDlK6W2uEY4aaTyzRdSYMtx4UGe3prqLqWP0ZB&#10;UVymr+9yjQcvs9St9Iuui5NSj/Op2IAINIX/8F/7XStYLl6f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TDjEAAAA3QAAAA8AAAAAAAAAAAAAAAAAmAIAAGRycy9k&#10;b3ducmV2LnhtbFBLBQYAAAAABAAEAPUAAACJAwAAAAA=&#10;" filled="f" stroked="f" strokeweight=".25pt">
                <v:textbox inset="1pt,1pt,1pt,1pt">
                  <w:txbxContent>
                    <w:p w:rsidR="00045CE2" w:rsidRDefault="00045CE2" w:rsidP="00653D4C">
                      <w:pPr>
                        <w:pStyle w:val="a"/>
                        <w:rPr>
                          <w:sz w:val="18"/>
                        </w:rPr>
                      </w:pPr>
                      <w:r>
                        <w:rPr>
                          <w:sz w:val="18"/>
                        </w:rPr>
                        <w:t xml:space="preserve"> Реценз.</w:t>
                      </w:r>
                    </w:p>
                  </w:txbxContent>
                </v:textbox>
              </v:rect>
              <v:rect id="Rectangle 1242" o:spid="_x0000_s226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UTMIA&#10;AADdAAAADwAAAGRycy9kb3ducmV2LnhtbESPQYvCMBSE74L/ITxhb5oqorUapSwIe7Wr4PHRPNtq&#10;89JNstr990YQ9jjMzDfMZtebVtzJ+caygukkAUFcWt1wpeD4vR+nIHxA1thaJgV/5GG3HQ42mGn7&#10;4APdi1CJCGGfoYI6hC6T0pc1GfQT2xFH72KdwRClq6R2+Ihw08pZkiykwYbjQo0dfdZU3opfoyDP&#10;r/3pp1jh3ss0cQs911V+Vupj1OdrEIH68B9+t7+0gtl0OYf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9RMwgAAAN0AAAAPAAAAAAAAAAAAAAAAAJgCAABkcnMvZG93&#10;bnJldi54bWxQSwUGAAAAAAQABAD1AAAAhwMAAAAA&#10;" filled="f" stroked="f" strokeweight=".25pt">
                <v:textbox inset="1pt,1pt,1pt,1pt">
                  <w:txbxContent>
                    <w:p w:rsidR="00045CE2" w:rsidRDefault="00045CE2" w:rsidP="00653D4C">
                      <w:pPr>
                        <w:pStyle w:val="a"/>
                        <w:rPr>
                          <w:sz w:val="18"/>
                        </w:rPr>
                      </w:pPr>
                    </w:p>
                  </w:txbxContent>
                </v:textbox>
              </v:rect>
            </v:group>
            <v:line id="Line 1243" o:spid="_x0000_s2268" style="position:absolute;visibility:visibl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SocEAAADdAAAADwAAAGRycy9kb3ducmV2LnhtbESPzQrCMBCE74LvEFbwpqmCP1SjiFDx&#10;JlYv3tZmbYvNpjRR69sbQfA4zMw3zHLdmko8qXGlZQWjYQSCOLO65FzB+ZQM5iCcR9ZYWSYFb3Kw&#10;XnU7S4y1ffGRnqnPRYCwi1FB4X0dS+myggy6oa2Jg3ezjUEfZJNL3eArwE0lx1E0lQZLDgsF1rQt&#10;KLunD6PgfjlPkt1hq09VutHXPPGX600r1e+1mwUIT63/h3/tvVYwHs0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45KhwQAAAN0AAAAPAAAAAAAAAAAAAAAA&#10;AKECAABkcnMvZG93bnJldi54bWxQSwUGAAAAAAQABAD5AAAAjwMAAAAA&#10;" strokeweight="2pt"/>
            <v:rect id="Rectangle 1244" o:spid="_x0000_s2269" style="position:absolute;left:9406;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voMIA&#10;AADdAAAADwAAAGRycy9kb3ducmV2LnhtbESPQYvCMBSE78L+h/AW9qapItWtRimC4NWq4PHRvG3r&#10;Ni/dJGr33xtB8DjMzDfMct2bVtzI+caygvEoAUFcWt1wpeB42A7nIHxA1thaJgX/5GG9+hgsMdP2&#10;znu6FaESEcI+QwV1CF0mpS9rMuhHtiOO3o91BkOUrpLa4T3CTSsnSZJKgw3HhRo72tRU/hZXoyDP&#10;L/3pr/jGrZfzxKV6qqv8rNTXZ58vQATqwzv8au+0gsl4l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e+gwgAAAN0AAAAPAAAAAAAAAAAAAAAAAJgCAABkcnMvZG93&#10;bnJldi54bWxQSwUGAAAAAAQABAD1AAAAhwMAAAAA&#10;" filled="f" stroked="f" strokeweight=".25pt">
              <v:textbox inset="1pt,1pt,1pt,1pt">
                <w:txbxContent>
                  <w:p w:rsidR="00045CE2" w:rsidRDefault="00045CE2" w:rsidP="00653D4C">
                    <w:pPr>
                      <w:pStyle w:val="a"/>
                      <w:jc w:val="center"/>
                      <w:rPr>
                        <w:sz w:val="18"/>
                      </w:rPr>
                    </w:pPr>
                    <w:r>
                      <w:rPr>
                        <w:sz w:val="18"/>
                      </w:rPr>
                      <w:t>Масса</w:t>
                    </w:r>
                  </w:p>
                </w:txbxContent>
              </v:textbox>
            </v:rect>
            <v:rect id="Rectangle 1245" o:spid="_x0000_s2270" style="position:absolute;left:10261;top:1419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O8QA&#10;AADdAAAADwAAAGRycy9kb3ducmV2LnhtbESPwWrDMBBE74X+g9hCb41sUxzXjRJMIZBrnQZ6XKyt&#10;7cRauZISu38fBQI9DjPzhlltZjOICznfW1aQLhIQxI3VPbcKvvbblwKED8gaB8uk4I88bNaPDyss&#10;tZ34ky51aEWEsC9RQRfCWErpm44M+oUdiaP3Y53BEKVrpXY4RbgZZJYkuTTYc1zocKSPjppTfTYK&#10;quo4H37rN9x6WSQu16+6rb6Ven6aq3cQgebwH763d1pBli6X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SjvEAAAA3QAAAA8AAAAAAAAAAAAAAAAAmAIAAGRycy9k&#10;b3ducmV2LnhtbFBLBQYAAAAABAAEAPUAAACJAwAAAAA=&#10;" filled="f" stroked="f" strokeweight=".25pt">
              <v:textbox inset="1pt,1pt,1pt,1pt">
                <w:txbxContent>
                  <w:p w:rsidR="00045CE2" w:rsidRDefault="00045CE2" w:rsidP="00653D4C">
                    <w:pPr>
                      <w:pStyle w:val="a"/>
                      <w:jc w:val="center"/>
                      <w:rPr>
                        <w:sz w:val="18"/>
                      </w:rPr>
                    </w:pPr>
                    <w:r>
                      <w:rPr>
                        <w:sz w:val="18"/>
                      </w:rPr>
                      <w:t>Масштаб</w:t>
                    </w:r>
                  </w:p>
                </w:txbxContent>
              </v:textbox>
            </v:rect>
            <v:line id="Line 1246" o:spid="_x0000_s2271" style="position:absolute;visibility:visibl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9P74AAADdAAAADwAAAGRycy9kb3ducmV2LnhtbERPuwrCMBTdBf8hXMFNUwUfVKOIUHET&#10;axe3a3Nti81NaaLWvzeD4Hg47/W2M7V4Uesqywom4wgEcW51xYWC7JKMliCcR9ZYWyYFH3Kw3fR7&#10;a4y1ffOZXqkvRAhhF6OC0vsmltLlJRl0Y9sQB+5uW4M+wLaQusV3CDe1nEbRXBqsODSU2NC+pPyR&#10;Po2CxzWbJYfTXl/qdKdvReKvt7tWajjodisQnjr/F//cR61gOlm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4j0/vgAAAN0AAAAPAAAAAAAAAAAAAAAAAKEC&#10;AABkcnMvZG93bnJldi54bWxQSwUGAAAAAAQABAD5AAAAjAMAAAAA&#10;" strokeweight="2pt"/>
            <v:rect id="Rectangle 1247" o:spid="_x0000_s2272" style="position:absolute;left:5166;top:15653;width:3264;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70sIA&#10;AADdAAAADwAAAGRycy9kb3ducmV2LnhtbESPQYvCMBSE7wv+h/AEb2uqiKvVKGVB8GpdweOjebbV&#10;5qUmWa3/3giCx2FmvmGW68404kbO15YVjIYJCOLC6ppLBX/7zfcMhA/IGhvLpOBBHtar3tcSU23v&#10;vKNbHkoRIexTVFCF0KZS+qIig35oW+LonawzGKJ0pdQO7xFuGjlOkqk0WHNcqLCl34qKS/5vFGTZ&#10;uTtc8zluvJwlbqonusyOSg36XbYAEagLn/C7vdUKxqOfObze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4nvSwgAAAN0AAAAPAAAAAAAAAAAAAAAAAJgCAABkcnMvZG93&#10;bnJldi54bWxQSwUGAAAAAAQABAD1AAAAhwMAAAAA&#10;" filled="f" stroked="f" strokeweight=".25pt">
              <v:textbox inset="1pt,1pt,1pt,1pt">
                <w:txbxContent>
                  <w:p w:rsidR="00045CE2" w:rsidRPr="00741944" w:rsidRDefault="00045CE2" w:rsidP="00653D4C">
                    <w:pPr>
                      <w:pStyle w:val="a"/>
                      <w:rPr>
                        <w:sz w:val="18"/>
                        <w:lang w:val="ru-RU"/>
                      </w:rPr>
                    </w:pPr>
                  </w:p>
                </w:txbxContent>
              </v:textbox>
            </v:rect>
            <v:rect id="Rectangle 1248" o:spid="_x0000_s2273" style="position:absolute;left:9406;top:1475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iaL4A&#10;AADdAAAADwAAAGRycy9kb3ducmV2LnhtbERPTYvCMBC9C/6HMII3TRWR2jVKEQSvVgWPQzPbdreZ&#10;1CRq/ffmIHh8vO/1tjeteJDzjWUFs2kCgri0uuFKwfm0n6QgfEDW2FomBS/ysN0MB2vMtH3ykR5F&#10;qEQMYZ+hgjqELpPSlzUZ9FPbEUfu1zqDIUJXSe3wGcNNK+dJspQGG44NNXa0q6n8L+5GQZ7/9Zdb&#10;scK9l2nilnqhq/yq1HjU5z8gAvXhK/64D1rBfJbG/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Nomi+AAAA3QAAAA8AAAAAAAAAAAAAAAAAmAIAAGRycy9kb3ducmV2&#10;LnhtbFBLBQYAAAAABAAEAPUAAACDAwAAAAA=&#10;" filled="f" stroked="f" strokeweight=".25pt">
              <v:textbox inset="1pt,1pt,1pt,1pt">
                <w:txbxContent>
                  <w:p w:rsidR="00045CE2" w:rsidRPr="00741944" w:rsidRDefault="00045CE2" w:rsidP="00653D4C">
                    <w:pPr>
                      <w:pStyle w:val="a"/>
                      <w:jc w:val="center"/>
                      <w:rPr>
                        <w:sz w:val="18"/>
                        <w:lang w:val="ru-RU"/>
                      </w:rPr>
                    </w:pPr>
                  </w:p>
                </w:txbxContent>
              </v:textbox>
            </v:rect>
            <v:rect id="Rectangle 1249" o:spid="_x0000_s2274" style="position:absolute;left:10261;top:14753;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H88MA&#10;AADdAAAADwAAAGRycy9kb3ducmV2LnhtbESPwWrDMBBE74X8g9hCb7XsUILjWgmmEMg1bgs5LtbG&#10;dmutHEm1nb+PCoUeh5l5w5T7xQxiIud7ywqyJAVB3Fjdc6vg4/3wnIPwAVnjYJkU3MjDfrd6KLHQ&#10;duYTTXVoRYSwL1BBF8JYSOmbjgz6xI7E0btYZzBE6VqpHc4Rbga5TtONNNhzXOhwpLeOmu/6xyio&#10;qq/l81pv8eBlnrqNftFtdVbq6XGpXkEEWsJ/+K991ArWW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H88MAAADdAAAADwAAAAAAAAAAAAAAAACYAgAAZHJzL2Rv&#10;d25yZXYueG1sUEsFBgAAAAAEAAQA9QAAAIgDAAAAAA==&#10;" filled="f" stroked="f" strokeweight=".25pt">
              <v:textbox inset="1pt,1pt,1pt,1pt">
                <w:txbxContent>
                  <w:p w:rsidR="00045CE2" w:rsidRDefault="00045CE2" w:rsidP="00653D4C">
                    <w:pPr>
                      <w:pStyle w:val="a"/>
                      <w:jc w:val="center"/>
                      <w:rPr>
                        <w:sz w:val="18"/>
                      </w:rPr>
                    </w:pPr>
                    <w:r>
                      <w:rPr>
                        <w:sz w:val="18"/>
                      </w:rPr>
                      <w:t>1 : 1</w:t>
                    </w:r>
                  </w:p>
                </w:txbxContent>
              </v:textbox>
            </v:rect>
            <v:line id="Line 1250" o:spid="_x0000_s2275" style="position:absolute;visibility:visibl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cGMUAAADdAAAADwAAAGRycy9kb3ducmV2LnhtbESPQWsCMRSE7wX/Q3hCbzW7exC7GkXU&#10;guKh1PoDnpvnZnXzsiSpbv31TaHQ4zAz3zCzRW9bcSMfGscK8lEGgrhyuuFawfHz7WUCIkRkja1j&#10;UvBNARbzwdMMS+3u/EG3Q6xFgnAoUYGJsSulDJUhi2HkOuLknZ23GJP0tdQe7wluW1lk2VhabDgt&#10;GOxoZai6Hr6sgp0/7a/5ozbyxDu/ad/Xr8FelHoe9sspiEh9/A//tbdaQZFP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ocGMUAAADdAAAADwAAAAAAAAAA&#10;AAAAAAChAgAAZHJzL2Rvd25yZXYueG1sUEsFBgAAAAAEAAQA+QAAAJMDAAAAAA==&#10;" strokeweight="1pt"/>
            <w10:wrap anchorx="page" anchory="page"/>
            <w10:anchorlock/>
          </v:group>
        </w:pict>
      </w:r>
      <w:r w:rsidRPr="005530AD">
        <w:rPr>
          <w:rFonts w:ascii="Times New Roman" w:hAnsi="Times New Roman"/>
          <w:noProof/>
          <w:sz w:val="24"/>
          <w:szCs w:val="24"/>
          <w:lang w:eastAsia="ru-RU"/>
        </w:rPr>
        <w:t>5.</w:t>
      </w:r>
      <w:r w:rsidRPr="005530AD">
        <w:rPr>
          <w:rFonts w:ascii="Times New Roman" w:hAnsi="Times New Roman"/>
          <w:sz w:val="24"/>
          <w:szCs w:val="24"/>
        </w:rPr>
        <w:t xml:space="preserve"> Мероприятия по обеспечению экологической безопасности.</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5.1. Мероприятия по охране атмосферного воздуха</w:t>
      </w:r>
    </w:p>
    <w:p w:rsidR="00045CE2" w:rsidRPr="005530AD" w:rsidRDefault="00045CE2" w:rsidP="005530AD">
      <w:pPr>
        <w:spacing w:after="0" w:line="360" w:lineRule="auto"/>
        <w:ind w:left="-284" w:right="-143" w:firstLine="851"/>
        <w:jc w:val="both"/>
        <w:rPr>
          <w:rFonts w:ascii="Times New Roman" w:hAnsi="Times New Roman"/>
          <w:sz w:val="24"/>
          <w:szCs w:val="24"/>
        </w:rPr>
      </w:pPr>
      <w:r>
        <w:rPr>
          <w:rFonts w:ascii="Times New Roman" w:hAnsi="Times New Roman"/>
          <w:sz w:val="24"/>
          <w:szCs w:val="24"/>
        </w:rPr>
        <w:t xml:space="preserve">На данном предприятии для очистки выбросов используются циклоны типа циклон ЦН-15-800. </w:t>
      </w:r>
      <w:r w:rsidRPr="005530AD">
        <w:rPr>
          <w:rFonts w:ascii="Times New Roman" w:hAnsi="Times New Roman"/>
          <w:sz w:val="24"/>
          <w:szCs w:val="24"/>
        </w:rPr>
        <w:t>По результатам расчетов в приземном слое атмосферы превышение ПДК не обнаружено, поэтому мероприятия по снижению негативного воздействия намечаемой хозяйственной деятельности не требуются.</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5.2. Мероприятия по обращению с отходами производства и потребления</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Все отходы производства и потребления, образующиеся на предприятии, складируются в специальных металлических контейнерах объемом 0,75 м</w:t>
      </w:r>
      <w:r w:rsidRPr="005530AD">
        <w:rPr>
          <w:rFonts w:ascii="Times New Roman" w:hAnsi="Times New Roman"/>
          <w:sz w:val="24"/>
          <w:szCs w:val="24"/>
          <w:vertAlign w:val="superscript"/>
        </w:rPr>
        <w:t>3</w:t>
      </w:r>
      <w:r w:rsidRPr="005530AD">
        <w:rPr>
          <w:rFonts w:ascii="Times New Roman" w:hAnsi="Times New Roman"/>
          <w:sz w:val="24"/>
          <w:szCs w:val="24"/>
        </w:rPr>
        <w:t>. Затем, в соответствии с договором, составленным с местной администрацией, отходы вывозятся на санкционированную свалку. Лом черных и цветных металлов складируется на специальной площадке для хранения отходов производства на территории предприятия, и по мере накопления вывозится для дальнейшего использования.</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5.3. Мероприятия по охране водного бассейна</w:t>
      </w:r>
    </w:p>
    <w:p w:rsidR="00045CE2" w:rsidRPr="005530AD" w:rsidRDefault="00045CE2" w:rsidP="005530AD">
      <w:p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Для очистки сточных вод на предприятии «</w:t>
      </w:r>
      <w:r>
        <w:rPr>
          <w:rFonts w:ascii="Times New Roman" w:hAnsi="Times New Roman"/>
          <w:sz w:val="24"/>
          <w:szCs w:val="24"/>
          <w:lang w:val="en-US"/>
        </w:rPr>
        <w:t>SAGAN</w:t>
      </w:r>
      <w:r w:rsidRPr="005530AD">
        <w:rPr>
          <w:rFonts w:ascii="Times New Roman" w:hAnsi="Times New Roman"/>
          <w:sz w:val="24"/>
          <w:szCs w:val="24"/>
        </w:rPr>
        <w:t>» установлены локальные очистные сооружения, которые представлены механической (решетки) и биологической очисткой (аэротенки).</w:t>
      </w:r>
    </w:p>
    <w:p w:rsidR="00045CE2" w:rsidRPr="005530AD" w:rsidRDefault="00045CE2" w:rsidP="005530AD">
      <w:pPr>
        <w:widowControl w:val="0"/>
        <w:shd w:val="clear" w:color="auto" w:fill="FFFFFF"/>
        <w:spacing w:before="115"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Для улавливания из сточных вод крупных нерастворенных загряз</w:t>
      </w:r>
      <w:r w:rsidRPr="005530AD">
        <w:rPr>
          <w:rFonts w:ascii="Times New Roman" w:hAnsi="Times New Roman"/>
          <w:sz w:val="24"/>
          <w:szCs w:val="24"/>
        </w:rPr>
        <w:softHyphen/>
        <w:t>нений (обломки костей, кусочки мяса и т.д.) применяют решетки. Их вы</w:t>
      </w:r>
      <w:r w:rsidRPr="005530AD">
        <w:rPr>
          <w:rFonts w:ascii="Times New Roman" w:hAnsi="Times New Roman"/>
          <w:sz w:val="24"/>
          <w:szCs w:val="24"/>
        </w:rPr>
        <w:softHyphen/>
        <w:t>полняют из круглых, прям</w:t>
      </w:r>
      <w:r>
        <w:rPr>
          <w:rFonts w:ascii="Times New Roman" w:hAnsi="Times New Roman"/>
          <w:sz w:val="24"/>
          <w:szCs w:val="24"/>
        </w:rPr>
        <w:t>о</w:t>
      </w:r>
      <w:r>
        <w:rPr>
          <w:rFonts w:ascii="Times New Roman" w:hAnsi="Times New Roman"/>
          <w:sz w:val="24"/>
          <w:szCs w:val="24"/>
        </w:rPr>
        <w:softHyphen/>
        <w:t>угольных или имеющих иную фор</w:t>
      </w:r>
      <w:r w:rsidRPr="005530AD">
        <w:rPr>
          <w:rFonts w:ascii="Times New Roman" w:hAnsi="Times New Roman"/>
          <w:sz w:val="24"/>
          <w:szCs w:val="24"/>
        </w:rPr>
        <w:t xml:space="preserve">му металлических стержней. Зазоры между ними равны </w:t>
      </w:r>
      <w:r w:rsidRPr="005530AD">
        <w:rPr>
          <w:rFonts w:ascii="Times New Roman" w:hAnsi="Times New Roman"/>
          <w:position w:val="-6"/>
          <w:sz w:val="24"/>
          <w:szCs w:val="24"/>
        </w:rPr>
        <w:object w:dxaOrig="1600" w:dyaOrig="279">
          <v:shape id="_x0000_i1053" type="#_x0000_t75" style="width:80.25pt;height:14.25pt" o:ole="">
            <v:imagedata r:id="rId31" o:title=""/>
          </v:shape>
          <o:OLEObject Type="Embed" ProgID="Equation.3" ShapeID="_x0000_i1053" DrawAspect="Content" ObjectID="_1408293923" r:id="rId32"/>
        </w:object>
      </w:r>
      <w:r w:rsidRPr="005530AD">
        <w:rPr>
          <w:rFonts w:ascii="Times New Roman" w:hAnsi="Times New Roman"/>
          <w:sz w:val="24"/>
          <w:szCs w:val="24"/>
        </w:rPr>
        <w:t>.</w:t>
      </w:r>
    </w:p>
    <w:p w:rsidR="00045CE2" w:rsidRPr="005530AD" w:rsidRDefault="00045CE2" w:rsidP="005530AD">
      <w:pPr>
        <w:shd w:val="clear" w:color="auto" w:fill="FFFFFF"/>
        <w:spacing w:before="7" w:after="0" w:line="360" w:lineRule="auto"/>
        <w:ind w:left="-284" w:right="-143" w:firstLine="851"/>
        <w:jc w:val="both"/>
        <w:rPr>
          <w:rFonts w:ascii="Times New Roman" w:hAnsi="Times New Roman"/>
          <w:noProof/>
          <w:sz w:val="24"/>
          <w:szCs w:val="24"/>
          <w:lang w:eastAsia="ru-RU"/>
        </w:rPr>
      </w:pPr>
      <w:r w:rsidRPr="005530AD">
        <w:rPr>
          <w:rFonts w:ascii="Times New Roman" w:hAnsi="Times New Roman"/>
          <w:sz w:val="24"/>
          <w:szCs w:val="24"/>
        </w:rPr>
        <w:t>Решетки подразделяют на под</w:t>
      </w:r>
      <w:r w:rsidRPr="005530AD">
        <w:rPr>
          <w:rFonts w:ascii="Times New Roman" w:hAnsi="Times New Roman"/>
          <w:sz w:val="24"/>
          <w:szCs w:val="24"/>
        </w:rPr>
        <w:softHyphen/>
        <w:t>вижные и неподвижные; с ме</w:t>
      </w:r>
      <w:r w:rsidRPr="005530AD">
        <w:rPr>
          <w:rFonts w:ascii="Times New Roman" w:hAnsi="Times New Roman"/>
          <w:sz w:val="24"/>
          <w:szCs w:val="24"/>
        </w:rPr>
        <w:softHyphen/>
        <w:t xml:space="preserve">ханической или ручной очисткой; устанавливаемые вертикально или наклонно (как при самотечном, так </w:t>
      </w:r>
      <w:r>
        <w:rPr>
          <w:rFonts w:ascii="Times New Roman" w:hAnsi="Times New Roman"/>
          <w:sz w:val="24"/>
          <w:szCs w:val="24"/>
        </w:rPr>
        <w:t>и при напорном поступлении сточ</w:t>
      </w:r>
      <w:r w:rsidRPr="005530AD">
        <w:rPr>
          <w:rFonts w:ascii="Times New Roman" w:hAnsi="Times New Roman"/>
          <w:sz w:val="24"/>
          <w:szCs w:val="24"/>
        </w:rPr>
        <w:t>ных вод).</w:t>
      </w:r>
      <w:r w:rsidRPr="005530AD">
        <w:rPr>
          <w:rFonts w:ascii="Times New Roman" w:hAnsi="Times New Roman"/>
          <w:noProof/>
          <w:sz w:val="24"/>
          <w:szCs w:val="24"/>
          <w:lang w:eastAsia="ru-RU"/>
        </w:rPr>
        <w:t xml:space="preserve"> </w:t>
      </w:r>
    </w:p>
    <w:p w:rsidR="00045CE2" w:rsidRPr="005530AD" w:rsidRDefault="00045CE2" w:rsidP="005530AD">
      <w:pPr>
        <w:shd w:val="clear" w:color="auto" w:fill="FFFFFF"/>
        <w:spacing w:before="7"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before="7"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before="7"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before="7"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before="7"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before="7"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before="7"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before="7"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before="7"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Pr>
          <w:noProof/>
          <w:lang w:eastAsia="ru-RU"/>
        </w:rPr>
        <w:pict>
          <v:group id="Группа 2183" o:spid="_x0000_s2276" style="position:absolute;left:0;text-align:left;margin-left:42.8pt;margin-top:12.5pt;width:518.8pt;height:802.3pt;z-index:251680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">
            <v:rect id="Rectangle 1252" o:spid="_x0000_s227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htcQA&#10;AADdAAAADwAAAGRycy9kb3ducmV2LnhtbESP0YrCMBRE34X9h3AX9k1TZRFbjVIFwSfR6gdcmrtt&#10;sbnpNrHt7tcbQfBxmJkzzGozmFp01LrKsoLpJAJBnFtdcaHgetmPFyCcR9ZYWyYFf+Rgs/4YrTDR&#10;tuczdZkvRICwS1BB6X2TSOnykgy6iW2Ig/djW4M+yLaQusU+wE0tZ1E0lwYrDgslNrQrKb9ld6Pg&#10;5ofumBbZ/z6+buP8tE37+2+q1NfnkC5BeBr8O/xqH7SC2XTxDc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4bXEAAAA3QAAAA8AAAAAAAAAAAAAAAAAmAIAAGRycy9k&#10;b3ducmV2LnhtbFBLBQYAAAAABAAEAPUAAACJAwAAAAA=&#10;" filled="f" strokeweight="2pt"/>
            <v:line id="Line 1253" o:spid="_x0000_s2278"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bihsAAAADdAAAADwAAAGRycy9kb3ducmV2LnhtbESPwQrCMBBE74L/EFbwpqmCItUoIlS8&#10;idVLb2uztsVmU5qo9e+NIHgcZuYNs9p0phZPal1lWcFkHIEgzq2uuFBwOSejBQjnkTXWlknBmxxs&#10;1v3eCmNtX3yiZ+oLESDsYlRQet/EUrq8JINubBvi4N1sa9AH2RZSt/gKcFPLaRTNpcGKw0KJDe1K&#10;yu/pwyi4Z5dZsj/u9LlOt/paJD673rRSw0G3XYLw1Pl/+Nc+aAXTyWIG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24obAAAAA3QAAAA8AAAAAAAAAAAAAAAAA&#10;oQIAAGRycy9kb3ducmV2LnhtbFBLBQYAAAAABAAEAPkAAACOAwAAAAA=&#10;" strokeweight="2pt"/>
            <v:line id="Line 1254" o:spid="_x0000_s2279"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88cAAAADdAAAADwAAAGRycy9kb3ducmV2LnhtbESPwQrCMBBE74L/EFbwpqmCItUoIlS8&#10;idVLb2uztsVmU5qo9e+NIHgcZuYNs9p0phZPal1lWcFkHIEgzq2uuFBwOSejBQjnkTXWlknBmxxs&#10;1v3eCmNtX3yiZ+oLESDsYlRQet/EUrq8JINubBvi4N1sa9AH2RZSt/gKcFPLaRTNpcGKw0KJDe1K&#10;yu/pwyi4Z5dZsj/u9LlOt/paJD673rRSw0G3XYLw1Pl/+Nc+aAXTyWI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kfPHAAAAA3QAAAA8AAAAAAAAAAAAAAAAA&#10;oQIAAGRycy9kb3ducmV2LnhtbFBLBQYAAAAABAAEAPkAAACOAwAAAAA=&#10;" strokeweight="2pt"/>
            <v:line id="Line 1255" o:spid="_x0000_s2280"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ZasEAAADdAAAADwAAAGRycy9kb3ducmV2LnhtbESPzQrCMBCE74LvEFbwpqmCP1SjiFDx&#10;JlYv3tZmbYvNpjRR69sbQfA4zMw3zHLdmko8qXGlZQWjYQSCOLO65FzB+ZQM5iCcR9ZYWSYFb3Kw&#10;XnU7S4y1ffGRnqnPRYCwi1FB4X0dS+myggy6oa2Jg3ezjUEfZJNL3eArwE0lx1E0lQZLDgsF1rQt&#10;KLunD6PgfjlPkt1hq09VutHXPPGX600r1e+1mwUIT63/h3/tvVYwHs1n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qNlqwQAAAN0AAAAPAAAAAAAAAAAAAAAA&#10;AKECAABkcnMvZG93bnJldi54bWxQSwUGAAAAAAQABAD5AAAAjwMAAAAA&#10;" strokeweight="2pt"/>
            <v:line id="Line 1256" o:spid="_x0000_s2281"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NGL4AAADdAAAADwAAAGRycy9kb3ducmV2LnhtbERPuwrCMBTdBf8hXMFNUwVFqqmIUHET&#10;q4vbtbl9YHNTmqj1780gOB7Oe7PtTSNe1LnasoLZNAJBnFtdc6ngekknKxDOI2tsLJOCDznYJsPB&#10;BmNt33ymV+ZLEULYxaig8r6NpXR5RQbd1LbEgStsZ9AH2JVSd/gO4aaR8yhaSoM1h4YKW9pXlD+y&#10;p1HwuF0X6eG015cm2+l7mfrbvdBKjUf9bg3CU+//4p/7qBXMZ6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N00YvgAAAN0AAAAPAAAAAAAAAAAAAAAAAKEC&#10;AABkcnMvZG93bnJldi54bWxQSwUGAAAAAAQABAD5AAAAjAMAAAAA&#10;" strokeweight="2pt"/>
            <v:line id="Line 1257" o:spid="_x0000_s2282"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og8EAAADdAAAADwAAAGRycy9kb3ducmV2LnhtbESPwQrCMBBE74L/EFbwpqmCotUoIlS8&#10;idWLt7VZ22KzKU3U+vdGEDwOM/OGWa5bU4knNa60rGA0jEAQZ1aXnCs4n5LBDITzyBory6TgTQ7W&#10;q25nibG2Lz7SM/W5CBB2MSoovK9jKV1WkEE3tDVx8G62MeiDbHKpG3wFuKnkOIqm0mDJYaHAmrYF&#10;Zff0YRTcL+dJsjts9alKN/qaJ/5yvWml+r12swDhqfX/8K+91wrGo9kc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iDwQAAAN0AAAAPAAAAAAAAAAAAAAAA&#10;AKECAABkcnMvZG93bnJldi54bWxQSwUGAAAAAAQABAD5AAAAjwMAAAAA&#10;" strokeweight="2pt"/>
            <v:line id="Line 1258" o:spid="_x0000_s2283"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Xw74AAADdAAAADwAAAGRycy9kb3ducmV2LnhtbERPvQrCMBDeBd8hnOCmqYKi1SgiVNzE&#10;2sXtbM622FxKE7W+vRkEx4/vf73tTC1e1LrKsoLJOAJBnFtdcaEguySjBQjnkTXWlknBhxxsN/3e&#10;GmNt33ymV+oLEULYxaig9L6JpXR5SQbd2DbEgbvb1qAPsC2kbvEdwk0tp1E0lwYrDg0lNrQvKX+k&#10;T6Pgcc1myeG015c63elbkfjr7a6VGg663QqEp87/xT/3USuYT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mNfDvgAAAN0AAAAPAAAAAAAAAAAAAAAAAKEC&#10;AABkcnMvZG93bnJldi54bWxQSwUGAAAAAAQABAD5AAAAjAMAAAAA&#10;" strokeweight="2pt"/>
            <v:line id="Line 1259" o:spid="_x0000_s2284"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yWMIAAADdAAAADwAAAGRycy9kb3ducmV2LnhtbESPQavCMBCE7w/8D2EFb8+0gqLVKCJU&#10;vInVi7e1WdtisylN1PrvjSB4HGbmG2ax6kwtHtS6yrKCeBiBIM6trrhQcDqm/1MQziNrrC2Tghc5&#10;WC17fwtMtH3ygR6ZL0SAsEtQQel9k0jp8pIMuqFtiIN3ta1BH2RbSN3iM8BNLUdRNJEGKw4LJTa0&#10;KSm/ZXej4HY+jdPtfqOPdbbWlyL158tVKzXod+s5CE+d/4W/7Z1WMIpn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RyWMIAAADdAAAADwAAAAAAAAAAAAAA&#10;AAChAgAAZHJzL2Rvd25yZXYueG1sUEsFBgAAAAAEAAQA+QAAAJADAAAAAA==&#10;" strokeweight="2pt"/>
            <v:line id="Line 1260" o:spid="_x0000_s228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OKxcUAAADdAAAADwAAAGRycy9kb3ducmV2LnhtbESPQWsCMRSE7wX/Q3iCt5rdPUhdjSJq&#10;Qemh1PoDnpvnZnXzsiSprv31TaHQ4zAz3zDzZW9bcSMfGscK8nEGgrhyuuFawfHz9fkFRIjIGlvH&#10;pOBBAZaLwdMcS+3u/EG3Q6xFgnAoUYGJsSulDJUhi2HsOuLknZ23GJP0tdQe7wluW1lk2URabDgt&#10;GOxobai6Hr6sgr0/vV3z79rIE+/9tn3fTIO9KDUa9qsZiEh9/A//tXdaQZFPC/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OKxcUAAADdAAAADwAAAAAAAAAA&#10;AAAAAAChAgAAZHJzL2Rvd25yZXYueG1sUEsFBgAAAAAEAAQA+QAAAJMDAAAAAA==&#10;" strokeweight="1pt"/>
            <v:line id="Line 1261" o:spid="_x0000_s228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JtMQAAADdAAAADwAAAGRycy9kb3ducmV2LnhtbESPT4vCMBTE74LfITxhb5rqor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km0xAAAAN0AAAAPAAAAAAAAAAAA&#10;AAAAAKECAABkcnMvZG93bnJldi54bWxQSwUGAAAAAAQABAD5AAAAkgMAAAAA&#10;" strokeweight="2pt"/>
            <v:line id="Line 1262" o:spid="_x0000_s2287"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a3KsUAAADdAAAADwAAAGRycy9kb3ducmV2LnhtbESP3WoCMRSE7wu+QzhC72p2pRRdjSJq&#10;odKL4s8DHDfHzermZElS3fbpm4Lg5TAz3zDTeWcbcSUfascK8kEGgrh0uuZKwWH//jICESKyxsYx&#10;KfihAPNZ72mKhXY33tJ1FyuRIBwKVGBibAspQ2nIYhi4ljh5J+ctxiR9JbXHW4LbRg6z7E1arDkt&#10;GGxpaai87L6tgo0/fl7y38rII2/8uvlajYM9K/Xc7xYTEJG6+Ajf2x9awTAfv8L/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a3KsUAAADdAAAADwAAAAAAAAAA&#10;AAAAAAChAgAAZHJzL2Rvd25yZXYueG1sUEsFBgAAAAAEAAQA+QAAAJMDAAAAAA==&#10;" strokeweight="1pt"/>
            <v:rect id="Rectangle 1263" o:spid="_x0000_s2288"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XLcIA&#10;AADdAAAADwAAAGRycy9kb3ducmV2LnhtbESPQYvCMBSE7wv+h/AEb2uqqGg1SlkQvFpX8Phonm21&#10;ealJVuu/N4Kwx2FmvmFWm8404k7O15YVjIYJCOLC6ppLBb+H7fcchA/IGhvLpOBJHjbr3tcKU20f&#10;vKd7HkoRIexTVFCF0KZS+qIig35oW+Lona0zGKJ0pdQOHxFuGjlOkpk0WHNcqLCln4qKa/5nFGTZ&#10;pTve8gVuvZwnbqYnusxOSg36XbYEEagL/+FPe6cVjEeLKbz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5ct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264" o:spid="_x0000_s2289"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JWsMA&#10;AADdAAAADwAAAGRycy9kb3ducmV2LnhtbESPwWrDMBBE74X8g9hAbo1sE4zjRAmmEOi1bgs5LtbG&#10;dmKtHEmN3b+vCoUeh5l5w+yPsxnEg5zvLStI1wkI4sbqnlsFH++n5wKED8gaB8uk4Js8HA+Lpz2W&#10;2k78Ro86tCJC2JeooAthLKX0TUcG/dqOxNG7WGcwROlaqR1OEW4GmSVJLg32HBc6HOmlo+ZWfxkF&#10;VXWdP+/1Fk9eFonL9Ua31Vmp1XKudiACzeE//Nd+1QqydJvD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JWs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265" o:spid="_x0000_s2290"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swcIA&#10;AADdAAAADwAAAGRycy9kb3ducmV2LnhtbESPQYvCMBSE7wv+h/AEb2uqiKvVKGVB8GpdweOjebbV&#10;5qUmWa3/3giCx2FmvmGW68404kbO15YVjIYJCOLC6ppLBX/7zfcMhA/IGhvLpOBBHtar3tcSU23v&#10;vKNbHkoRIexTVFCF0KZS+qIig35oW+LonawzGKJ0pdQO7xFuGjlOkqk0WHNcqLCl34qKS/5vFGTZ&#10;uTtc8zluvJwlbqonusyOSg36XbYAEagLn/C7vdUKxqP5D7ze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azB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266" o:spid="_x0000_s2291"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4s8AA&#10;AADdAAAADwAAAGRycy9kb3ducmV2LnhtbERPz2vCMBS+D/wfwhO8zVQZRatRilDYdXUDj4/m2Vab&#10;l5pkbf3vl8PA48f3e3+cTCcGcr61rGC1TEAQV1a3XCv4PhfvGxA+IGvsLJOCJ3k4HmZve8y0HfmL&#10;hjLUIoawz1BBE0KfSemrhgz6pe2JI3e1zmCI0NVSOxxjuOnkOklSabDl2NBgT6eGqnv5axTk+W36&#10;eZRbLLzcJC7VH7rOL0ot5lO+AxFoCi/xv/tTK1ivtnFufBOf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I4s8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267" o:spid="_x0000_s2292"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dKMMA&#10;AADdAAAADwAAAGRycy9kb3ducmV2LnhtbESPQWvCQBSE70L/w/IEb7oxiJjUVUIh0GujQo+P7Osm&#10;Nfs23d1q+u+7QqHHYWa+YfbHyQ7iRj70jhWsVxkI4tbpno2C86le7kCEiKxxcEwKfijA8fA022Op&#10;3Z3f6NZEIxKEQ4kKuhjHUsrQdmQxrNxInLwP5y3GJL2R2uM9we0g8yzbSos9p4UOR3rpqL0231ZB&#10;VX1Ol6+mwDrIXea3eqNN9a7UYj5VzyAiTfE//Nd+1QrydVHA4016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6dK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268" o:spid="_x0000_s2293"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ATsAA&#10;AADdAAAADwAAAGRycy9kb3ducmV2LnhtbESPQYvCMBSE74L/ITzBm6aKiFuNUgTBq12FPT6aZ1tt&#10;XmoStf57syB4HGbmG2a16UwjHuR8bVnBZJyAIC6srrlUcPzdjRYgfEDW2FgmBS/ysFn3eytMtX3y&#10;gR55KEWEsE9RQRVCm0rpi4oM+rFtiaN3ts5giNKVUjt8Rrhp5DRJ5tJgzXGhwpa2FRXX/G4UZNml&#10;O93yH9x5uUjcXM90mf0pNRx02RJEoC58w5/2XiuYRiT8v4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vATsAAAADdAAAADwAAAAAAAAAAAAAAAACYAgAAZHJzL2Rvd25y&#10;ZXYueG1sUEsFBgAAAAAEAAQA9QAAAIU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269" o:spid="_x0000_s2294"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l1cIA&#10;AADdAAAADwAAAGRycy9kb3ducmV2LnhtbESPQYvCMBSE7wv+h/CEva2JZRGtRikLgle7Ch4fzbOt&#10;Ni81yWr992ZhYY/DzHzDrDaD7cSdfGgda5hOFAjiypmWaw2H7+3HHESIyAY7x6ThSQE269HbCnPj&#10;HrynexlrkSAcctTQxNjnUoaqIYth4nri5J2dtxiT9LU0Hh8JbjuZKTWTFltOCw329NVQdS1/rIai&#10;uAzHW7nAbZBz5Wfm09TFSev38VAsQUQa4n/4r70zGrJMTeH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2XVwgAAAN0AAAAPAAAAAAAAAAAAAAAAAJgCAABkcnMvZG93&#10;bnJldi54bWxQSwUGAAAAAAQABAD1AAAAhwMAAAAA&#10;" filled="f" stroked="f" strokeweight=".25pt">
              <v:textbox inset="1pt,1pt,1pt,1pt">
                <w:txbxContent>
                  <w:p w:rsidR="00045CE2" w:rsidRPr="00220264" w:rsidRDefault="00045CE2" w:rsidP="008715C1">
                    <w:pPr>
                      <w:jc w:val="center"/>
                    </w:pPr>
                  </w:p>
                </w:txbxContent>
              </v:textbox>
            </v:rect>
            <v:rect id="Rectangle 1270" o:spid="_x0000_s2295"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7osMA&#10;AADdAAAADwAAAGRycy9kb3ducmV2LnhtbESPQWvCQBSE74X+h+UJ3ppdg4imrhIEwaupgsdH9jVJ&#10;m32b7q6a/vtuQfA4zMw3zHo72l7cyIfOsYZZpkAQ18503Gg4fezfliBCRDbYOyYNvxRgu3l9WWNh&#10;3J2PdKtiIxKEQ4Ea2hiHQspQt2QxZG4gTt6n8xZjkr6RxuM9wW0vc6UW0mLHaaHFgXYt1d/V1Woo&#10;y6/x/FOtcB/kUvmFmZumvGg9nYzlO4hIY3yGH+2D0ZDnKof/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X7os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257BB2">
        <w:rPr>
          <w:rFonts w:ascii="Times New Roman" w:hAnsi="Times New Roman"/>
          <w:noProof/>
          <w:sz w:val="24"/>
          <w:szCs w:val="24"/>
          <w:lang w:eastAsia="ru-RU"/>
        </w:rPr>
        <w:pict>
          <v:shape id="Picture 23" o:spid="_x0000_i1054" type="#_x0000_t75" style="width:213pt;height:101.25pt;visibility:visible">
            <v:imagedata r:id="rId33" o:title=""/>
          </v:shape>
        </w:pic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Рисунок 8 – схема установки решетки</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Для удобства съема загрязнений часто решетки устанавливают под углом к горизонту а = 60°. Решетки, требующие ручной очистки, устанавливают в случае, если количество загрязнений не превышает 0,1 м</w:t>
      </w:r>
      <w:r w:rsidRPr="005530AD">
        <w:rPr>
          <w:rFonts w:ascii="Times New Roman" w:hAnsi="Times New Roman"/>
          <w:sz w:val="24"/>
          <w:szCs w:val="24"/>
          <w:vertAlign w:val="superscript"/>
        </w:rPr>
        <w:t>3</w:t>
      </w:r>
      <w:r w:rsidRPr="005530AD">
        <w:rPr>
          <w:rFonts w:ascii="Times New Roman" w:hAnsi="Times New Roman"/>
          <w:sz w:val="24"/>
          <w:szCs w:val="24"/>
        </w:rPr>
        <w:t>/сут. При большем количестве загрязнений устанавли</w:t>
      </w:r>
      <w:r w:rsidRPr="005530AD">
        <w:rPr>
          <w:rFonts w:ascii="Times New Roman" w:hAnsi="Times New Roman"/>
          <w:sz w:val="24"/>
          <w:szCs w:val="24"/>
        </w:rPr>
        <w:softHyphen/>
        <w:t>вают решетки с механическими граблями. На предприятии «</w:t>
      </w:r>
      <w:r w:rsidRPr="005530AD">
        <w:rPr>
          <w:rFonts w:ascii="Times New Roman" w:hAnsi="Times New Roman"/>
          <w:sz w:val="24"/>
          <w:szCs w:val="24"/>
          <w:lang w:val="en-US"/>
        </w:rPr>
        <w:t>SAGAN</w:t>
      </w:r>
      <w:r w:rsidRPr="005530AD">
        <w:rPr>
          <w:rFonts w:ascii="Times New Roman" w:hAnsi="Times New Roman"/>
          <w:sz w:val="24"/>
          <w:szCs w:val="24"/>
        </w:rPr>
        <w:t>» устанавливают решетки с механическими граблями. Уловленные на решетках загрязнения измельчают в специаль</w:t>
      </w:r>
      <w:r w:rsidRPr="005530AD">
        <w:rPr>
          <w:rFonts w:ascii="Times New Roman" w:hAnsi="Times New Roman"/>
          <w:sz w:val="24"/>
          <w:szCs w:val="24"/>
        </w:rPr>
        <w:softHyphen/>
      </w:r>
      <w:r>
        <w:rPr>
          <w:rFonts w:ascii="Times New Roman" w:hAnsi="Times New Roman"/>
          <w:sz w:val="24"/>
          <w:szCs w:val="24"/>
        </w:rPr>
        <w:t>ных дробилках и возвращают в по</w:t>
      </w:r>
      <w:r w:rsidRPr="005530AD">
        <w:rPr>
          <w:rFonts w:ascii="Times New Roman" w:hAnsi="Times New Roman"/>
          <w:sz w:val="24"/>
          <w:szCs w:val="24"/>
        </w:rPr>
        <w:t>ток воды.</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Наибольшее распространение на действующих очистных сооружени</w:t>
      </w:r>
      <w:r w:rsidRPr="005530AD">
        <w:rPr>
          <w:rFonts w:ascii="Times New Roman" w:hAnsi="Times New Roman"/>
          <w:sz w:val="24"/>
          <w:szCs w:val="24"/>
        </w:rPr>
        <w:softHyphen/>
        <w:t>ях получили грабельные механизированные решетки типа МГ. Общий вид решетки типа МГ приведен на рисунке 10. В данных кон</w:t>
      </w:r>
      <w:r w:rsidRPr="005530AD">
        <w:rPr>
          <w:rFonts w:ascii="Times New Roman" w:hAnsi="Times New Roman"/>
          <w:sz w:val="24"/>
          <w:szCs w:val="24"/>
        </w:rPr>
        <w:softHyphen/>
        <w:t>струкциях используют грабли типа РМУ, которые постоянно удаляют задержанные загрязнения с поверх</w:t>
      </w:r>
      <w:r w:rsidRPr="005530AD">
        <w:rPr>
          <w:rFonts w:ascii="Times New Roman" w:hAnsi="Times New Roman"/>
          <w:sz w:val="24"/>
          <w:szCs w:val="24"/>
        </w:rPr>
        <w:softHyphen/>
        <w:t>ности решетки.</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Pr>
          <w:noProof/>
          <w:lang w:eastAsia="ru-RU"/>
        </w:rPr>
        <w:pict>
          <v:shape id="Рисунок 1209" o:spid="_x0000_s2296" type="#_x0000_t75" style="position:absolute;left:0;text-align:left;margin-left:119.8pt;margin-top:3.55pt;width:274.5pt;height:162pt;z-index:-251686400;visibility:visible" wrapcoords="-59 0 -59 21500 21600 21500 21600 0 -59 0">
            <v:imagedata r:id="rId34" o:title=""/>
            <w10:wrap type="tight" side="right"/>
          </v:shape>
        </w:pict>
      </w:r>
      <w:r w:rsidRPr="005530AD">
        <w:rPr>
          <w:rFonts w:ascii="Times New Roman" w:hAnsi="Times New Roman"/>
          <w:sz w:val="24"/>
          <w:szCs w:val="24"/>
        </w:rPr>
        <w:t xml:space="preserve"> Рисунок 9 - Грабельная механизированная решетка типа МГ</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Решетка-дробилка состоит из ще</w:t>
      </w:r>
      <w:r w:rsidRPr="005530AD">
        <w:rPr>
          <w:rFonts w:ascii="Times New Roman" w:hAnsi="Times New Roman"/>
          <w:sz w:val="24"/>
          <w:szCs w:val="24"/>
        </w:rPr>
        <w:softHyphen/>
        <w:t>левого барабана с трепальными греб</w:t>
      </w:r>
      <w:r w:rsidRPr="005530AD">
        <w:rPr>
          <w:rFonts w:ascii="Times New Roman" w:hAnsi="Times New Roman"/>
          <w:sz w:val="24"/>
          <w:szCs w:val="24"/>
        </w:rPr>
        <w:softHyphen/>
        <w:t>нями и приводного механизма. Сточ</w:t>
      </w:r>
      <w:r w:rsidRPr="005530AD">
        <w:rPr>
          <w:rFonts w:ascii="Times New Roman" w:hAnsi="Times New Roman"/>
          <w:sz w:val="24"/>
          <w:szCs w:val="24"/>
        </w:rPr>
        <w:softHyphen/>
        <w:t>ная вода поступает на вращающийся барабан. Мелкие фракции загрязне</w:t>
      </w:r>
      <w:r w:rsidRPr="005530AD">
        <w:rPr>
          <w:rFonts w:ascii="Times New Roman" w:hAnsi="Times New Roman"/>
          <w:sz w:val="24"/>
          <w:szCs w:val="24"/>
        </w:rPr>
        <w:softHyphen/>
        <w:t>ний вместе с потоком воды прохо</w:t>
      </w:r>
      <w:r w:rsidRPr="005530AD">
        <w:rPr>
          <w:rFonts w:ascii="Times New Roman" w:hAnsi="Times New Roman"/>
          <w:sz w:val="24"/>
          <w:szCs w:val="24"/>
        </w:rPr>
        <w:softHyphen/>
        <w:t>дят через щели внутри барабана, а крупные задерживаются в нем и из</w:t>
      </w:r>
      <w:r w:rsidRPr="005530AD">
        <w:rPr>
          <w:rFonts w:ascii="Times New Roman" w:hAnsi="Times New Roman"/>
          <w:sz w:val="24"/>
          <w:szCs w:val="24"/>
        </w:rPr>
        <w:softHyphen/>
        <w:t xml:space="preserve">мельчаются. Измельченные отбросы с водой также </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поступают внутрь барабана и затем выходят из решет</w:t>
      </w:r>
      <w:r w:rsidRPr="005530AD">
        <w:rPr>
          <w:rFonts w:ascii="Times New Roman" w:hAnsi="Times New Roman"/>
          <w:sz w:val="24"/>
          <w:szCs w:val="24"/>
        </w:rPr>
        <w:softHyphen/>
        <w:t>ки-дробилки. Такая конструкция является компактной, а процесс можно полностью автоматизировать.</w:t>
      </w:r>
    </w:p>
    <w:p w:rsidR="00045CE2" w:rsidRPr="005530AD" w:rsidRDefault="00045CE2" w:rsidP="005530AD">
      <w:pPr>
        <w:shd w:val="clear" w:color="auto" w:fill="FFFFFF"/>
        <w:spacing w:before="118"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Аэротенк представляет собой аппарат с постоянно протекающей сточной водой, во всей толще ко</w:t>
      </w:r>
      <w:r w:rsidRPr="005530AD">
        <w:rPr>
          <w:rFonts w:ascii="Times New Roman" w:hAnsi="Times New Roman"/>
          <w:sz w:val="24"/>
          <w:szCs w:val="24"/>
        </w:rPr>
        <w:softHyphen/>
        <w:t>торой развиваются аэробные мик</w:t>
      </w:r>
      <w:r w:rsidRPr="005530AD">
        <w:rPr>
          <w:rFonts w:ascii="Times New Roman" w:hAnsi="Times New Roman"/>
          <w:sz w:val="24"/>
          <w:szCs w:val="24"/>
        </w:rPr>
        <w:softHyphen/>
        <w:t>роорганизмы, потребляющие суб</w:t>
      </w:r>
      <w:r w:rsidRPr="005530AD">
        <w:rPr>
          <w:rFonts w:ascii="Times New Roman" w:hAnsi="Times New Roman"/>
          <w:sz w:val="24"/>
          <w:szCs w:val="24"/>
        </w:rPr>
        <w:softHyphen/>
        <w:t>страт, т.е. «загрязнение» этой сточ</w:t>
      </w:r>
      <w:r w:rsidRPr="005530AD">
        <w:rPr>
          <w:rFonts w:ascii="Times New Roman" w:hAnsi="Times New Roman"/>
          <w:sz w:val="24"/>
          <w:szCs w:val="24"/>
        </w:rPr>
        <w:softHyphen/>
        <w:t xml:space="preserve">ной воды. Биологическая очистка сточных вод в аэротенках происходит </w:t>
      </w:r>
      <w:r>
        <w:rPr>
          <w:noProof/>
          <w:lang w:eastAsia="ru-RU"/>
        </w:rPr>
        <w:pict>
          <v:group id="Группа 2203" o:spid="_x0000_s2297" style="position:absolute;left:0;text-align:left;margin-left:43.5pt;margin-top:12.5pt;width:518.8pt;height:802.3pt;z-index:251681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">
            <v:rect id="Rectangle 1272" o:spid="_x0000_s2298"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Dk8QA&#10;AADdAAAADwAAAGRycy9kb3ducmV2LnhtbESP0YrCMBRE34X9h3AXfNN0i4hWo1RB8El2qx9wae62&#10;xeamNrGtfv1GWPBxmJkzzHo7mFp01LrKsoKvaQSCOLe64kLB5XyYLEA4j6yxtkwKHuRgu/kYrTHR&#10;tucf6jJfiABhl6CC0vsmkdLlJRl0U9sQB+/XtgZ9kG0hdYt9gJtaxlE0lwYrDgslNrQvKb9md6Pg&#10;6ofulBbZ87C87Jb59y7t77dUqfHnkK5AeBr8O/zfPmoFcRzN4P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5PEAAAA3QAAAA8AAAAAAAAAAAAAAAAAmAIAAGRycy9k&#10;b3ducmV2LnhtbFBLBQYAAAAABAAEAPUAAACJAwAAAAA=&#10;" filled="f" strokeweight="2pt"/>
            <v:line id="Line 1273" o:spid="_x0000_s2299"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AoMAAAADdAAAADwAAAGRycy9kb3ducmV2LnhtbESPwQrCMBBE74L/EFbwpqkFRapRRKh4&#10;E6sXb2uztsVmU5qo9e+NIHgcZuYNs1x3phZPal1lWcFkHIEgzq2uuFBwPqWjOQjnkTXWlknBmxys&#10;V/3eEhNtX3ykZ+YLESDsElRQet8kUrq8JINubBvi4N1sa9AH2RZSt/gKcFPLOIpm0mDFYaHEhrYl&#10;5ffsYRTcL+dpujts9anONvpapP5yvWmlhoNuswDhqfP/8K+91wriOJr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gKDAAAAA3QAAAA8AAAAAAAAAAAAAAAAA&#10;oQIAAGRycy9kb3ducmV2LnhtbFBLBQYAAAAABAAEAPkAAACOAwAAAAA=&#10;" strokeweight="2pt"/>
            <v:line id="Line 1274" o:spid="_x0000_s2300"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e18AAAADdAAAADwAAAGRycy9kb3ducmV2LnhtbESPwQrCMBBE74L/EFbwpqkFRapRRKh4&#10;E6sXb2uztsVmU5qo9e+NIHgcZuYNs1x3phZPal1lWcFkHIEgzq2uuFBwPqWjOQjnkTXWlknBmxys&#10;V/3eEhNtX3ykZ+YLESDsElRQet8kUrq8JINubBvi4N1sa9AH2RZSt/gKcFPLOIpm0mDFYaHEhrYl&#10;5ffsYRTcL+dpujts9anONvpapP5yvWmlhoNuswDhqfP/8K+91wriOJr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SHtfAAAAA3QAAAA8AAAAAAAAAAAAAAAAA&#10;oQIAAGRycy9kb3ducmV2LnhtbFBLBQYAAAAABAAEAPkAAACOAwAAAAA=&#10;" strokeweight="2pt"/>
            <v:line id="Line 1275" o:spid="_x0000_s2301"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67TMQAAADdAAAADwAAAGRycy9kb3ducmV2LnhtbESPQYvCMBSE74L/ITxhb5puYVW6jSJC&#10;l72JtRdvz+bZljYvpclq998bQfA4zMw3TLodTSduNLjGsoLPRQSCuLS64UpBccrmaxDOI2vsLJOC&#10;f3Kw3UwnKSba3vlIt9xXIkDYJaig9r5PpHRlTQbdwvbEwbvawaAPcqikHvAe4KaTcRQtpcGGw0KN&#10;Pe1rKtv8zyhoz8VX9nPY61OX7/Slyvz5ctVKfczG3TcIT6N/h1/tX60gjqMV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rtMxAAAAN0AAAAPAAAAAAAAAAAA&#10;AAAAAKECAABkcnMvZG93bnJldi54bWxQSwUGAAAAAAQABAD5AAAAkgMAAAAA&#10;" strokeweight="2pt"/>
            <v:line id="Line 1276" o:spid="_x0000_s2302"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vPr4AAADdAAAADwAAAGRycy9kb3ducmV2LnhtbERPvQrCMBDeBd8hnOCmqQVFqlFEqLiJ&#10;1aXb2ZxtsbmUJmp9ezMIjh/f/3rbm0a8qHO1ZQWzaQSCuLC65lLB9ZJOliCcR9bYWCYFH3Kw3QwH&#10;a0y0ffOZXpkvRQhhl6CCyvs2kdIVFRl0U9sSB+5uO4M+wK6UusN3CDeNjKNoIQ3WHBoqbGlfUfHI&#10;nkbBI7/O08Npry9NttO3MvX57a6VGo/63QqEp97/xT/3USuI4yjMDW/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wS8+vgAAAN0AAAAPAAAAAAAAAAAAAAAAAKEC&#10;AABkcnMvZG93bnJldi54bWxQSwUGAAAAAAQABAD5AAAAjAMAAAAA&#10;" strokeweight="2pt"/>
            <v:line id="Line 1277" o:spid="_x0000_s2303"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KpcQAAADdAAAADwAAAGRycy9kb3ducmV2LnhtbESPQYvCMBSE74L/ITxhb5puYUW7jSJC&#10;l72JtRdvz+bZljYvpclq998bQfA4zMw3TLodTSduNLjGsoLPRQSCuLS64UpBccrmKxDOI2vsLJOC&#10;f3Kw3UwnKSba3vlIt9xXIkDYJaig9r5PpHRlTQbdwvbEwbvawaAPcqikHvAe4KaTcRQtpcGGw0KN&#10;Pe1rKtv8zyhoz8VX9nPY61OX7/Slyvz5ctVKfczG3TcIT6N/h1/tX60gjqM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YqlxAAAAN0AAAAPAAAAAAAAAAAA&#10;AAAAAKECAABkcnMvZG93bnJldi54bWxQSwUGAAAAAAQABAD5AAAAkgMAAAAA&#10;" strokeweight="2pt"/>
            <v:line id="Line 1278" o:spid="_x0000_s2304"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615b4AAADdAAAADwAAAGRycy9kb3ducmV2LnhtbERPvQrCMBDeBd8hnOCmqQVFqlFEqLiJ&#10;1aXb2ZxtsbmUJmp9ezMIjh/f/3rbm0a8qHO1ZQWzaQSCuLC65lLB9ZJOliCcR9bYWCYFH3Kw3QwH&#10;a0y0ffOZXpkvRQhhl6CCyvs2kdIVFRl0U9sSB+5uO4M+wK6UusN3CDeNjKNoIQ3WHBoqbGlfUfHI&#10;nkbBI7/O08Npry9NttO3MvX57a6VGo/63QqEp97/xT/3USuI41n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brXlvgAAAN0AAAAPAAAAAAAAAAAAAAAAAKEC&#10;AABkcnMvZG93bnJldi54bWxQSwUGAAAAAAQABAD5AAAAjAMAAAAA&#10;" strokeweight="2pt"/>
            <v:line id="Line 1279" o:spid="_x0000_s2305"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QfsQAAADdAAAADwAAAGRycy9kb3ducmV2LnhtbESPQYvCMBSE7wv7H8Jb8LamLbhINRUR&#10;ungTq5fens2zLW1eSpPV+u+NsOBxmJlvmPVmMr240ehaywrieQSCuLK65VrB+ZR/L0E4j6yxt0wK&#10;HuRgk31+rDHV9s5HuhW+FgHCLkUFjfdDKqWrGjLo5nYgDt7VjgZ9kGMt9Yj3ADe9TKLoRxpsOSw0&#10;ONCuoaor/oyCrjwv8t/DTp/6Yqsvde7Ly1UrNfuatisQnib/Dv+391pBksQx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B+xAAAAN0AAAAPAAAAAAAAAAAA&#10;AAAAAKECAABkcnMvZG93bnJldi54bWxQSwUGAAAAAAQABAD5AAAAkgMAAAAA&#10;" strokeweight="2pt"/>
            <v:line id="Line 1280" o:spid="_x0000_s2306"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o48UAAADdAAAADwAAAGRycy9kb3ducmV2LnhtbESPzW7CMBCE75V4B2uRuBUnOaA2xSDE&#10;j1TUAyrtAyzxNg7E68h2IfD0uFIljqOZ+UYznfe2FWfyoXGsIB9nIIgrpxuuFXx/bZ5fQISIrLF1&#10;TAquFGA+GzxNsdTuwp903sdaJAiHEhWYGLtSylAZshjGriNO3o/zFmOSvpba4yXBbSuLLJtIiw2n&#10;BYMdLQ1Vp/2vVbD1h49TfquNPPDWr9vd6jXYo1KjYb94AxGpj4/wf/tdKyiKvIC/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o48UAAADdAAAADwAAAAAAAAAA&#10;AAAAAAChAgAAZHJzL2Rvd25yZXYueG1sUEsFBgAAAAAEAAQA+QAAAJMDAAAAAA==&#10;" strokeweight="1pt"/>
            <v:line id="Line 1281" o:spid="_x0000_s230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rksIAAADdAAAADwAAAGRycy9kb3ducmV2LnhtbESPQavCMBCE7w/8D2EFb8/UiiLVKCJU&#10;vInVi7e1WdtisylN1PrvjSB4HGbmG2ax6kwtHtS6yrKC0TACQZxbXXGh4HRM/2cgnEfWWFsmBS9y&#10;sFr2/haYaPvkAz0yX4gAYZeggtL7JpHS5SUZdEPbEAfvaluDPsi2kLrFZ4CbWsZRNJUGKw4LJTa0&#10;KSm/ZXej4HY+TdLtfqOPdbbWlyL158tVKzXod+s5CE+d/4W/7Z1WEMe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wrksIAAADdAAAADwAAAAAAAAAAAAAA&#10;AAChAgAAZHJzL2Rvd25yZXYueG1sUEsFBgAAAAAEAAQA+QAAAJADAAAAAA==&#10;" strokeweight="2pt"/>
            <v:line id="Line 1282" o:spid="_x0000_s2308"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VDMUAAADdAAAADwAAAGRycy9kb3ducmV2LnhtbESP0WoCMRRE3wv+Q7hC3zS7i5R2NYpo&#10;hUofStUPuG6um9XNzZKkuu3XNwWhj8PMnGFmi9624ko+NI4V5OMMBHHldMO1gsN+M3oGESKyxtYx&#10;KfimAIv54GGGpXY3/qTrLtYiQTiUqMDE2JVShsqQxTB2HXHyTs5bjEn6WmqPtwS3rSyy7ElabDgt&#10;GOxoZai67L6sgq0/vl/yn9rII2/9a/uxfgn2rNTjsF9OQUTq43/43n7TCooin8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DVDMUAAADdAAAADwAAAAAAAAAA&#10;AAAAAAChAgAAZHJzL2Rvd25yZXYueG1sUEsFBgAAAAAEAAQA+QAAAJMDAAAAAA==&#10;" strokeweight="1pt"/>
            <v:rect id="Rectangle 1283" o:spid="_x0000_s2309"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1C8QA&#10;AADdAAAADwAAAGRycy9kb3ducmV2LnhtbESPwWrDMBBE74X8g9hAbrUc0xrHiRJMIdBr3RZ6XKyN&#10;7cRaOZIaO39fFQo9DjPzhtkdZjOIGznfW1awTlIQxI3VPbcKPt6PjwUIH5A1DpZJwZ08HPaLhx2W&#10;2k78Rrc6tCJC2JeooAthLKX0TUcGfWJH4uidrDMYonSt1A6nCDeDzNI0lwZ7jgsdjvTSUXOpv42C&#10;qjrPn9d6g0cvi9Tl+km31ZdSq+VcbUEEmsN/+K/9qhVk2fo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9Qv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284" o:spid="_x0000_s2310"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rfMMA&#10;AADdAAAADwAAAGRycy9kb3ducmV2LnhtbESPwWrDMBBE74X8g9hCb7UcU0ziWgmmEMg1bgs5LtbG&#10;dmutHEm1nb+PCoUeh5l5w5T7xQxiIud7ywrWSQqCuLG651bBx/vheQPCB2SNg2VScCMP+93qocRC&#10;25lPNNWhFRHCvkAFXQhjIaVvOjLoEzsSR+9incEQpWuldjhHuBlklqa5NNhzXOhwpLeOmu/6xyio&#10;qq/l81pv8eDlJnW5ftFtdVbq6XGpXkEEWsJ/+K991AqybJ3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drf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285" o:spid="_x0000_s2311"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58QA&#10;AADdAAAADwAAAGRycy9kb3ducmV2LnhtbESPwWrDMBBE74X8g9hAbrUcU1zHiRJMIdBr3RZ6XKyN&#10;7cRaOZIaO39fFQo9DjPzhtkdZjOIGznfW1awTlIQxI3VPbcKPt6PjwUIH5A1DpZJwZ08HPaLhx2W&#10;2k78Rrc6tCJC2JeooAthLKX0TUcGfWJH4uidrDMYonSt1A6nCDeDzNI0lwZ7jgsdjvTSUXOpv42C&#10;qjrPn9d6g0cvi9Tl+km31ZdSq+VcbUEEmsN/+K/9qhVk2fo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zuf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286" o:spid="_x0000_s2312"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alb8A&#10;AADdAAAADwAAAGRycy9kb3ducmV2LnhtbERPTYvCMBC9C/6HMMLeNLWIaNe0FEHwalfB49DMtt1t&#10;JjWJ2v335iDs8fG+d8VoevEg5zvLCpaLBARxbXXHjYLz12G+AeEDssbeMin4Iw9FPp3sMNP2ySd6&#10;VKERMYR9hgraEIZMSl+3ZNAv7EAcuW/rDIYIXSO1w2cMN71Mk2QtDXYcG1ocaN9S/VvdjYKy/Bkv&#10;t2qLBy83iVvrlW7Kq1Ifs7H8BBFoDP/it/uoFaTpMs6Nb+IT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FqV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287" o:spid="_x0000_s2313"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DsIA&#10;AADdAAAADwAAAGRycy9kb3ducmV2LnhtbESPQYvCMBSE74L/ITxhb5paFrHVKEUQ9rp1Fzw+mmdb&#10;bV5qErX77zeC4HGYmW+Y9XYwnbiT861lBfNZAoK4srrlWsHPYT9dgvABWWNnmRT8kYftZjxaY67t&#10;g7/pXoZaRAj7HBU0IfS5lL5qyKCf2Z44eifrDIYoXS21w0eEm06mSbKQBluOCw32tGuoupQ3o6Ao&#10;zsPvtcxw7+UycQv9qeviqNTHZChWIAIN4R1+tb+0gjSdZ/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P8O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288" o:spid="_x0000_s2314"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cLr4A&#10;AADdAAAADwAAAGRycy9kb3ducmV2LnhtbERPTYvCMBC9C/6HMII3TS0iWo1SBGGvVgWPQzO21WZS&#10;k6zWf785LHh8vO/NrjeteJHzjWUFs2kCgri0uuFKwfl0mCxB+ICssbVMCj7kYbcdDjaYafvmI72K&#10;UIkYwj5DBXUIXSalL2sy6Ke2I47czTqDIUJXSe3wHcNNK9MkWUiDDceGGjva11Q+il+jIM/v/eVZ&#10;rPDg5TJxCz3XVX5Vajzq8zWIQH34iv/dP1pBmqZxf3wTn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OnC6+AAAA3QAAAA8AAAAAAAAAAAAAAAAAmAIAAGRycy9kb3ducmV2&#10;LnhtbFBLBQYAAAAABAAEAPUAAACD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289" o:spid="_x0000_s2315"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5tcEA&#10;AADdAAAADwAAAGRycy9kb3ducmV2LnhtbESPQYvCMBSE7wv+h/AEb2tqEdFqlLIgeLWr4PHRPNtq&#10;81KTrNZ/bxYEj8PMfMOsNr1pxZ2cbywrmIwTEMSl1Q1XCg6/2+85CB+QNbaWScGTPGzWg68VZto+&#10;eE/3IlQiQthnqKAOocuk9GVNBv3YdsTRO1tnMETpKqkdPiLctDJNkpk02HBcqLGjn5rKa/FnFOT5&#10;pT/eigVuvZwnbqanuspPSo2Gfb4EEagPn/C7vdMK0jSdwP+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CObXBAAAA3QAAAA8AAAAAAAAAAAAAAAAAmAIAAGRycy9kb3du&#10;cmV2LnhtbFBLBQYAAAAABAAEAPUAAACGAwAAAAA=&#10;" filled="f" stroked="f" strokeweight=".25pt">
              <v:textbox inset="1pt,1pt,1pt,1pt">
                <w:txbxContent>
                  <w:p w:rsidR="00045CE2" w:rsidRPr="00220264" w:rsidRDefault="00045CE2" w:rsidP="008715C1">
                    <w:pPr>
                      <w:jc w:val="center"/>
                    </w:pPr>
                  </w:p>
                </w:txbxContent>
              </v:textbox>
            </v:rect>
            <v:rect id="Rectangle 1290" o:spid="_x0000_s2316"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nwr4A&#10;AADdAAAADwAAAGRycy9kb3ducmV2LnhtbERPTYvCMBS8C/6H8ARvmioibjVKEQSvdhX2+GiebbV5&#10;qUnU+u/NguDchvliVpvONOJBzteWFUzGCQjiwuqaSwXH391oAcIHZI2NZVLwIg+bdb+3wlTbJx/o&#10;kYdSxBL2KSqoQmhTKX1RkUE/ti1x1M7WGQyRulJqh89Ybho5TZK5NFhzXKiwpW1FxTW/GwVZdulO&#10;t/wHd14uEjfXM11mf0oNB122BBGoC1/zJ73XCqYR8P8mPgG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Qp8K+AAAA3QAAAA8AAAAAAAAAAAAAAAAAmAIAAGRycy9kb3ducmV2&#10;LnhtbFBLBQYAAAAABAAEAPUAAACD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Pr>
          <w:rFonts w:ascii="Times New Roman" w:hAnsi="Times New Roman"/>
          <w:sz w:val="24"/>
          <w:szCs w:val="24"/>
        </w:rPr>
        <w:t>в ре</w:t>
      </w:r>
      <w:r w:rsidRPr="005530AD">
        <w:rPr>
          <w:rFonts w:ascii="Times New Roman" w:hAnsi="Times New Roman"/>
          <w:sz w:val="24"/>
          <w:szCs w:val="24"/>
        </w:rPr>
        <w:t>з</w:t>
      </w:r>
      <w:r>
        <w:rPr>
          <w:rFonts w:ascii="Times New Roman" w:hAnsi="Times New Roman"/>
          <w:sz w:val="24"/>
          <w:szCs w:val="24"/>
        </w:rPr>
        <w:t>ультате жизнедеятельности микро</w:t>
      </w:r>
      <w:r w:rsidRPr="005530AD">
        <w:rPr>
          <w:rFonts w:ascii="Times New Roman" w:hAnsi="Times New Roman"/>
          <w:sz w:val="24"/>
          <w:szCs w:val="24"/>
        </w:rPr>
        <w:t xml:space="preserve">организмов активного ила. Сточная вода непрерывно перемешивается и </w:t>
      </w:r>
      <w:r>
        <w:rPr>
          <w:rFonts w:ascii="Times New Roman" w:hAnsi="Times New Roman"/>
          <w:sz w:val="24"/>
          <w:szCs w:val="24"/>
        </w:rPr>
        <w:t>аэрируется до насыщения кислоро</w:t>
      </w:r>
      <w:r w:rsidRPr="005530AD">
        <w:rPr>
          <w:rFonts w:ascii="Times New Roman" w:hAnsi="Times New Roman"/>
          <w:sz w:val="24"/>
          <w:szCs w:val="24"/>
        </w:rPr>
        <w:t>дом воздуха. Активный ил представ</w:t>
      </w:r>
      <w:r w:rsidRPr="005530AD">
        <w:rPr>
          <w:rFonts w:ascii="Times New Roman" w:hAnsi="Times New Roman"/>
          <w:sz w:val="24"/>
          <w:szCs w:val="24"/>
        </w:rPr>
        <w:softHyphen/>
        <w:t>ляет собой суспензию микроорга</w:t>
      </w:r>
      <w:r w:rsidRPr="005530AD">
        <w:rPr>
          <w:rFonts w:ascii="Times New Roman" w:hAnsi="Times New Roman"/>
          <w:sz w:val="24"/>
          <w:szCs w:val="24"/>
        </w:rPr>
        <w:softHyphen/>
        <w:t>низмов, способную к флокуляции.</w:t>
      </w:r>
    </w:p>
    <w:p w:rsidR="00045CE2" w:rsidRPr="005530AD" w:rsidRDefault="00045CE2" w:rsidP="005530AD">
      <w:pPr>
        <w:shd w:val="clear" w:color="auto" w:fill="FFFFFF"/>
        <w:spacing w:before="2323" w:after="0" w:line="360" w:lineRule="auto"/>
        <w:ind w:left="-284" w:right="-143" w:firstLine="851"/>
        <w:jc w:val="both"/>
        <w:rPr>
          <w:rFonts w:ascii="Times New Roman" w:hAnsi="Times New Roman"/>
          <w:sz w:val="24"/>
          <w:szCs w:val="24"/>
        </w:rPr>
      </w:pPr>
      <w:r>
        <w:rPr>
          <w:noProof/>
          <w:lang w:eastAsia="ru-RU"/>
        </w:rPr>
        <w:pict>
          <v:shape id="Рисунок 1210" o:spid="_x0000_s2317" type="#_x0000_t75" style="position:absolute;left:0;text-align:left;margin-left:171.2pt;margin-top:3.1pt;width:88.45pt;height:111.75pt;z-index:251631104;visibility:visible;mso-wrap-distance-left:2pt;mso-wrap-distance-right:2pt;mso-position-horizontal-relative:margin">
            <v:imagedata r:id="rId35" o:title=""/>
            <w10:wrap anchorx="margin"/>
          </v:shape>
        </w:pict>
      </w:r>
      <w:r w:rsidRPr="005530AD">
        <w:rPr>
          <w:rFonts w:ascii="Times New Roman" w:hAnsi="Times New Roman"/>
          <w:iCs/>
          <w:sz w:val="24"/>
          <w:szCs w:val="24"/>
        </w:rPr>
        <w:t xml:space="preserve">1 </w:t>
      </w:r>
      <w:r w:rsidRPr="005530AD">
        <w:rPr>
          <w:rFonts w:ascii="Times New Roman" w:hAnsi="Times New Roman"/>
          <w:sz w:val="24"/>
          <w:szCs w:val="24"/>
        </w:rPr>
        <w:t xml:space="preserve">— камера приема сточных вод; </w:t>
      </w:r>
      <w:r w:rsidRPr="005530AD">
        <w:rPr>
          <w:rFonts w:ascii="Times New Roman" w:hAnsi="Times New Roman"/>
          <w:iCs/>
          <w:sz w:val="24"/>
          <w:szCs w:val="24"/>
        </w:rPr>
        <w:t xml:space="preserve">2 </w:t>
      </w:r>
      <w:r w:rsidRPr="005530AD">
        <w:rPr>
          <w:rFonts w:ascii="Times New Roman" w:hAnsi="Times New Roman"/>
          <w:sz w:val="24"/>
          <w:szCs w:val="24"/>
        </w:rPr>
        <w:t xml:space="preserve">— камеры аэрации; </w:t>
      </w:r>
      <w:r w:rsidRPr="005530AD">
        <w:rPr>
          <w:rFonts w:ascii="Times New Roman" w:hAnsi="Times New Roman"/>
          <w:iCs/>
          <w:sz w:val="24"/>
          <w:szCs w:val="24"/>
        </w:rPr>
        <w:t xml:space="preserve">3 — </w:t>
      </w:r>
      <w:r w:rsidRPr="005530AD">
        <w:rPr>
          <w:rFonts w:ascii="Times New Roman" w:hAnsi="Times New Roman"/>
          <w:sz w:val="24"/>
          <w:szCs w:val="24"/>
        </w:rPr>
        <w:t xml:space="preserve">смесительные камеры; </w:t>
      </w:r>
      <w:r w:rsidRPr="005530AD">
        <w:rPr>
          <w:rFonts w:ascii="Times New Roman" w:hAnsi="Times New Roman"/>
          <w:iCs/>
          <w:sz w:val="24"/>
          <w:szCs w:val="24"/>
        </w:rPr>
        <w:t xml:space="preserve">4 </w:t>
      </w:r>
      <w:r w:rsidRPr="005530AD">
        <w:rPr>
          <w:rFonts w:ascii="Times New Roman" w:hAnsi="Times New Roman"/>
          <w:sz w:val="24"/>
          <w:szCs w:val="24"/>
        </w:rPr>
        <w:t>— аэра</w:t>
      </w:r>
      <w:r w:rsidRPr="005530AD">
        <w:rPr>
          <w:rFonts w:ascii="Times New Roman" w:hAnsi="Times New Roman"/>
          <w:sz w:val="24"/>
          <w:szCs w:val="24"/>
        </w:rPr>
        <w:softHyphen/>
        <w:t xml:space="preserve">торы; </w:t>
      </w:r>
      <w:r w:rsidRPr="005530AD">
        <w:rPr>
          <w:rFonts w:ascii="Times New Roman" w:hAnsi="Times New Roman"/>
          <w:iCs/>
          <w:sz w:val="24"/>
          <w:szCs w:val="24"/>
        </w:rPr>
        <w:t xml:space="preserve">5 — </w:t>
      </w:r>
      <w:r w:rsidRPr="005530AD">
        <w:rPr>
          <w:rFonts w:ascii="Times New Roman" w:hAnsi="Times New Roman"/>
          <w:sz w:val="24"/>
          <w:szCs w:val="24"/>
        </w:rPr>
        <w:t xml:space="preserve">устройства отвода очищенной воды; </w:t>
      </w:r>
      <w:r w:rsidRPr="005530AD">
        <w:rPr>
          <w:rFonts w:ascii="Times New Roman" w:hAnsi="Times New Roman"/>
          <w:iCs/>
          <w:sz w:val="24"/>
          <w:szCs w:val="24"/>
        </w:rPr>
        <w:t xml:space="preserve">6 — </w:t>
      </w:r>
      <w:r w:rsidRPr="005530AD">
        <w:rPr>
          <w:rFonts w:ascii="Times New Roman" w:hAnsi="Times New Roman"/>
          <w:sz w:val="24"/>
          <w:szCs w:val="24"/>
        </w:rPr>
        <w:t xml:space="preserve">переточные окна; 7 — штуцер подвода </w:t>
      </w:r>
      <w:r w:rsidRPr="005530AD">
        <w:rPr>
          <w:rFonts w:ascii="Times New Roman" w:hAnsi="Times New Roman"/>
          <w:spacing w:val="-2"/>
          <w:sz w:val="24"/>
          <w:szCs w:val="24"/>
        </w:rPr>
        <w:t xml:space="preserve">сточных вод; </w:t>
      </w:r>
      <w:r w:rsidRPr="005530AD">
        <w:rPr>
          <w:rFonts w:ascii="Times New Roman" w:hAnsi="Times New Roman"/>
          <w:iCs/>
          <w:spacing w:val="-2"/>
          <w:sz w:val="24"/>
          <w:szCs w:val="24"/>
        </w:rPr>
        <w:t xml:space="preserve">8 — </w:t>
      </w:r>
      <w:r w:rsidRPr="005530AD">
        <w:rPr>
          <w:rFonts w:ascii="Times New Roman" w:hAnsi="Times New Roman"/>
          <w:spacing w:val="-2"/>
          <w:sz w:val="24"/>
          <w:szCs w:val="24"/>
        </w:rPr>
        <w:t xml:space="preserve">распределительный коллектор </w:t>
      </w:r>
      <w:r w:rsidRPr="005530AD">
        <w:rPr>
          <w:rFonts w:ascii="Times New Roman" w:hAnsi="Times New Roman"/>
          <w:spacing w:val="-1"/>
          <w:sz w:val="24"/>
          <w:szCs w:val="24"/>
        </w:rPr>
        <w:t xml:space="preserve">сточных вод; </w:t>
      </w:r>
      <w:r w:rsidRPr="005530AD">
        <w:rPr>
          <w:rFonts w:ascii="Times New Roman" w:hAnsi="Times New Roman"/>
          <w:iCs/>
          <w:spacing w:val="-1"/>
          <w:sz w:val="24"/>
          <w:szCs w:val="24"/>
        </w:rPr>
        <w:t xml:space="preserve">9 — </w:t>
      </w:r>
      <w:r w:rsidRPr="005530AD">
        <w:rPr>
          <w:rFonts w:ascii="Times New Roman" w:hAnsi="Times New Roman"/>
          <w:spacing w:val="-1"/>
          <w:sz w:val="24"/>
          <w:szCs w:val="24"/>
        </w:rPr>
        <w:t xml:space="preserve">аэраторные гребенки; </w:t>
      </w:r>
      <w:r w:rsidRPr="005530AD">
        <w:rPr>
          <w:rFonts w:ascii="Times New Roman" w:hAnsi="Times New Roman"/>
          <w:iCs/>
          <w:spacing w:val="-1"/>
          <w:sz w:val="24"/>
          <w:szCs w:val="24"/>
        </w:rPr>
        <w:t xml:space="preserve">10 — </w:t>
      </w:r>
      <w:r w:rsidRPr="005530AD">
        <w:rPr>
          <w:rFonts w:ascii="Times New Roman" w:hAnsi="Times New Roman"/>
          <w:sz w:val="24"/>
          <w:szCs w:val="24"/>
        </w:rPr>
        <w:t xml:space="preserve">возвратный коллектор сточных вод; 11 и </w:t>
      </w:r>
      <w:r w:rsidRPr="005530AD">
        <w:rPr>
          <w:rFonts w:ascii="Times New Roman" w:hAnsi="Times New Roman"/>
          <w:iCs/>
          <w:sz w:val="24"/>
          <w:szCs w:val="24"/>
        </w:rPr>
        <w:t xml:space="preserve">12 — </w:t>
      </w:r>
      <w:r w:rsidRPr="005530AD">
        <w:rPr>
          <w:rFonts w:ascii="Times New Roman" w:hAnsi="Times New Roman"/>
          <w:sz w:val="24"/>
          <w:szCs w:val="24"/>
        </w:rPr>
        <w:t>коллектор и штуцер отвода очищенной воды</w:t>
      </w:r>
    </w:p>
    <w:p w:rsidR="00045CE2" w:rsidRPr="005530AD" w:rsidRDefault="00045CE2" w:rsidP="005530AD">
      <w:pPr>
        <w:shd w:val="clear" w:color="auto" w:fill="FFFFFF"/>
        <w:spacing w:before="118"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Рисунок 10 – Схема аэротенка-смесителя</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При биологической очистке сточных вод протекают два процес</w:t>
      </w:r>
      <w:r w:rsidRPr="005530AD">
        <w:rPr>
          <w:rFonts w:ascii="Times New Roman" w:hAnsi="Times New Roman"/>
          <w:sz w:val="24"/>
          <w:szCs w:val="24"/>
        </w:rPr>
        <w:softHyphen/>
        <w:t>са: сорбция загрязнений активным илом и их внутриклеточное окис</w:t>
      </w:r>
      <w:r w:rsidRPr="005530AD">
        <w:rPr>
          <w:rFonts w:ascii="Times New Roman" w:hAnsi="Times New Roman"/>
          <w:sz w:val="24"/>
          <w:szCs w:val="24"/>
        </w:rPr>
        <w:softHyphen/>
        <w:t>ление микроорганизмами. Скорость сорбции значительно превышает скорость биоокисления, поэтому после окончания процесса сорбции и достижения требуемого эффекта очистки по БПК отделившийся в отстойнике ил направляют в реге</w:t>
      </w:r>
      <w:r w:rsidRPr="005530AD">
        <w:rPr>
          <w:rFonts w:ascii="Times New Roman" w:hAnsi="Times New Roman"/>
          <w:sz w:val="24"/>
          <w:szCs w:val="24"/>
        </w:rPr>
        <w:softHyphen/>
        <w:t>нератор (секцию аэротенка) с це</w:t>
      </w:r>
      <w:r w:rsidRPr="005530AD">
        <w:rPr>
          <w:rFonts w:ascii="Times New Roman" w:hAnsi="Times New Roman"/>
          <w:sz w:val="24"/>
          <w:szCs w:val="24"/>
        </w:rPr>
        <w:softHyphen/>
        <w:t>лью биоокисления остаточных заг</w:t>
      </w:r>
      <w:r w:rsidRPr="005530AD">
        <w:rPr>
          <w:rFonts w:ascii="Times New Roman" w:hAnsi="Times New Roman"/>
          <w:sz w:val="24"/>
          <w:szCs w:val="24"/>
        </w:rPr>
        <w:softHyphen/>
        <w:t>рязнений сточных вод. Большое значение в конструк</w:t>
      </w:r>
      <w:r w:rsidRPr="005530AD">
        <w:rPr>
          <w:rFonts w:ascii="Times New Roman" w:hAnsi="Times New Roman"/>
          <w:sz w:val="24"/>
          <w:szCs w:val="24"/>
        </w:rPr>
        <w:softHyphen/>
        <w:t>ции аэротенков имеет система аэра</w:t>
      </w:r>
      <w:r w:rsidRPr="005530AD">
        <w:rPr>
          <w:rFonts w:ascii="Times New Roman" w:hAnsi="Times New Roman"/>
          <w:sz w:val="24"/>
          <w:szCs w:val="24"/>
        </w:rPr>
        <w:softHyphen/>
        <w:t>ции.</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Применяются аэротенки с пневматической, пневмомеханичес</w:t>
      </w:r>
      <w:r w:rsidRPr="005530AD">
        <w:rPr>
          <w:rFonts w:ascii="Times New Roman" w:hAnsi="Times New Roman"/>
          <w:sz w:val="24"/>
          <w:szCs w:val="24"/>
        </w:rPr>
        <w:softHyphen/>
        <w:t>кой, механической и эжекционной системами аэрации.</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Аэрационные системы предназначены для подачи и распределения кислорода или воздуха в аэротенке, а также поддержания активного ила во взвешенном состоянии.</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Очищенная сточная вода после локальных очистных сооружений направляется в наттивный водный объект. Применяемые методы очистки сточных вод достаточно эффективны (общая степень очистки составляет 96,1 %) и внедрение дополнительных методов на предприятии «</w:t>
      </w:r>
      <w:r w:rsidRPr="005530AD">
        <w:rPr>
          <w:rFonts w:ascii="Times New Roman" w:hAnsi="Times New Roman"/>
          <w:sz w:val="24"/>
          <w:szCs w:val="24"/>
          <w:lang w:val="en-US"/>
        </w:rPr>
        <w:t>SAGAN</w:t>
      </w:r>
      <w:r w:rsidRPr="005530AD">
        <w:rPr>
          <w:rFonts w:ascii="Times New Roman" w:hAnsi="Times New Roman"/>
          <w:sz w:val="24"/>
          <w:szCs w:val="24"/>
        </w:rPr>
        <w:t>» не требуется.</w:t>
      </w: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p>
    <w:p w:rsidR="00045CE2" w:rsidRPr="005530AD" w:rsidRDefault="00045CE2" w:rsidP="005530AD">
      <w:pPr>
        <w:shd w:val="clear" w:color="auto" w:fill="FFFFFF"/>
        <w:spacing w:after="0" w:line="360" w:lineRule="auto"/>
        <w:ind w:left="-284" w:right="-143" w:firstLine="851"/>
        <w:jc w:val="both"/>
        <w:rPr>
          <w:rFonts w:ascii="Times New Roman" w:hAnsi="Times New Roman"/>
          <w:sz w:val="24"/>
          <w:szCs w:val="24"/>
        </w:rPr>
      </w:pPr>
    </w:p>
    <w:p w:rsidR="00045CE2"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2223" o:spid="_x0000_s2318" style="position:absolute;left:0;text-align:left;margin-left:42.7pt;margin-top:19.05pt;width:518.8pt;height:802.3pt;z-index:251682304;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">
            <v:rect id="Rectangle 1292" o:spid="_x0000_s2319" style="position:absolute;left:1134;top:397;width:10376;height:16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f88QA&#10;AADdAAAADwAAAGRycy9kb3ducmV2LnhtbESP0YrCMBRE3xf2H8Jd8G1Nt4is1ShVEHwSrX7Apbnb&#10;Fpub2sS2+vVGEPZxmJkzzGI1mFp01LrKsoKfcQSCOLe64kLB+bT9/gXhPLLG2jIpuJOD1fLzY4GJ&#10;tj0fqct8IQKEXYIKSu+bREqXl2TQjW1DHLw/2xr0QbaF1C32AW5qGUfRVBqsOCyU2NCmpPyS3YyC&#10;ix+6fVpkj+3svJ7lh3Xa366pUqOvIZ2D8DT4//C7vdMK4jiewO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L3/PEAAAA3QAAAA8AAAAAAAAAAAAAAAAAmAIAAGRycy9k&#10;b3ducmV2LnhtbFBLBQYAAAAABAAEAPUAAACJAwAAAAA=&#10;" filled="f" strokeweight="2pt"/>
            <v:line id="Line 1293" o:spid="_x0000_s2320" style="position:absolute;visibility:visibl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cwMAAAADdAAAADwAAAGRycy9kb3ducmV2LnhtbESPwQrCMBBE74L/EFbwpqkFRapRRKh4&#10;E6sXb2uztsVmU5qo9e+NIHgcZuYNs1x3phZPal1lWcFkHIEgzq2uuFBwPqWjOQjnkTXWlknBmxys&#10;V/3eEhNtX3ykZ+YLESDsElRQet8kUrq8JINubBvi4N1sa9AH2RZSt/gKcFPLOIpm0mDFYaHEhrYl&#10;5ffsYRTcL+dpujts9anONvpapP5yvWmlhoNuswDhqfP/8K+91wriOJ7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13MDAAAAA3QAAAA8AAAAAAAAAAAAAAAAA&#10;oQIAAGRycy9kb3ducmV2LnhtbFBLBQYAAAAABAAEAPkAAACOAwAAAAA=&#10;" strokeweight="2pt"/>
            <v:line id="Line 1294" o:spid="_x0000_s2321" style="position:absolute;visibility:visibl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t8AAAADdAAAADwAAAGRycy9kb3ducmV2LnhtbESPwQrCMBBE74L/EFbwpqkFRapRRKh4&#10;E6sXb2uztsVmU5qo9e+NIHgcZuYNs1x3phZPal1lWcFkHIEgzq2uuFBwPqWjOQjnkTXWlknBmxys&#10;V/3eEhNtX3ykZ+YLESDsElRQet8kUrq8JINubBvi4N1sa9AH2RZSt/gKcFPLOIpm0mDFYaHEhrYl&#10;5ffsYRTcL+dpujts9anONvpapP5yvWmlhoNuswDhqfP/8K+91wriOJ7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nQrfAAAAA3QAAAA8AAAAAAAAAAAAAAAAA&#10;oQIAAGRycy9kb3ducmV2LnhtbFBLBQYAAAAABAAEAPkAAACOAwAAAAA=&#10;" strokeweight="2pt"/>
            <v:line id="Line 1295" o:spid="_x0000_s2322" style="position:absolute;visibility:visibl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nLMUAAADdAAAADwAAAGRycy9kb3ducmV2LnhtbESPQWvCQBSE74L/YXlCb2bTQKukrhIC&#10;Kb0VYy65PbPPJJh9G7JbTf99Vyh4HGbmG2Z3mM0gbjS53rKC1ygGQdxY3XOroDoV6y0I55E1DpZJ&#10;wS85OOyXix2m2t75SLfStyJA2KWooPN+TKV0TUcGXWRH4uBd7GTQBzm1Uk94D3AzyCSO36XBnsNC&#10;hyPlHTXX8scouNbVW/H5nevTUGb63Ba+Pl+0Ui+rOfsA4Wn2z/B/+0srSJJkA4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vnLMUAAADdAAAADwAAAAAAAAAA&#10;AAAAAAChAgAAZHJzL2Rvd25yZXYueG1sUEsFBgAAAAAEAAQA+QAAAJMDAAAAAA==&#10;" strokeweight="2pt"/>
            <v:line id="Line 1296" o:spid="_x0000_s2323" style="position:absolute;visibility:visibl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zXr4AAADdAAAADwAAAGRycy9kb3ducmV2LnhtbERPvQrCMBDeBd8hnOCmqQVFqlFEqLiJ&#10;1aXb2ZxtsbmUJmp9ezMIjh/f/3rbm0a8qHO1ZQWzaQSCuLC65lLB9ZJOliCcR9bYWCYFH3Kw3QwH&#10;a0y0ffOZXpkvRQhhl6CCyvs2kdIVFRl0U9sSB+5uO4M+wK6UusN3CDeNjKNoIQ3WHBoqbGlfUfHI&#10;nkbBI7/O08Npry9NttO3MvX57a6VGo/63QqEp97/xT/3USuI4zjMDW/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dHNevgAAAN0AAAAPAAAAAAAAAAAAAAAAAKEC&#10;AABkcnMvZG93bnJldi54bWxQSwUGAAAAAAQABAD5AAAAjAMAAAAA&#10;" strokeweight="2pt"/>
            <v:line id="Line 1297" o:spid="_x0000_s2324" style="position:absolute;visibility:visibl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WxcUAAADdAAAADwAAAGRycy9kb3ducmV2LnhtbESPQWvCQBSE74L/YXlCb2bTQIumrhIC&#10;Kb0VYy65PbPPJJh9G7JbTf99Vyh4HGbmG2Z3mM0gbjS53rKC1ygGQdxY3XOroDoV6w0I55E1DpZJ&#10;wS85OOyXix2m2t75SLfStyJA2KWooPN+TKV0TUcGXWRH4uBd7GTQBzm1Uk94D3AzyCSO36XBnsNC&#10;hyPlHTXX8scouNbVW/H5nevTUGb63Ba+Pl+0Ui+rOfsA4Wn2z/B/+0srSJJkC4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jWxcUAAADdAAAADwAAAAAAAAAA&#10;AAAAAAChAgAAZHJzL2Rvd25yZXYueG1sUEsFBgAAAAAEAAQA+QAAAJMDAAAAAA==&#10;" strokeweight="2pt"/>
            <v:line id="Line 1298" o:spid="_x0000_s2325" style="position:absolute;visibility:visibl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phb4AAADdAAAADwAAAGRycy9kb3ducmV2LnhtbERPvQrCMBDeBd8hnOCmqRVFqlFEqLiJ&#10;1cXtbM622FxKE7W+vRkEx4/vf7XpTC1e1LrKsoLJOAJBnFtdcaHgck5HCxDOI2usLZOCDznYrPu9&#10;FSbavvlEr8wXIoSwS1BB6X2TSOnykgy6sW2IA3e3rUEfYFtI3eI7hJtaxlE0lwYrDg0lNrQrKX9k&#10;T6Pgcb3M0v1xp891ttW3IvXX210rNRx02yUIT53/i3/ug1YQx9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2+mFvgAAAN0AAAAPAAAAAAAAAAAAAAAAAKEC&#10;AABkcnMvZG93bnJldi54bWxQSwUGAAAAAAQABAD5AAAAjAMAAAAA&#10;" strokeweight="2pt"/>
            <v:line id="Line 1299" o:spid="_x0000_s2326" style="position:absolute;visibility:visibl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q9MUAAADdAAAADwAAAGRycy9kb3ducmV2LnhtbESP0WoCMRRE3wv+Q7hC3zS7K5R2NYpo&#10;hUofStUPuG6um9XNzZKkuu3XNwWhj8PMnGFmi9624ko+NI4V5OMMBHHldMO1gsN+M3oGESKyxtYx&#10;KfimAIv54GGGpXY3/qTrLtYiQTiUqMDE2JVShsqQxTB2HXHyTs5bjEn6WmqPtwS3rSyy7ElabDgt&#10;GOxoZai67L6sgq0/vl/yn9rII2/9a/uxfgn2rNTjsF9OQUTq43/43n7TCopik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Iq9MUAAADdAAAADwAAAAAAAAAA&#10;AAAAAAChAgAAZHJzL2Rvd25yZXYueG1sUEsFBgAAAAAEAAQA+QAAAJMDAAAAAA==&#10;" strokeweight="1pt"/>
            <v:line id="Line 1300" o:spid="_x0000_s2327" style="position:absolute;visibility:visibl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0g8YAAADdAAAADwAAAGRycy9kb3ducmV2LnhtbESP3WoCMRSE7wu+QzhC72rWFYpujVL8&#10;gUovxJ8HOG5ON1s3J0sSdevTm0Khl8PMfMNM551txJV8qB0rGA4yEMSl0zVXCo6H9csYRIjIGhvH&#10;pOCHAsxnvacpFtrdeEfXfaxEgnAoUIGJsS2kDKUhi2HgWuLkfTlvMSbpK6k93hLcNjLPsldpsea0&#10;YLClhaHyvL9YBRt/+jwP75WRJ974VbNdToL9Vuq5372/gYjUxf/wX/tDK8j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AtIPGAAAA3QAAAA8AAAAAAAAA&#10;AAAAAAAAoQIAAGRycy9kb3ducmV2LnhtbFBLBQYAAAAABAAEAPkAAACUAwAAAAA=&#10;" strokeweight="1pt"/>
            <v:rect id="Rectangle 1301" o:spid="_x0000_s2328" style="position:absolute;left:1162;top:14476;width:458;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UhMQA&#10;AADdAAAADwAAAGRycy9kb3ducmV2LnhtbESPwWrDMBBE74X8g9hAbrVcuxjXiRJMIZBr3QZyXKyt&#10;7dRauZKSOH9fFQo9DjPzhtnsZjOKKzk/WFbwlKQgiFurB+4UfLzvH0sQPiBrHC2Tgjt52G0XDxus&#10;tL3xG12b0IkIYV+hgj6EqZLStz0Z9ImdiKP3aZ3BEKXrpHZ4i3AzyixNC2lw4LjQ40SvPbVfzcUo&#10;qOvzfPxuXnDvZZm6Qj/rrj4ptVrO9RpEoDn8h//aB60gy/I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lITEAAAA3QAAAA8AAAAAAAAAAAAAAAAAmAIAAGRycy9k&#10;b3ducmV2LnhtbFBLBQYAAAAABAAEAPUAAACJAwAAAAA=&#10;" filled="f" stroked="f" strokeweight=".25pt">
              <v:textbox inset="1pt,1pt,1pt,1pt">
                <w:txbxContent>
                  <w:p w:rsidR="00045CE2" w:rsidRDefault="00045CE2" w:rsidP="00F563B6">
                    <w:pPr>
                      <w:pStyle w:val="a"/>
                      <w:jc w:val="center"/>
                      <w:rPr>
                        <w:sz w:val="18"/>
                      </w:rPr>
                    </w:pPr>
                    <w:r>
                      <w:rPr>
                        <w:sz w:val="18"/>
                      </w:rPr>
                      <w:t>Изм.</w:t>
                    </w:r>
                  </w:p>
                </w:txbxContent>
              </v:textbox>
            </v:rect>
            <v:rect id="Rectangle 1302" o:spid="_x0000_s2329" style="position:absolute;left:1679;top:14476;width:571;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M8MQA&#10;AADdAAAADwAAAGRycy9kb3ducmV2LnhtbESPwWrDMBBE74X8g9hAb7Uc1xjHiRJMIdBr3BZ6XKyN&#10;7cRauZKaOH9fFQo9DjPzhtnuZzOKKzk/WFawSlIQxK3VA3cK3t8OTyUIH5A1jpZJwZ087HeLhy1W&#10;2t74SNcmdCJC2FeooA9hqqT0bU8GfWIn4uidrDMYonSd1A5vEW5GmaVpIQ0OHBd6nOilp/bSfBsF&#10;dX2eP76aNR68LFNX6Fx39adSj8u53oAINIf/8F/7VSvIsuc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DPDEAAAA3QAAAA8AAAAAAAAAAAAAAAAAmAIAAGRycy9k&#10;b3ducmV2LnhtbFBLBQYAAAAABAAEAPUAAACJAwAAAAA=&#10;" filled="f" stroked="f" strokeweight=".25pt">
              <v:textbox inset="1pt,1pt,1pt,1pt">
                <w:txbxContent>
                  <w:p w:rsidR="00045CE2" w:rsidRDefault="00045CE2" w:rsidP="00F563B6">
                    <w:pPr>
                      <w:pStyle w:val="a"/>
                      <w:jc w:val="center"/>
                      <w:rPr>
                        <w:sz w:val="18"/>
                      </w:rPr>
                    </w:pPr>
                    <w:r>
                      <w:rPr>
                        <w:sz w:val="18"/>
                      </w:rPr>
                      <w:t>Лист</w:t>
                    </w:r>
                  </w:p>
                </w:txbxContent>
              </v:textbox>
            </v:rect>
            <v:rect id="Rectangle 1303" o:spid="_x0000_s2330" style="position:absolute;left:2310;top:14476;width:133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pa8MA&#10;AADdAAAADwAAAGRycy9kb3ducmV2LnhtbESPQWvCQBSE7wX/w/IEb3VjtKLRVUJB8NpUweMj+0yi&#10;2bdxd6vx33eFQo/DzHzDrLe9acWdnG8sK5iMExDEpdUNVwoO37v3BQgfkDW2lknBkzxsN4O3NWba&#10;PviL7kWoRISwz1BBHUKXSenLmgz6se2Io3e2zmCI0lVSO3xEuGllmiRzabDhuFBjR581ldfixyjI&#10;80t/vBVL3Hm5SNxcz3SVn5QaDft8BSJQH/7Df+29VpCm0w9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pa8MAAADd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 докум.</w:t>
                    </w:r>
                  </w:p>
                </w:txbxContent>
              </v:textbox>
            </v:rect>
            <v:rect id="Rectangle 1304" o:spid="_x0000_s2331" style="position:absolute;left:3719;top:14476;width:796;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3HMMA&#10;AADdAAAADwAAAGRycy9kb3ducmV2LnhtbESPQWvCQBSE74L/YXlCb7oxSkhTVwmC4LWpQo+P7GuS&#10;Nvs27q6a/vuuUPA4zMw3zGY3ml7cyPnOsoLlIgFBXFvdcaPg9HGY5yB8QNbYWyYFv+Rht51ONlho&#10;e+d3ulWhERHCvkAFbQhDIaWvWzLoF3Ygjt6XdQZDlK6R2uE9wk0v0yTJpMGO40KLA+1bqn+qq1FQ&#10;lt/j+VK94sHLPHGZXuum/FTqZTaWbyACjeEZ/m8ftYI0XWX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I3HMMAAADd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Подпись</w:t>
                    </w:r>
                  </w:p>
                </w:txbxContent>
              </v:textbox>
            </v:rect>
            <v:rect id="Rectangle 1305" o:spid="_x0000_s2332" style="position:absolute;left:4560;top:14476;width:51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6Sh8MA&#10;AADdAAAADwAAAGRycy9kb3ducmV2LnhtbESPQWvCQBSE74X+h+UVeqsbo9g0ukoQhF5NFXp8ZF+T&#10;aPZt3F01/ntXEHocZuYbZrEaTCcu5HxrWcF4lIAgrqxuuVaw+9l8ZCB8QNbYWSYFN/KwWr6+LDDX&#10;9spbupShFhHCPkcFTQh9LqWvGjLoR7Ynjt6fdQZDlK6W2uE1wk0n0ySZSYMtx4UGe1o3VB3Ls1FQ&#10;FIdhfyq/cONllriZnuq6+FXq/W0o5iACDeE//Gx/awVpOvm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6Sh8MAAADd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Дата</w:t>
                    </w:r>
                  </w:p>
                </w:txbxContent>
              </v:textbox>
            </v:rect>
            <v:rect id="Rectangle 1306" o:spid="_x0000_s2333" style="position:absolute;left:8535;top:15330;width:50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G9cEA&#10;AADdAAAADwAAAGRycy9kb3ducmV2LnhtbERPz2vCMBS+D/wfwhO8ral1FNc1ShGEXe0meHw0b21n&#10;81KTzNb/fjkMdvz4fpf72QziTs73lhWskxQEcWN1z62Cz4/j8xaED8gaB8uk4EEe9rvFU4mFthOf&#10;6F6HVsQQ9gUq6EIYCyl905FBn9iROHJf1hkMEbpWaodTDDeDzNI0lwZ7jg0djnToqLnWP0ZBVX3P&#10;51v9ikcvt6nL9Ytuq4tSq+VcvYEINId/8Z/7XSvIsk2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BvXBAAAA3QAAAA8AAAAAAAAAAAAAAAAAmAIAAGRycy9kb3du&#10;cmV2LnhtbFBLBQYAAAAABAAEAPUAAACGAwAAAAA=&#10;" filled="f" stroked="f" strokeweight=".25pt">
              <v:textbox inset="1pt,1pt,1pt,1pt">
                <w:txbxContent>
                  <w:p w:rsidR="00045CE2" w:rsidRDefault="00045CE2" w:rsidP="00F563B6">
                    <w:pPr>
                      <w:pStyle w:val="a"/>
                      <w:jc w:val="center"/>
                      <w:rPr>
                        <w:sz w:val="18"/>
                      </w:rPr>
                    </w:pPr>
                    <w:r>
                      <w:rPr>
                        <w:sz w:val="18"/>
                      </w:rPr>
                      <w:t>Лист</w:t>
                    </w:r>
                  </w:p>
                </w:txbxContent>
              </v:textbox>
            </v:rect>
            <v:rect id="Rectangle 1307" o:spid="_x0000_s2334" style="position:absolute;left:9023;top:15329;width:592;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jbsQA&#10;AADdAAAADwAAAGRycy9kb3ducmV2LnhtbESPwWrDMBBE74H+g9hCb4lcN5jEiRJMwNBr3RR6XKyN&#10;7dZauZJiu39fBQo5DjPzhtkfZ9OLkZzvLCt4XiUgiGurO24UnN/L5QaED8gae8uk4Jc8HA8Piz3m&#10;2k78RmMVGhEh7HNU0IYw5FL6uiWDfmUH4uhdrDMYonSN1A6nCDe9TJMkkwY7jgstDnRqqf6urkZB&#10;UXzNHz/VFksvN4nL9Fo3xadST49zsQMRaA738H/7VStI05c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o27EAAAA3QAAAA8AAAAAAAAAAAAAAAAAmAIAAGRycy9k&#10;b3ducmV2LnhtbFBLBQYAAAAABAAEAPUAAACJAwAAAAA=&#10;" filled="f" stroked="f" strokeweight=".25pt">
              <v:textbox inset="1pt,1pt,1pt,1pt">
                <w:txbxContent>
                  <w:p w:rsidR="00045CE2" w:rsidRPr="00F509A6" w:rsidRDefault="00045CE2" w:rsidP="00F563B6">
                    <w:pPr>
                      <w:pStyle w:val="a"/>
                      <w:jc w:val="center"/>
                      <w:rPr>
                        <w:sz w:val="18"/>
                        <w:lang w:val="ru-RU"/>
                      </w:rPr>
                    </w:pPr>
                  </w:p>
                </w:txbxContent>
              </v:textbox>
            </v:rect>
            <v:rect id="Rectangle 1308" o:spid="_x0000_s2335" style="position:absolute;left:5146;top:13559;width:6308;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5jsAA&#10;AADdAAAADwAAAGRycy9kb3ducmV2LnhtbERPz2vCMBS+C/4P4Q1203SliFajlEFh13UbeHw0z7ba&#10;vNQka7v/3hyEHT++34fTbHoxkvOdZQVv6wQEcW11x42C769ytQXhA7LG3jIp+CMPp+NyccBc24k/&#10;aaxCI2II+xwVtCEMuZS+bsmgX9uBOHIX6wyGCF0jtcMphptepkmykQY7jg0tDvTeUn2rfo2CorjO&#10;P/dqh6WX28RtdKab4qzU68tc7EEEmsO/+On+0ArSNIv745v4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F5jsAAAADdAAAADwAAAAAAAAAAAAAAAACYAgAAZHJzL2Rvd25y&#10;ZXYueG1sUEsFBgAAAAAEAAQA9QAAAIUDAAAAAA==&#10;" filled="f" stroked="f" strokeweight=".25pt">
              <v:textbox inset="1pt,1pt,1pt,1pt">
                <w:txbxContent>
                  <w:p w:rsidR="00045CE2" w:rsidRPr="00F63BDE" w:rsidRDefault="00045CE2" w:rsidP="00F563B6">
                    <w:pPr>
                      <w:pStyle w:val="a"/>
                      <w:rPr>
                        <w:rFonts w:ascii="Journal" w:hAnsi="Journal"/>
                        <w:lang w:val="ru-RU"/>
                      </w:rPr>
                    </w:pPr>
                    <w:r>
                      <w:rPr>
                        <w:rFonts w:ascii="Journal Cyr" w:hAnsi="Journal Cyr"/>
                        <w:lang w:val="ru-RU"/>
                      </w:rPr>
                      <w:t xml:space="preserve">     Д.2513.01.08.50.007.0000 ПЗ</w:t>
                    </w:r>
                  </w:p>
                  <w:p w:rsidR="00045CE2" w:rsidRDefault="00045CE2" w:rsidP="00F563B6">
                    <w:pPr>
                      <w:pStyle w:val="a"/>
                      <w:jc w:val="center"/>
                      <w:rPr>
                        <w:rFonts w:ascii="Journal" w:hAnsi="Journal"/>
                        <w:lang w:val="ru-RU"/>
                      </w:rPr>
                    </w:pPr>
                  </w:p>
                </w:txbxContent>
              </v:textbox>
            </v:rect>
            <v:line id="Line 1309" o:spid="_x0000_s2336" style="position:absolute;visibility:visibl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Y8IAAADdAAAADwAAAGRycy9kb3ducmV2LnhtbESPQavCMBCE7w/8D2EFb8/UoiLVKCJU&#10;vInVi7e1WdtisylN1PrvjSB4HGbmG2ax6kwtHtS6yrKC0TACQZxbXXGh4HRM/2cgnEfWWFsmBS9y&#10;sFr2/haYaPvkAz0yX4gAYZeggtL7JpHS5SUZdEPbEAfvaluDPsi2kLrFZ4CbWsZRNJUGKw4LJTa0&#10;KSm/ZXej4HY+TdLtfqOPdbbWlyL158tVKzXod+s5CE+d/4W/7Z1WEMf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E/Y8IAAADdAAAADwAAAAAAAAAAAAAA&#10;AAChAgAAZHJzL2Rvd25yZXYueG1sUEsFBgAAAAAEAAQA+QAAAJADAAAAAA==&#10;" strokeweight="2pt"/>
            <v:line id="Line 1310" o:spid="_x0000_s2337" style="position:absolute;visibility:visibl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hFMUAAADdAAAADwAAAGRycy9kb3ducmV2LnhtbESPQWvCQBSE74L/YXlCb2bT0IqkrhIC&#10;Kb0VYy65PbPPJJh9G7JbTf99Vyh4HGbmG2Z3mM0gbjS53rKC1ygGQdxY3XOroDoV6y0I55E1DpZJ&#10;wS85OOyXix2m2t75SLfStyJA2KWooPN+TKV0TUcGXWRH4uBd7GTQBzm1Uk94D3AzyCSON9Jgz2Gh&#10;w5Hyjppr+WMUXOvqvfj8zvVpKDN9bgtfny9aqZfVnH2A8DT7Z/i//aUVJMlb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OhFMUAAADdAAAADwAAAAAAAAAA&#10;AAAAAAChAgAAZHJzL2Rvd25yZXYueG1sUEsFBgAAAAAEAAQA+QAAAJMDAAAAAA==&#10;" strokeweight="2pt"/>
            <v:line id="Line 1311" o:spid="_x0000_s2338" style="position:absolute;visibility:visibl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8Ej8UAAADdAAAADwAAAGRycy9kb3ducmV2LnhtbESPQWvCQBSE7wX/w/KE3pqNaSsSs4oI&#10;EW+l0Utuz+wzCcm+DdlV47/vFgo9DjPzDZNtJ9OLO42utaxgEcUgiCurW64VnE/52wqE88gae8uk&#10;4EkOtpvZS4aptg/+pnvhaxEg7FJU0Hg/pFK6qiGDLrIDcfCudjTogxxrqUd8BLjpZRLHS2mw5bDQ&#10;4ED7hqquuBkFXXn+zA9fe33qi52+1LkvL1et1Ot82q1BeJr8f/ivfdQKkuTj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8Ej8UAAADdAAAADwAAAAAAAAAA&#10;AAAAAAChAgAAZHJzL2Rvd25yZXYueG1sUEsFBgAAAAAEAAQA+QAAAJMDAAAAAA==&#10;" strokeweight="2pt"/>
            <v:line id="Line 1312" o:spid="_x0000_s2339" style="position:absolute;visibility:visibl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6EcUAAADdAAAADwAAAGRycy9kb3ducmV2LnhtbESP3WoCMRSE7wu+QzhC72rWRaSuRhFb&#10;odKL4s8DHDfHzermZEmirn36plDo5TAz3zCzRWcbcSMfascKhoMMBHHpdM2VgsN+/fIKIkRkjY1j&#10;UvCgAIt572mGhXZ33tJtFyuRIBwKVGBibAspQ2nIYhi4ljh5J+ctxiR9JbXHe4LbRuZZNpYWa04L&#10;BltaGSovu6tVsPHHz8vwuzLyyBv/3ny9TYI9K/Xc75ZTEJG6+B/+a39oBXk+Gs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6EcUAAADdAAAADwAAAAAAAAAA&#10;AAAAAAChAgAAZHJzL2Rvd25yZXYueG1sUEsFBgAAAAAEAAQA+QAAAJMDAAAAAA==&#10;" strokeweight="1pt"/>
            <v:line id="Line 1313" o:spid="_x0000_s2340" style="position:absolute;visibility:visibl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fisYAAADdAAAADwAAAGRycy9kb3ducmV2LnhtbESP3WoCMRSE7wu+QzhC7zTr0pZ2NYr4&#10;A5VeSK0PcNycbrZuTpYk6urTNwWhl8PMfMNMZp1txJl8qB0rGA0zEMSl0zVXCvZf68EriBCRNTaO&#10;ScGVAsymvYcJFtpd+JPOu1iJBOFQoAITY1tIGUpDFsPQtcTJ+3beYkzSV1J7vCS4bWSeZS/SYs1p&#10;wWBLC0PlcXeyCjb+8HEc3SojD7zxq2a7fAv2R6nHfjcfg4jUxf/wvf2uFeT50z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vX4rGAAAA3QAAAA8AAAAAAAAA&#10;AAAAAAAAoQIAAGRycy9kb3ducmV2LnhtbFBLBQYAAAAABAAEAPkAAACUAwAAAAA=&#10;" strokeweight="1pt"/>
            <v:group id="Group 1314" o:spid="_x0000_s2341"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rect id="Rectangle 1315" o:spid="_x0000_s234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jh+sQA&#10;AADdAAAADwAAAGRycy9kb3ducmV2LnhtbESPwWrDMBBE74X8g9hAbrVcY1z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4frEAAAA3QAAAA8AAAAAAAAAAAAAAAAAmAIAAGRycy9k&#10;b3ducmV2LnhtbFBLBQYAAAAABAAEAPUAAACJAwAAAAA=&#10;" filled="f" stroked="f" strokeweight=".25pt">
                <v:textbox inset="1pt,1pt,1pt,1pt">
                  <w:txbxContent>
                    <w:p w:rsidR="00045CE2" w:rsidRDefault="00045CE2" w:rsidP="00F563B6">
                      <w:pPr>
                        <w:pStyle w:val="a"/>
                        <w:rPr>
                          <w:sz w:val="18"/>
                        </w:rPr>
                      </w:pPr>
                      <w:r>
                        <w:rPr>
                          <w:sz w:val="18"/>
                        </w:rPr>
                        <w:t xml:space="preserve"> Разраб.</w:t>
                      </w:r>
                    </w:p>
                  </w:txbxContent>
                </v:textbox>
              </v:rect>
              <v:rect id="Rectangle 1316" o:spid="_x0000_s234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1iMAA&#10;AADdAAAADwAAAGRycy9kb3ducmV2LnhtbERPz2vCMBS+C/4P4Q1203SliFajlEFh13UbeHw0z7ba&#10;vNQka7v/3hyEHT++34fTbHoxkvOdZQVv6wQEcW11x42C769ytQXhA7LG3jIp+CMPp+NyccBc24k/&#10;aaxCI2II+xwVtCEMuZS+bsmgX9uBOHIX6wyGCF0jtcMphptepkmykQY7jg0tDvTeUn2rfo2CorjO&#10;P/dqh6WX28RtdKab4qzU68tc7EEEmsO/+On+0ArSNItz45v4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d1iMAAAADdAAAADwAAAAAAAAAAAAAAAACYAgAAZHJzL2Rvd25y&#10;ZXYueG1sUEsFBgAAAAAEAAQA9QAAAIUDAAAAAA==&#10;" filled="f" stroked="f" strokeweight=".25pt">
                <v:textbox inset="1pt,1pt,1pt,1pt">
                  <w:txbxContent>
                    <w:p w:rsidR="00045CE2" w:rsidRPr="00D95832" w:rsidRDefault="00045CE2" w:rsidP="00F563B6">
                      <w:pPr>
                        <w:pStyle w:val="a"/>
                        <w:rPr>
                          <w:sz w:val="18"/>
                          <w:lang w:val="ru-RU"/>
                        </w:rPr>
                      </w:pPr>
                      <w:r>
                        <w:rPr>
                          <w:sz w:val="18"/>
                          <w:lang w:val="ru-RU"/>
                        </w:rPr>
                        <w:t>Саган Л.А.</w:t>
                      </w:r>
                    </w:p>
                  </w:txbxContent>
                </v:textbox>
              </v:rect>
            </v:group>
            <v:group id="Group 1317" o:spid="_x0000_s2344"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rect id="Rectangle 1318" o:spid="_x0000_s234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U8EA&#10;AADdAAAADwAAAGRycy9kb3ducmV2LnhtbERPz2vCMBS+D/wfwhO8ranFFdc1ShGEXe0meHw0b21n&#10;81KTzNb/fjkMdvz4fpf72QziTs73lhWskxQEcWN1z62Cz4/j8xaED8gaB8uk4EEe9rvFU4mFthOf&#10;6F6HVsQQ9gUq6EIYCyl905FBn9iROHJf1hkMEbpWaodTDDeDzNI0lwZ7jg0djnToqLnWP0ZBVX3P&#10;51v9ikcvt6nL9Ua31UWp1XKu3kAEmsO/+M/9rhVk2Uv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I71PBAAAA3QAAAA8AAAAAAAAAAAAAAAAAmAIAAGRycy9kb3du&#10;cmV2LnhtbFBLBQYAAAAABAAEAPUAAACGAwAAAAA=&#10;" filled="f" stroked="f" strokeweight=".25pt">
                <v:textbox inset="1pt,1pt,1pt,1pt">
                  <w:txbxContent>
                    <w:p w:rsidR="00045CE2" w:rsidRDefault="00045CE2" w:rsidP="00F563B6">
                      <w:pPr>
                        <w:pStyle w:val="a"/>
                        <w:rPr>
                          <w:sz w:val="18"/>
                        </w:rPr>
                      </w:pPr>
                      <w:r>
                        <w:rPr>
                          <w:sz w:val="18"/>
                        </w:rPr>
                        <w:t xml:space="preserve"> Провер.</w:t>
                      </w:r>
                    </w:p>
                  </w:txbxContent>
                </v:textbox>
              </v:rect>
              <v:rect id="Rectangle 1319" o:spid="_x0000_s234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KyMQA&#10;AADdAAAADwAAAGRycy9kb3ducmV2LnhtbESPwWrDMBBE74X8g9hAbrUc0xrHiRJMIdBr3RZ6XKyN&#10;7cRaOZIaO39fFQo9DjPzhtkdZjOIGznfW1awTlIQxI3VPbcKPt6PjwUIH5A1DpZJwZ08HPaLhx2W&#10;2k78Rrc6tCJC2JeooAthLKX0TUcGfWJH4uidrDMYonSt1A6nCDeDzNI0lwZ7jgsdjvTSUXOpv42C&#10;qjrPn9d6g0cvi9Tl+km31ZdSq+VcbUEEmsN/+K/9qhVk2fM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SsjEAAAA3QAAAA8AAAAAAAAAAAAAAAAAmAIAAGRycy9k&#10;b3ducmV2LnhtbFBLBQYAAAAABAAEAPUAAACJAwAAAAA=&#10;" filled="f" stroked="f" strokeweight=".25pt">
                <v:textbox inset="1pt,1pt,1pt,1pt">
                  <w:txbxContent>
                    <w:p w:rsidR="00045CE2" w:rsidRPr="00D95832" w:rsidRDefault="00045CE2" w:rsidP="00F563B6">
                      <w:pPr>
                        <w:pStyle w:val="a"/>
                        <w:rPr>
                          <w:sz w:val="18"/>
                          <w:lang w:val="ru-RU"/>
                        </w:rPr>
                      </w:pPr>
                      <w:r>
                        <w:rPr>
                          <w:sz w:val="18"/>
                          <w:lang w:val="ru-RU"/>
                        </w:rPr>
                        <w:t>Гулгенов С.Ж.</w:t>
                      </w:r>
                    </w:p>
                  </w:txbxContent>
                </v:textbox>
              </v:rect>
            </v:group>
            <v:group id="Group 1320" o:spid="_x0000_s2347"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rect id="Rectangle 1321" o:spid="_x0000_s234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xJMMA&#10;AADdAAAADwAAAGRycy9kb3ducmV2LnhtbESPQWvCQBSE7wX/w/IEb3VjtKLRVUJB8NpUweMj+0yi&#10;2bdxd6vx33eFQo/DzHzDrLe9acWdnG8sK5iMExDEpdUNVwoO37v3BQgfkDW2lknBkzxsN4O3NWba&#10;PviL7kWoRISwz1BBHUKXSenLmgz6se2Io3e2zmCI0lVSO3xEuGllmiRzabDhuFBjR581ldfixyjI&#10;80t/vBVL3Hm5SNxcz3SVn5QaDft8BSJQH/7Df+29VpCmH1N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xJMMAAADdAAAADwAAAAAAAAAAAAAAAACYAgAAZHJzL2Rv&#10;d25yZXYueG1sUEsFBgAAAAAEAAQA9QAAAIgDAAAAAA==&#10;" filled="f" stroked="f" strokeweight=".25pt">
                <v:textbox inset="1pt,1pt,1pt,1pt">
                  <w:txbxContent>
                    <w:p w:rsidR="00045CE2" w:rsidRDefault="00045CE2" w:rsidP="00F563B6">
                      <w:pPr>
                        <w:pStyle w:val="a"/>
                        <w:rPr>
                          <w:sz w:val="18"/>
                        </w:rPr>
                      </w:pPr>
                      <w:r>
                        <w:rPr>
                          <w:sz w:val="18"/>
                        </w:rPr>
                        <w:t xml:space="preserve"> Т. Контр.</w:t>
                      </w:r>
                    </w:p>
                  </w:txbxContent>
                </v:textbox>
              </v:rect>
              <v:rect id="Rectangle 1322" o:spid="_x0000_s234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pUMQA&#10;AADdAAAADwAAAGRycy9kb3ducmV2LnhtbESPwWrDMBBE74X8g9hAbrVc4xrXiRJMIZBr3QZyXKyt&#10;7dRauZKSOH9fFQo9DjPzhtnsZjOKKzk/WFbwlKQgiFurB+4UfLzvH0sQPiBrHC2Tgjt52G0XDxus&#10;tL3xG12b0IkIYV+hgj6EqZLStz0Z9ImdiKP3aZ3BEKXrpHZ4i3AzyixNC2lw4LjQ40SvPbVfzcUo&#10;qOvzfPxuXnDvZZm6Que6q09KrZZzvQYRaA7/4b/2QSvIsuc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6VDEAAAA3QAAAA8AAAAAAAAAAAAAAAAAmAIAAGRycy9k&#10;b3ducmV2LnhtbFBLBQYAAAAABAAEAPUAAACJAwAAAAA=&#10;" filled="f" stroked="f" strokeweight=".25pt">
                <v:textbox inset="1pt,1pt,1pt,1pt">
                  <w:txbxContent>
                    <w:p w:rsidR="00045CE2" w:rsidRDefault="00045CE2" w:rsidP="00F563B6">
                      <w:pPr>
                        <w:pStyle w:val="a"/>
                        <w:rPr>
                          <w:sz w:val="18"/>
                        </w:rPr>
                      </w:pPr>
                    </w:p>
                  </w:txbxContent>
                </v:textbox>
              </v:rect>
            </v:group>
            <v:group id="Group 1323" o:spid="_x0000_s2350"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rect id="Rectangle 1324" o:spid="_x0000_s235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SvMMA&#10;AADdAAAADwAAAGRycy9kb3ducmV2LnhtbESPQWvCQBSE74L/YXlCb7oxaEhTVwmC4LWpQo+P7GuS&#10;Nvs27q6a/vuuUPA4zMw3zGY3ml7cyPnOsoLlIgFBXFvdcaPg9HGY5yB8QNbYWyYFv+Rht51ONlho&#10;e+d3ulWhERHCvkAFbQhDIaWvWzLoF3Ygjt6XdQZDlK6R2uE9wk0v0yTJpMGO40KLA+1bqn+qq1FQ&#10;lt/j+VK94sHLPHGZXumm/FTqZTaWbyACjeEZ/m8ftYI0XW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3SvMMAAADdAAAADwAAAAAAAAAAAAAAAACYAgAAZHJzL2Rv&#10;d25yZXYueG1sUEsFBgAAAAAEAAQA9QAAAIgDAAAAAA==&#10;" filled="f" stroked="f" strokeweight=".25pt">
                <v:textbox inset="1pt,1pt,1pt,1pt">
                  <w:txbxContent>
                    <w:p w:rsidR="00045CE2" w:rsidRDefault="00045CE2" w:rsidP="00F563B6">
                      <w:pPr>
                        <w:pStyle w:val="a"/>
                        <w:rPr>
                          <w:sz w:val="18"/>
                        </w:rPr>
                      </w:pPr>
                      <w:r>
                        <w:rPr>
                          <w:sz w:val="18"/>
                        </w:rPr>
                        <w:t xml:space="preserve"> Н. Контр.</w:t>
                      </w:r>
                    </w:p>
                  </w:txbxContent>
                </v:textbox>
              </v:rect>
              <v:rect id="Rectangle 1325" o:spid="_x0000_s235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3J8MA&#10;AADdAAAADwAAAGRycy9kb3ducmV2LnhtbESPQWvCQBSE74X+h+UVeqsbg9o0ukoQhF5NFXp8ZF+T&#10;aPZt3F01/ntXEHocZuYbZrEaTCcu5HxrWcF4lIAgrqxuuVaw+9l8ZCB8QNbYWSYFN/KwWr6+LDDX&#10;9spbupShFhHCPkcFTQh9LqWvGjLoR7Ynjt6fdQZDlK6W2uE1wk0n0ySZSYMtx4UGe1o3VB3Ls1FQ&#10;FIdhfyq/cONllriZnui6+FXq/W0o5iACDeE//Gx/awVpOv2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3J8MAAADdAAAADwAAAAAAAAAAAAAAAACYAgAAZHJzL2Rv&#10;d25yZXYueG1sUEsFBgAAAAAEAAQA9QAAAIgDAAAAAA==&#10;" filled="f" stroked="f" strokeweight=".25pt">
                <v:textbox inset="1pt,1pt,1pt,1pt">
                  <w:txbxContent>
                    <w:p w:rsidR="00045CE2" w:rsidRDefault="00045CE2" w:rsidP="00F563B6">
                      <w:pPr>
                        <w:pStyle w:val="a"/>
                        <w:rPr>
                          <w:sz w:val="18"/>
                        </w:rPr>
                      </w:pPr>
                    </w:p>
                  </w:txbxContent>
                </v:textbox>
              </v:rect>
            </v:group>
            <v:group id="Group 1326" o:spid="_x0000_s2353"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rect id="Rectangle 1327" o:spid="_x0000_s235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GzsQA&#10;AADdAAAADwAAAGRycy9kb3ducmV2LnhtbESPwWrDMBBE74H+g9hCb4lc05jEiRJMwNBr3RR6XKyN&#10;7dZauZJiu39fBQo5DjPzhtkfZ9OLkZzvLCt4XiUgiGurO24UnN/L5QaED8gae8uk4Jc8HA8Piz3m&#10;2k78RmMVGhEh7HNU0IYw5FL6uiWDfmUH4uhdrDMYonSN1A6nCDe9TJMkkwY7jgstDnRqqf6urkZB&#10;UXzNHz/VFksvN4nL9Ituik+lnh7nYgci0Bzu4f/2q1aQpus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Rs7EAAAA3QAAAA8AAAAAAAAAAAAAAAAAmAIAAGRycy9k&#10;b3ducmV2LnhtbFBLBQYAAAAABAAEAPUAAACJAwAAAAA=&#10;" filled="f" stroked="f" strokeweight=".25pt">
                <v:textbox inset="1pt,1pt,1pt,1pt">
                  <w:txbxContent>
                    <w:p w:rsidR="00045CE2" w:rsidRDefault="00045CE2" w:rsidP="00F563B6">
                      <w:pPr>
                        <w:pStyle w:val="a"/>
                        <w:rPr>
                          <w:sz w:val="18"/>
                        </w:rPr>
                      </w:pPr>
                      <w:r>
                        <w:rPr>
                          <w:sz w:val="18"/>
                        </w:rPr>
                        <w:t xml:space="preserve"> Утверд.</w:t>
                      </w:r>
                    </w:p>
                  </w:txbxContent>
                </v:textbox>
              </v:rect>
              <v:rect id="Rectangle 1328" o:spid="_x0000_s235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l7r8A&#10;AADdAAAADwAAAGRycy9kb3ducmV2LnhtbERPTYvCMBC9L/gfwgh7W1OLFK1GKYLg1a6Cx6EZ22oz&#10;qUnU7r83B2GPj/e92gymE09yvrWsYDpJQBBXVrdcKzj+7n7mIHxA1thZJgV/5GGzHn2tMNf2xQd6&#10;lqEWMYR9jgqaEPpcSl81ZNBPbE8cuYt1BkOErpba4SuGm06mSZJJgy3HhgZ72jZU3cqHUVAU1+F0&#10;Lxe483KeuEzPdF2clfoeD8USRKAh/Is/7r1WkKZZ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CXuvwAAAN0AAAAPAAAAAAAAAAAAAAAAAJgCAABkcnMvZG93bnJl&#10;di54bWxQSwUGAAAAAAQABAD1AAAAhAMAAAAA&#10;" filled="f" stroked="f" strokeweight=".25pt">
                <v:textbox inset="1pt,1pt,1pt,1pt">
                  <w:txbxContent>
                    <w:p w:rsidR="00045CE2" w:rsidRDefault="00045CE2" w:rsidP="00F563B6">
                      <w:pPr>
                        <w:pStyle w:val="a"/>
                        <w:rPr>
                          <w:sz w:val="18"/>
                        </w:rPr>
                      </w:pPr>
                    </w:p>
                  </w:txbxContent>
                </v:textbox>
              </v:rect>
            </v:group>
            <v:line id="Line 1329" o:spid="_x0000_s2356" style="position:absolute;visibility:visibl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jA8AAAADdAAAADwAAAGRycy9kb3ducmV2LnhtbESPwQrCMBBE74L/EFbwpqkFRapRRKh4&#10;E6sXb2uztsVmU5qo9e+NIHgcZuYNs1x3phZPal1lWcFkHIEgzq2uuFBwPqWjOQjnkTXWlknBmxys&#10;V/3eEhNtX3ykZ+YLESDsElRQet8kUrq8JINubBvi4N1sa9AH2RZSt/gKcFPLOIpm0mDFYaHEhrYl&#10;5ffsYRTcL+dpujts9anONvpapP5yvWmlhoNuswDhqfP/8K+91wrieDa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kYwPAAAAA3QAAAA8AAAAAAAAAAAAAAAAA&#10;oQIAAGRycy9kb3ducmV2LnhtbFBLBQYAAAAABAAEAPkAAACOAwAAAAA=&#10;" strokeweight="2pt"/>
            <v:rect id="Rectangle 1330" o:spid="_x0000_s2357" style="position:absolute;left:5166;top:14234;width:3264;height:1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eAsIA&#10;AADdAAAADwAAAGRycy9kb3ducmV2LnhtbESPQYvCMBSE74L/ITxhb5palqLVKGVB8GpXweOjebbV&#10;5qUmWe3++82C4HGYmW+Y9XYwnXiQ861lBfNZAoK4srrlWsHxezddgPABWWNnmRT8koftZjxaY67t&#10;kw/0KEMtIoR9jgqaEPpcSl81ZNDPbE8cvYt1BkOUrpba4TPCTSfTJMmkwZbjQoM9fTVU3cofo6Ao&#10;rsPpXi5x5+UicZn+1HVxVupjMhQrEIGG8A6/2nutIE2zF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h4CwgAAAN0AAAAPAAAAAAAAAAAAAAAAAJgCAABkcnMvZG93&#10;bnJldi54bWxQSwUGAAAAAAQABAD1AAAAhwMAAAAA&#10;" filled="f" stroked="f" strokeweight=".25pt">
              <v:textbox inset="1pt,1pt,1pt,1pt">
                <w:txbxContent>
                  <w:p w:rsidR="00045CE2" w:rsidRPr="00F63BDE" w:rsidRDefault="00045CE2" w:rsidP="00F563B6">
                    <w:pPr>
                      <w:pStyle w:val="a"/>
                      <w:jc w:val="center"/>
                      <w:rPr>
                        <w:sz w:val="18"/>
                        <w:lang w:val="ru-RU"/>
                      </w:rPr>
                    </w:pPr>
                  </w:p>
                  <w:p w:rsidR="00045CE2" w:rsidRPr="00470C3C" w:rsidRDefault="00045CE2" w:rsidP="00F563B6">
                    <w:pPr>
                      <w:pStyle w:val="a"/>
                      <w:rPr>
                        <w:lang w:val="ru-RU"/>
                      </w:rPr>
                    </w:pPr>
                    <w:r>
                      <w:rPr>
                        <w:lang w:val="ru-RU"/>
                      </w:rPr>
                      <w:t xml:space="preserve">      Заключение</w:t>
                    </w:r>
                  </w:p>
                </w:txbxContent>
              </v:textbox>
            </v:rect>
            <v:line id="Line 1331" o:spid="_x0000_s2358" style="position:absolute;visibility:visibl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Y78MAAADdAAAADwAAAGRycy9kb3ducmV2LnhtbESPQYvCMBSE74L/ITzBm6ZWFK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6WO/DAAAA3QAAAA8AAAAAAAAAAAAA&#10;AAAAoQIAAGRycy9kb3ducmV2LnhtbFBLBQYAAAAABAAEAPkAAACRAwAAAAA=&#10;" strokeweight="2pt"/>
            <v:line id="Line 1332" o:spid="_x0000_s2359" style="position:absolute;visibility:visibl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PAm8MAAADdAAAADwAAAGRycy9kb3ducmV2LnhtbESPQYvCMBSE74L/ITzBm6YWFa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wJvDAAAA3QAAAA8AAAAAAAAAAAAA&#10;AAAAoQIAAGRycy9kb3ducmV2LnhtbFBLBQYAAAAABAAEAPkAAACRAwAAAAA=&#10;" strokeweight="2pt"/>
            <v:line id="Line 1333" o:spid="_x0000_s2360" style="position:absolute;visibility:visibl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lAMAAAADdAAAADwAAAGRycy9kb3ducmV2LnhtbESPwQrCMBBE74L/EFbwpqkFRapRRKh4&#10;E6sXb2uztsVmU5qo9e+NIHgcZuYNs1x3phZPal1lWcFkHIEgzq2uuFBwPqWjOQjnkTXWlknBmxys&#10;V/3eEhNtX3ykZ+YLESDsElRQet8kUrq8JINubBvi4N1sa9AH2RZSt/gKcFPLOIpm0mDFYaHEhrYl&#10;5ffsYRTcL+dpujts9anONvpapP5yvWmlhoNuswDhqfP/8K+91wrieDa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ZQDAAAAA3QAAAA8AAAAAAAAAAAAAAAAA&#10;oQIAAGRycy9kb3ducmV2LnhtbFBLBQYAAAAABAAEAPkAAACOAwAAAAA=&#10;" strokeweight="2pt"/>
            <v:rect id="Rectangle 1334" o:spid="_x0000_s2361" style="position:absolute;left:8550;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YAcMA&#10;AADdAAAADwAAAGRycy9kb3ducmV2LnhtbESPwWrDMBBE74X+g9hCbrVcE0zqWjYmEOi1Tgs9LtbW&#10;dmKtXElJnL+PAoUeh5l5w5T1YiZxJudHywpekhQEcWf1yL2Cz/3ueQPCB2SNk2VScCUPdfX4UGKh&#10;7YU/6NyGXkQI+wIVDCHMhZS+G8igT+xMHL0f6wyGKF0vtcNLhJtJZmmaS4Mjx4UBZ9oO1B3bk1HQ&#10;NIfl67d9xZ2Xm9Tleq375lup1dPSvIEItIT/8F/7XSvIsjyH+5v4BG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EYAcMAAADd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Лит.</w:t>
                    </w:r>
                  </w:p>
                </w:txbxContent>
              </v:textbox>
            </v:rect>
            <v:rect id="Rectangle 1335" o:spid="_x0000_s2362" style="position:absolute;left:9668;top:15330;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9msMA&#10;AADdAAAADwAAAGRycy9kb3ducmV2LnhtbESPQWvCQBSE74X+h+UVvNVNQ0k1ugmhIPRqrODxkX0m&#10;0ezbdHer8d+7hYLHYWa+YdblZAZxIed7ywre5gkI4sbqnlsF37vN6wKED8gaB8uk4EYeyuL5aY25&#10;tlfe0qUOrYgQ9jkq6EIYcyl905FBP7cjcfSO1hkMUbpWaofXCDeDTJMkkwZ7jgsdjvTZUXOuf42C&#10;qjpN+596iRsvF4nL9Ltuq4NSs5epWoEINIVH+L/9pRWkafYB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9msMAAADd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Листов</w:t>
                    </w:r>
                  </w:p>
                </w:txbxContent>
              </v:textbox>
            </v:rect>
            <v:rect id="Rectangle 1336" o:spid="_x0000_s2363" style="position:absolute;left:10424;top:15330;width:80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p6L8A&#10;AADdAAAADwAAAGRycy9kb3ducmV2LnhtbERPTYvCMBC9L/gfwgh7W1OLFK1GKYLg1a6Cx6EZ22oz&#10;qUnU7r83B2GPj/e92gymE09yvrWsYDpJQBBXVrdcKzj+7n7mIHxA1thZJgV/5GGzHn2tMNf2xQd6&#10;lqEWMYR9jgqaEPpcSl81ZNBPbE8cuYt1BkOErpba4SuGm06mSZJJgy3HhgZ72jZU3cqHUVAU1+F0&#10;Lxe483KeuEzPdF2clfoeD8USRKAh/Is/7r1WkKZZ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UinovwAAAN0AAAAPAAAAAAAAAAAAAAAAAJgCAABkcnMvZG93bnJl&#10;di54bWxQSwUGAAAAAAQABAD1AAAAhAMAAAAA&#10;" filled="f" stroked="f" strokeweight=".25pt">
              <v:textbox inset="1pt,1pt,1pt,1pt">
                <w:txbxContent>
                  <w:p w:rsidR="00045CE2" w:rsidRPr="00F509A6" w:rsidRDefault="00045CE2" w:rsidP="00F563B6">
                    <w:pPr>
                      <w:pStyle w:val="a"/>
                      <w:jc w:val="center"/>
                      <w:rPr>
                        <w:sz w:val="18"/>
                        <w:lang w:val="ru-RU"/>
                      </w:rPr>
                    </w:pPr>
                    <w:r>
                      <w:rPr>
                        <w:sz w:val="18"/>
                        <w:lang w:val="ru-RU"/>
                      </w:rPr>
                      <w:t>41</w:t>
                    </w:r>
                  </w:p>
                </w:txbxContent>
              </v:textbox>
            </v:rect>
            <v:line id="Line 1337" o:spid="_x0000_s2364" style="position:absolute;visibility:visibl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J78UAAADdAAAADwAAAGRycy9kb3ducmV2LnhtbESPQWsCMRSE7wX/Q3iCt5p1D6KrUURb&#10;qPRQqv6A5+a5Wd28LEmqa3+9KRQ8DjPzDTNfdrYRV/KhdqxgNMxAEJdO11wpOOzfXycgQkTW2Dgm&#10;BXcKsFz0XuZYaHfjb7ruYiUShEOBCkyMbSFlKA1ZDEPXEifv5LzFmKSvpPZ4S3DbyDzLxtJizWnB&#10;YEtrQ+Vl92MVbP3x8zL6rYw88ta/NV+babBnpQb9bjUDEamLz/B/+0MryPPx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J78UAAADdAAAADwAAAAAAAAAA&#10;AAAAAAChAgAAZHJzL2Rvd25yZXYueG1sUEsFBgAAAAAEAAQA+QAAAJMDAAAAAA==&#10;" strokeweight="1pt"/>
            <v:line id="Line 1338" o:spid="_x0000_s2365" style="position:absolute;visibility:visibl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2r8MAAADdAAAADwAAAGRycy9kb3ducmV2LnhtbERPS27CMBDdV+odrKnEDhyyAJriRFUB&#10;CdRFBe0Bhngap8TjyDYQOH29qNTl0/svq8F24kI+tI4VTCcZCOLa6ZYbBV+fm/ECRIjIGjvHpOBG&#10;Aary8WGJhXZX3tPlEBuRQjgUqMDE2BdShtqQxTBxPXHivp23GBP0jdQeryncdjLPspm02HJqMNjT&#10;m6H6dDhbBTt/fD9N742RR975dfexeg72R6nR0/D6AiLSEP/Ff+6tVpDn87Q/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0Nq/DAAAA3QAAAA8AAAAAAAAAAAAA&#10;AAAAoQIAAGRycy9kb3ducmV2LnhtbFBLBQYAAAAABAAEAPkAAACRAwAAAAA=&#10;" strokeweight="1pt"/>
            <v:rect id="Rectangle 1339" o:spid="_x0000_s2366" style="position:absolute;left:8550;top:15818;width:291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WqMQA&#10;AADdAAAADwAAAGRycy9kb3ducmV2LnhtbESPwWrDMBBE74X8g9hAbrUcU1zHiRJMIdBr3RZ6XKyN&#10;7cRaOZIaO39fFQo9DjPzhtkdZjOIGznfW1awTlIQxI3VPbcKPt6PjwUIH5A1DpZJwZ08HPaLhx2W&#10;2k78Rrc6tCJC2JeooAthLKX0TUcGfWJH4uidrDMYonSt1A6nCDeDzNI0lwZ7jgsdjvTSUXOpv42C&#10;qjrPn9d6g0cvi9Tl+km31ZdSq+VcbUEEmsN/+K/9qhVk2fM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FqjEAAAA3QAAAA8AAAAAAAAAAAAAAAAAmAIAAGRycy9k&#10;b3ducmV2LnhtbFBLBQYAAAAABAAEAPUAAACJAwAAAAA=&#10;" filled="f" stroked="f" strokeweight=".25pt">
              <v:textbox inset="1pt,1pt,1pt,1pt">
                <w:txbxContent>
                  <w:p w:rsidR="00045CE2" w:rsidRPr="00F63BDE" w:rsidRDefault="00045CE2" w:rsidP="00F563B6">
                    <w:pPr>
                      <w:pStyle w:val="a"/>
                      <w:jc w:val="center"/>
                      <w:rPr>
                        <w:rFonts w:ascii="Journal" w:hAnsi="Journal"/>
                        <w:sz w:val="24"/>
                        <w:lang w:val="ru-RU"/>
                      </w:rPr>
                    </w:pPr>
                    <w:r>
                      <w:rPr>
                        <w:sz w:val="24"/>
                        <w:lang w:val="ru-RU"/>
                      </w:rPr>
                      <w:t>ВСГУТУ гр200</w:t>
                    </w:r>
                  </w:p>
                </w:txbxContent>
              </v:textbox>
            </v:rect>
            <v:line id="Line 1340" o:spid="_x0000_s2367" style="position:absolute;visibility:visibl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9rqcUAAADdAAAADwAAAGRycy9kb3ducmV2LnhtbESPQWvCQBSE74L/YXlCb2bTQKukrhIC&#10;Kb0VYy65PbPPJJh9G7JbTf99Vyh4HGbmG2Z3mM0gbjS53rKC1ygGQdxY3XOroDoV6y0I55E1DpZJ&#10;wS85OOyXix2m2t75SLfStyJA2KWooPN+TKV0TUcGXWRH4uBd7GTQBzm1Uk94D3AzyCSO36XBnsNC&#10;hyPlHTXX8scouNbVW/H5nevTUGb63Ba+Pl+0Ui+rOfsA4Wn2z/B/+0srSJJN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9rqcUAAADdAAAADwAAAAAAAAAA&#10;AAAAAAChAgAAZHJzL2Rvd25yZXYueG1sUEsFBgAAAAAEAAQA+QAAAJMDAAAAAA==&#10;" strokeweight="2pt"/>
            <v:line id="Line 1341" o:spid="_x0000_s2368" style="position:absolute;visibility:visibl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ao2MYAAADdAAAADwAAAGRycy9kb3ducmV2LnhtbESP3WoCMRSE7wu+QzhC7zTrFvqzGkX8&#10;gUovpNYHOG5ON1s3J0sSdfXpm4LQy2FmvmEms8424kw+1I4VjIYZCOLS6ZorBfuv9eAVRIjIGhvH&#10;pOBKAWbT3sMEC+0u/EnnXaxEgnAoUIGJsS2kDKUhi2HoWuLkfTtvMSbpK6k9XhLcNjLPsmdpsea0&#10;YLClhaHyuDtZBRt/+DiObpWRB974VbNdvgX7o9Rjv5uPQUTq4n/43n7XCvL85Qn+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mqNjGAAAA3QAAAA8AAAAAAAAA&#10;AAAAAAAAoQIAAGRycy9kb3ducmV2LnhtbFBLBQYAAAAABAAEAPkAAACUAwAAAAA=&#10;" strokeweight="1pt"/>
            <v:line id="Line 1342" o:spid="_x0000_s2369" style="position:absolute;visibility:visibl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wrMYAAADdAAAADwAAAGRycy9kb3ducmV2LnhtbESP3WoCMRSE7wu+QzhC7zTrUvqzGkX8&#10;gUovpNYHOG5ON1s3J0sSdfXpm4LQy2FmvmEms8424kw+1I4VjIYZCOLS6ZorBfuv9eAVRIjIGhvH&#10;pOBKAWbT3sMEC+0u/EnnXaxEgnAoUIGJsS2kDKUhi2HoWuLkfTtvMSbpK6k9XhLcNjLPsmdpsea0&#10;YLClhaHyuDtZBRt/+DiObpWRB974VbNdvgX7o9Rjv5uPQUTq4n/43n7XCvL85Qn+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PMKzGAAAA3QAAAA8AAAAAAAAA&#10;AAAAAAAAoQIAAGRycy9kb3ducmV2LnhtbFBLBQYAAAAABAAEAPkAAACUAwAAAAA=&#10;" strokeweight="1pt"/>
            <v:line id="Line 1343" o:spid="_x0000_s2370" style="position:absolute;visibility:visibl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VN8UAAADdAAAADwAAAGRycy9kb3ducmV2LnhtbESP3WoCMRSE7wu+QzhC7zTrQv9Wo4g/&#10;UOmF1PoAx83pZuvmZEmirj59UxB6OczMN8xk1tlGnMmH2rGC0TADQVw6XXOlYP+1HryCCBFZY+OY&#10;FFwpwGzae5hgod2FP+m8i5VIEA4FKjAxtoWUoTRkMQxdS5y8b+ctxiR9JbXHS4LbRuZZ9iwt1pwW&#10;DLa0MFQedyerYOMPH8fRrTLywBu/arbLt2B/lHrsd/MxiEhd/A/f2+9aQZ6/PMHfm/Q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OVN8UAAADdAAAADwAAAAAAAAAA&#10;AAAAAAChAgAAZHJzL2Rvd25yZXYueG1sUEsFBgAAAAAEAAQA+QAAAJMDAAAAAA==&#10;" strokeweight="1pt"/>
            <v:group id="Group 1344" o:spid="_x0000_s2371"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rect id="Rectangle 1345" o:spid="_x0000_s237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rR8QA&#10;AADdAAAADwAAAGRycy9kb3ducmV2LnhtbESPwWrDMBBE74X8g9hAb7UcU2zHiRJMIdBr3BZ6XKyN&#10;7cRauZKaOH9fFQo9DjPzhtnuZzOKKzk/WFawSlIQxK3VA3cK3t8OTyUIH5A1jpZJwZ087HeLhy1W&#10;2t74SNcmdCJC2FeooA9hqqT0bU8GfWIn4uidrDMYonSd1A5vEW5GmaVpLg0OHBd6nOilp/bSfBsF&#10;dX2eP76aNR68LFOX62fd1Z9KPS7negMi0Bz+w3/tV60gy4o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K0fEAAAA3QAAAA8AAAAAAAAAAAAAAAAAmAIAAGRycy9k&#10;b3ducmV2LnhtbFBLBQYAAAAABAAEAPUAAACJAwAAAAA=&#10;" filled="f" stroked="f" strokeweight=".25pt">
                <v:textbox inset="1pt,1pt,1pt,1pt">
                  <w:txbxContent>
                    <w:p w:rsidR="00045CE2" w:rsidRDefault="00045CE2" w:rsidP="00F563B6">
                      <w:pPr>
                        <w:pStyle w:val="a"/>
                        <w:rPr>
                          <w:sz w:val="18"/>
                        </w:rPr>
                      </w:pPr>
                      <w:r>
                        <w:rPr>
                          <w:sz w:val="18"/>
                        </w:rPr>
                        <w:t xml:space="preserve"> Реценз.</w:t>
                      </w:r>
                    </w:p>
                  </w:txbxContent>
                </v:textbox>
              </v:rect>
              <v:rect id="Rectangle 1346" o:spid="_x0000_s237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NcEA&#10;AADdAAAADwAAAGRycy9kb3ducmV2LnhtbERPz2vCMBS+D/wfwhO8ralFOtc1ShGEXe0meHw0b21n&#10;81KTzNb/fjkMdvz4fpf72QziTs73lhWskxQEcWN1z62Cz4/j8xaED8gaB8uk4EEe9rvFU4mFthOf&#10;6F6HVsQQ9gUq6EIYCyl905FBn9iROHJf1hkMEbpWaodTDDeDzNI0lwZ7jg0djnToqLnWP0ZBVX3P&#10;51v9ikcvt6nL9Ua31UWp1XKu3kAEmsO/+M/9rhVk2Uu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vzXBAAAA3QAAAA8AAAAAAAAAAAAAAAAAmAIAAGRycy9kb3du&#10;cmV2LnhtbFBLBQYAAAAABAAEAPUAAACGAwAAAAA=&#10;" filled="f" stroked="f" strokeweight=".25pt">
                <v:textbox inset="1pt,1pt,1pt,1pt">
                  <w:txbxContent>
                    <w:p w:rsidR="00045CE2" w:rsidRDefault="00045CE2" w:rsidP="00F563B6">
                      <w:pPr>
                        <w:pStyle w:val="a"/>
                        <w:rPr>
                          <w:sz w:val="18"/>
                        </w:rPr>
                      </w:pPr>
                    </w:p>
                  </w:txbxContent>
                </v:textbox>
              </v:rect>
            </v:group>
            <v:line id="Line 1347" o:spid="_x0000_s2374" style="position:absolute;visibility:visibl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52MUAAADdAAAADwAAAGRycy9kb3ducmV2LnhtbESPQWvCQBSE7wX/w/KE3pqNgbYas4oI&#10;EW+l0Utuz+wzCcm+DdlV47/vFgo9DjPzDZNtJ9OLO42utaxgEcUgiCurW64VnE/52xKE88gae8uk&#10;4EkOtpvZS4aptg/+pnvhaxEg7FJU0Hg/pFK6qiGDLrIDcfCudjTogxxrqUd8BLjpZRLHH9Jgy2Gh&#10;wYH2DVVdcTMKuvL8nh++9vrUFzt9qXNfXq5aqdf5tFuD8DT5//Bf+6gVJMnn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52MUAAADdAAAADwAAAAAAAAAA&#10;AAAAAAChAgAAZHJzL2Rvd25yZXYueG1sUEsFBgAAAAAEAAQA+QAAAJMDAAAAAA==&#10;" strokeweight="2pt"/>
            <v:rect id="Rectangle 1348" o:spid="_x0000_s2375" style="position:absolute;left:9406;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DFL8A&#10;AADdAAAADwAAAGRycy9kb3ducmV2LnhtbERPTYvCMBC9L/gfwgh7W1OLSK1GKYLg1a6Cx6EZ22oz&#10;qUnU7r83B2GPj/e92gymE09yvrWsYDpJQBBXVrdcKzj+7n4yED4ga+wsk4I/8rBZj75WmGv74gM9&#10;y1CLGMI+RwVNCH0upa8aMugntieO3MU6gyFCV0vt8BXDTSfTJJlLgy3HhgZ72jZU3cqHUVAU1+F0&#10;Lxe48zJL3FzPdF2clfoeD8USRKAh/Is/7r1WkKZZ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MMUvwAAAN0AAAAPAAAAAAAAAAAAAAAAAJgCAABkcnMvZG93bnJl&#10;di54bWxQSwUGAAAAAAQABAD1AAAAhAMAAAAA&#10;" filled="f" stroked="f" strokeweight=".25pt">
              <v:textbox inset="1pt,1pt,1pt,1pt">
                <w:txbxContent>
                  <w:p w:rsidR="00045CE2" w:rsidRDefault="00045CE2" w:rsidP="00F563B6">
                    <w:pPr>
                      <w:pStyle w:val="a"/>
                      <w:jc w:val="center"/>
                      <w:rPr>
                        <w:sz w:val="18"/>
                      </w:rPr>
                    </w:pPr>
                    <w:r>
                      <w:rPr>
                        <w:sz w:val="18"/>
                      </w:rPr>
                      <w:t>Масса</w:t>
                    </w:r>
                  </w:p>
                </w:txbxContent>
              </v:textbox>
            </v:rect>
            <v:rect id="Rectangle 1349" o:spid="_x0000_s2376" style="position:absolute;left:10261;top:1419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mj8IA&#10;AADdAAAADwAAAGRycy9kb3ducmV2LnhtbESPQYvCMBSE7wv+h/CEva2pZZFajVIWBK/WXfD4aJ5t&#10;tXmpSVbrvzeC4HGYmW+Y5XownbiS861lBdNJAoK4srrlWsHvfvOVgfABWWNnmRTcycN6NfpYYq7t&#10;jXd0LUMtIoR9jgqaEPpcSl81ZNBPbE8cvaN1BkOUrpba4S3CTSfTJJlJgy3HhQZ7+mmoOpf/RkFR&#10;nIa/SznHjZdZ4mb6W9fFQanP8VAsQAQawjv8am+1gjTNpv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GaPwgAAAN0AAAAPAAAAAAAAAAAAAAAAAJgCAABkcnMvZG93&#10;bnJldi54bWxQSwUGAAAAAAQABAD1AAAAhwMAAAAA&#10;" filled="f" stroked="f" strokeweight=".25pt">
              <v:textbox inset="1pt,1pt,1pt,1pt">
                <w:txbxContent>
                  <w:p w:rsidR="00045CE2" w:rsidRDefault="00045CE2" w:rsidP="00F563B6">
                    <w:pPr>
                      <w:pStyle w:val="a"/>
                      <w:jc w:val="center"/>
                      <w:rPr>
                        <w:sz w:val="18"/>
                      </w:rPr>
                    </w:pPr>
                    <w:r>
                      <w:rPr>
                        <w:sz w:val="18"/>
                      </w:rPr>
                      <w:t>Масштаб</w:t>
                    </w:r>
                  </w:p>
                </w:txbxContent>
              </v:textbox>
            </v:rect>
            <v:line id="Line 1350" o:spid="_x0000_s2377" style="position:absolute;visibility:visibl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sAAAADdAAAADwAAAGRycy9kb3ducmV2LnhtbESPwQrCMBBE74L/EFbwpqkFRapRRKh4&#10;E6sXb2uztsVmU5qo9e+NIHgcZuYNs1x3phZPal1lWcFkHIEgzq2uuFBwPqWjOQjnkTXWlknBmxys&#10;V/3eEhNtX3ykZ+YLESDsElRQet8kUrq8JINubBvi4N1sa9AH2RZSt/gKcFPLOIpm0mDFYaHEhrYl&#10;5ffsYRTcL+dpujts9anONvpapP5yvWmlhoNuswDhqfP/8K+91wrieB7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6G47AAAAA3QAAAA8AAAAAAAAAAAAAAAAA&#10;oQIAAGRycy9kb3ducmV2LnhtbFBLBQYAAAAABAAEAPkAAACOAwAAAAA=&#10;" strokeweight="2pt"/>
            <v:rect id="Rectangle 1351" o:spid="_x0000_s2378" style="position:absolute;left:5166;top:15653;width:3264;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Y8MA&#10;AADdAAAADwAAAGRycy9kb3ducmV2LnhtbESPQWvCQBSE70L/w/IK3nTTVCSmriEUAr02Knh8ZF+T&#10;tNm36e5W47/vCoLHYWa+YbbFZAZxJud7ywpelgkI4sbqnlsFh321yED4gKxxsEwKruSh2D3Ntphr&#10;e+FPOtehFRHCPkcFXQhjLqVvOjLol3Ykjt6XdQZDlK6V2uElws0g0yRZS4M9x4UOR3rvqPmp/4yC&#10;svyejr/1Bisvs8St9Uq35Ump+fNUvoEINIVH+N7+0ArSNHu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dY8MAAADdAAAADwAAAAAAAAAAAAAAAACYAgAAZHJzL2Rv&#10;d25yZXYueG1sUEsFBgAAAAAEAAQA9QAAAIgDAAAAAA==&#10;" filled="f" stroked="f" strokeweight=".25pt">
              <v:textbox inset="1pt,1pt,1pt,1pt">
                <w:txbxContent>
                  <w:p w:rsidR="00045CE2" w:rsidRPr="00741944" w:rsidRDefault="00045CE2" w:rsidP="00F563B6">
                    <w:pPr>
                      <w:pStyle w:val="a"/>
                      <w:rPr>
                        <w:sz w:val="18"/>
                        <w:lang w:val="ru-RU"/>
                      </w:rPr>
                    </w:pPr>
                  </w:p>
                </w:txbxContent>
              </v:textbox>
            </v:rect>
            <v:rect id="Rectangle 1352" o:spid="_x0000_s2379" style="position:absolute;left:9406;top:1475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FF8MA&#10;AADdAAAADwAAAGRycy9kb3ducmV2LnhtbESPwWrDMBBE74X8g9hAbo1cE4LrRjamYMg1bgs5LtbW&#10;dmutXElxnL+PCoUeh5l5wxzKxYxiJucHywqetgkI4tbqgTsF72/1YwbCB2SNo2VScCMPZbF6OGCu&#10;7ZVPNDehExHCPkcFfQhTLqVvezLot3Yijt6ndQZDlK6T2uE1ws0o0yTZS4MDx4UeJ3rtqf1uLkZB&#10;VX0tHz/NM9ZeZonb653uqrNSm/VSvYAItIT/8F/7qBWkabaD3z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PFF8MAAADdAAAADwAAAAAAAAAAAAAAAACYAgAAZHJzL2Rv&#10;d25yZXYueG1sUEsFBgAAAAAEAAQA9QAAAIgDAAAAAA==&#10;" filled="f" stroked="f" strokeweight=".25pt">
              <v:textbox inset="1pt,1pt,1pt,1pt">
                <w:txbxContent>
                  <w:p w:rsidR="00045CE2" w:rsidRPr="00741944" w:rsidRDefault="00045CE2" w:rsidP="00F563B6">
                    <w:pPr>
                      <w:pStyle w:val="a"/>
                      <w:jc w:val="center"/>
                      <w:rPr>
                        <w:sz w:val="18"/>
                        <w:lang w:val="ru-RU"/>
                      </w:rPr>
                    </w:pPr>
                  </w:p>
                </w:txbxContent>
              </v:textbox>
            </v:rect>
            <v:rect id="Rectangle 1353" o:spid="_x0000_s2380" style="position:absolute;left:10261;top:14753;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gjMMA&#10;AADdAAAADwAAAGRycy9kb3ducmV2LnhtbESPQWvCQBSE70L/w/IK3nTTUCWmriEUAr02Knh8ZF+T&#10;tNm36e5W47/vCoLHYWa+YbbFZAZxJud7ywpelgkI4sbqnlsFh321yED4gKxxsEwKruSh2D3Ntphr&#10;e+FPOtehFRHCPkcFXQhjLqVvOjLol3Ykjt6XdQZDlK6V2uElws0g0yRZS4M9x4UOR3rvqPmp/4yC&#10;svyejr/1Bisvs8St9atuy5NS8+epfAMRaAqP8L39oRWkabaC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9gjMMAAADdAAAADwAAAAAAAAAAAAAAAACYAgAAZHJzL2Rv&#10;d25yZXYueG1sUEsFBgAAAAAEAAQA9QAAAIgDAAAAAA==&#10;" filled="f" stroked="f" strokeweight=".25pt">
              <v:textbox inset="1pt,1pt,1pt,1pt">
                <w:txbxContent>
                  <w:p w:rsidR="00045CE2" w:rsidRDefault="00045CE2" w:rsidP="00F563B6">
                    <w:pPr>
                      <w:pStyle w:val="a"/>
                      <w:jc w:val="center"/>
                      <w:rPr>
                        <w:sz w:val="18"/>
                      </w:rPr>
                    </w:pPr>
                    <w:r>
                      <w:rPr>
                        <w:sz w:val="18"/>
                      </w:rPr>
                      <w:t>1 : 1</w:t>
                    </w:r>
                  </w:p>
                </w:txbxContent>
              </v:textbox>
            </v:rect>
            <v:line id="Line 1354" o:spid="_x0000_s2381" style="position:absolute;visibility:visibl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7Z8UAAADdAAAADwAAAGRycy9kb3ducmV2LnhtbESP3WoCMRSE7wu+QziCdzXrXohdjSL+&#10;QKUXpeoDHDfHzermZElSXfv0TaHg5TAz3zCzRWcbcSMfascKRsMMBHHpdM2VguNh+zoBESKyxsYx&#10;KXhQgMW89zLDQrs7f9FtHyuRIBwKVGBibAspQ2nIYhi6ljh5Z+ctxiR9JbXHe4LbRuZZNpYWa04L&#10;BltaGSqv+2+rYOdPH9fRT2XkiXd+03yu34K9KDXod8spiEhdfIb/2+9aQZ5PxvD3Jj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R7Z8UAAADdAAAADwAAAAAAAAAA&#10;AAAAAAChAgAAZHJzL2Rvd25yZXYueG1sUEsFBgAAAAAEAAQA+QAAAJMDAAAAAA==&#10;" strokeweight="1pt"/>
            <w10:wrap anchorx="page" anchory="page"/>
            <w10:anchorlock/>
          </v:group>
        </w:pict>
      </w:r>
      <w:r w:rsidRPr="005530AD">
        <w:rPr>
          <w:rFonts w:ascii="Times New Roman" w:hAnsi="Times New Roman"/>
          <w:sz w:val="24"/>
          <w:szCs w:val="24"/>
        </w:rPr>
        <w:t>Заключение</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Таким образом, рассмотренное предприятие в результате реализации намечаемой хозяйственной деятельности в соответствии с заданием курсового проекта, о</w:t>
      </w:r>
      <w:r>
        <w:rPr>
          <w:rFonts w:ascii="Times New Roman" w:hAnsi="Times New Roman"/>
          <w:sz w:val="24"/>
          <w:szCs w:val="24"/>
        </w:rPr>
        <w:t>казывает</w:t>
      </w:r>
      <w:r w:rsidRPr="005530AD">
        <w:rPr>
          <w:rFonts w:ascii="Times New Roman" w:hAnsi="Times New Roman"/>
          <w:sz w:val="24"/>
          <w:szCs w:val="24"/>
        </w:rPr>
        <w:t xml:space="preserve"> негативного воздействия на окружающую среду на рассматриваемой территории</w:t>
      </w:r>
      <w:r>
        <w:rPr>
          <w:rFonts w:ascii="Times New Roman" w:hAnsi="Times New Roman"/>
          <w:sz w:val="24"/>
          <w:szCs w:val="24"/>
        </w:rPr>
        <w:t>, но вследствие правильного использование очистных сооружений, загрязнение сведено к минимуму</w:t>
      </w:r>
    </w:p>
    <w:p w:rsidR="00045CE2" w:rsidRPr="00E046A0" w:rsidRDefault="00045CE2" w:rsidP="00E046A0">
      <w:pPr>
        <w:spacing w:line="360" w:lineRule="auto"/>
        <w:ind w:left="-284" w:right="-143" w:firstLine="851"/>
        <w:jc w:val="both"/>
        <w:rPr>
          <w:rFonts w:ascii="Times New Roman" w:hAnsi="Times New Roman"/>
          <w:sz w:val="24"/>
          <w:szCs w:val="24"/>
        </w:rPr>
      </w:pPr>
      <w:r w:rsidRPr="00E046A0">
        <w:rPr>
          <w:rFonts w:ascii="Times New Roman" w:hAnsi="Times New Roman"/>
          <w:sz w:val="24"/>
          <w:szCs w:val="24"/>
        </w:rPr>
        <w:t xml:space="preserve">Современные предприятия </w:t>
      </w:r>
      <w:r>
        <w:rPr>
          <w:rFonts w:ascii="Times New Roman" w:hAnsi="Times New Roman"/>
          <w:sz w:val="24"/>
          <w:szCs w:val="24"/>
        </w:rPr>
        <w:t xml:space="preserve">по изготовлению макаронных изделий </w:t>
      </w:r>
      <w:r w:rsidRPr="00E046A0">
        <w:rPr>
          <w:rFonts w:ascii="Times New Roman" w:hAnsi="Times New Roman"/>
          <w:sz w:val="24"/>
          <w:szCs w:val="24"/>
        </w:rPr>
        <w:t>должны отличаться наиболее прогрессивными  технологическими процессами, комплексной механизацией и автоматизацией производства, погрузочно-разгрузочных и складских работ, улучшением условий труда, высоким качеством продукции и наименьшим воздействием на окружающую среду.</w:t>
      </w:r>
    </w:p>
    <w:p w:rsidR="00045CE2" w:rsidRPr="00E046A0" w:rsidRDefault="00045CE2" w:rsidP="00E046A0">
      <w:pPr>
        <w:spacing w:line="360" w:lineRule="auto"/>
        <w:ind w:left="-284" w:right="-143" w:firstLine="851"/>
        <w:jc w:val="both"/>
        <w:rPr>
          <w:rFonts w:ascii="Times New Roman" w:hAnsi="Times New Roman"/>
          <w:sz w:val="24"/>
          <w:szCs w:val="24"/>
        </w:rPr>
      </w:pPr>
      <w:r w:rsidRPr="00E046A0">
        <w:rPr>
          <w:rFonts w:ascii="Times New Roman" w:hAnsi="Times New Roman"/>
          <w:sz w:val="24"/>
          <w:szCs w:val="24"/>
        </w:rPr>
        <w:t xml:space="preserve"> Данное предприятие было проанализировано, как источник загрязнения окружающей среды (выбросы, сбросы, отходы). Была рассмотрена технологическая линия производства </w:t>
      </w:r>
      <w:r>
        <w:rPr>
          <w:rFonts w:ascii="Times New Roman" w:hAnsi="Times New Roman"/>
          <w:sz w:val="24"/>
          <w:szCs w:val="24"/>
        </w:rPr>
        <w:t>макарон</w:t>
      </w:r>
      <w:r w:rsidRPr="00E046A0">
        <w:rPr>
          <w:rFonts w:ascii="Times New Roman" w:hAnsi="Times New Roman"/>
          <w:sz w:val="24"/>
          <w:szCs w:val="24"/>
        </w:rPr>
        <w:t>, на каждом этапе производства выявлен количественный и качественный состав отходов основного производства. Котельная и автотранспорт так же является источником загрязнения, выбрасывая в атмосферу диоксид серы, пыль, соединения азота и углерода.  В состав твердых отходов входят, как отходы основного производства, так и вспомогательного.</w:t>
      </w:r>
    </w:p>
    <w:p w:rsidR="00045CE2" w:rsidRDefault="00045CE2" w:rsidP="00E046A0">
      <w:pPr>
        <w:spacing w:line="360" w:lineRule="auto"/>
        <w:ind w:left="-284" w:right="-143" w:firstLine="851"/>
        <w:jc w:val="both"/>
        <w:rPr>
          <w:rFonts w:ascii="Times New Roman" w:hAnsi="Times New Roman"/>
          <w:sz w:val="24"/>
          <w:szCs w:val="24"/>
        </w:rPr>
      </w:pPr>
      <w:r w:rsidRPr="00E046A0">
        <w:rPr>
          <w:rFonts w:ascii="Times New Roman" w:hAnsi="Times New Roman"/>
          <w:sz w:val="24"/>
          <w:szCs w:val="24"/>
        </w:rPr>
        <w:t>К мероприятиям и оборудованию по снижению воздействия на ОС, проводимых на данном предприятии относятся: внедрение и функционирование очистного сооружения по очистки сточных вод, внедрения аппаратов по очистки воздуха на участках выброса ЗВ в атмосферу. Оборудованные площадки для хранения твердого топлива, золошлаков, отходов производства и потребления.</w:t>
      </w:r>
    </w:p>
    <w:p w:rsidR="00045CE2" w:rsidRDefault="00045CE2" w:rsidP="00E046A0">
      <w:pPr>
        <w:spacing w:line="360" w:lineRule="auto"/>
        <w:ind w:left="-284" w:right="-143" w:firstLine="851"/>
        <w:jc w:val="both"/>
        <w:rPr>
          <w:rFonts w:ascii="Times New Roman" w:hAnsi="Times New Roman"/>
          <w:sz w:val="24"/>
          <w:szCs w:val="24"/>
        </w:rPr>
      </w:pPr>
      <w:r w:rsidRPr="00E046A0">
        <w:rPr>
          <w:rFonts w:ascii="Times New Roman" w:hAnsi="Times New Roman"/>
          <w:sz w:val="24"/>
          <w:szCs w:val="24"/>
        </w:rPr>
        <w:t>Сбросы сточных вод от предприятия не превышают предельно допустимых концентраций загрязняющих веществ, так как предприятие имеет замкнутый цикл водопользования и дополнительно оснащено локальными очистными сооружениями для очистки хозяйственно-бытовых сточных вод.</w:t>
      </w:r>
    </w:p>
    <w:p w:rsidR="00045CE2" w:rsidRDefault="00045CE2">
      <w:pPr>
        <w:spacing w:after="0" w:line="240" w:lineRule="auto"/>
        <w:rPr>
          <w:rFonts w:ascii="Times New Roman" w:hAnsi="Times New Roman"/>
          <w:sz w:val="24"/>
          <w:szCs w:val="24"/>
        </w:rPr>
      </w:pPr>
      <w:r>
        <w:rPr>
          <w:rFonts w:ascii="Times New Roman" w:hAnsi="Times New Roman"/>
          <w:sz w:val="24"/>
          <w:szCs w:val="24"/>
        </w:rPr>
        <w:br w:type="page"/>
      </w:r>
    </w:p>
    <w:p w:rsidR="00045CE2" w:rsidRPr="00E046A0" w:rsidRDefault="00045CE2" w:rsidP="00E046A0">
      <w:pPr>
        <w:spacing w:line="360" w:lineRule="auto"/>
        <w:ind w:left="-284" w:right="-143" w:firstLine="851"/>
        <w:jc w:val="both"/>
        <w:rPr>
          <w:rFonts w:ascii="Times New Roman" w:hAnsi="Times New Roman"/>
          <w:sz w:val="24"/>
          <w:szCs w:val="24"/>
        </w:rPr>
      </w:pPr>
      <w:r>
        <w:rPr>
          <w:noProof/>
          <w:lang w:eastAsia="ru-RU"/>
        </w:rPr>
        <w:pict>
          <v:group id="Группа 2347" o:spid="_x0000_s2382" style="position:absolute;left:0;text-align:left;margin-left:41.2pt;margin-top:12.5pt;width:518.8pt;height:802.3pt;z-index:2516864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">
            <v:rect id="Rectangle 1416" o:spid="_x0000_s2383"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y8IA&#10;AADdAAAADwAAAGRycy9kb3ducmV2LnhtbERPy4rCMBTdC/MP4Qqzs6kPZOwYpQqCK9GOH3Bp7rTF&#10;5qbTxLbj15uF4PJw3uvtYGrRUesqywqmUQyCOLe64kLB9ecw+QLhPLLG2jIp+CcH283HaI2Jtj1f&#10;qMt8IUIIuwQVlN43iZQuL8mgi2xDHLhf2xr0AbaF1C32IdzUchbHS2mw4tBQYkP7kvJbdjcKbn7o&#10;TmmRPQ6r626Vn3dpf/9LlfocD+k3CE+Df4tf7qNWMJsvwtzwJj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D/LwgAAAN0AAAAPAAAAAAAAAAAAAAAAAJgCAABkcnMvZG93&#10;bnJldi54bWxQSwUGAAAAAAQABAD1AAAAhwMAAAAA&#10;" filled="f" strokeweight="2pt"/>
            <v:line id="Line 1417" o:spid="_x0000_s2384"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8+MMAAADdAAAADwAAAGRycy9kb3ducmV2LnhtbESPzarCMBSE9xd8h3AEd9fUX7QaRYSK&#10;O7G6cXdsjm2xOSlN1Pr2Rrhwl8PMfMMs162pxJMaV1pWMOhHIIgzq0vOFZxPye8MhPPIGivLpOBN&#10;Dtarzs8SY21ffKRn6nMRIOxiVFB4X8dSuqwgg65va+Lg3Wxj0AfZ5FI3+ApwU8lhFE2lwZLDQoE1&#10;bQvK7unDKLhfzpNkd9jqU5Vu9DVP/OV600r1uu1mAcJT6//Df+29VjAcje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GPPjDAAAA3QAAAA8AAAAAAAAAAAAA&#10;AAAAoQIAAGRycy9kb3ducmV2LnhtbFBLBQYAAAAABAAEAPkAAACRAwAAAAA=&#10;" strokeweight="2pt"/>
            <v:line id="Line 1418" o:spid="_x0000_s2385"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DuL4AAADdAAAADwAAAGRycy9kb3ducmV2LnhtbERPvQrCMBDeBd8hnOCmqYoi1SgiVNzE&#10;2sXtbM622FxKE7W+vRkEx4/vf73tTC1e1LrKsoLJOAJBnFtdcaEguySjJQjnkTXWlknBhxxsN/3e&#10;GmNt33ymV+oLEULYxaig9L6JpXR5SQbd2DbEgbvb1qAPsC2kbvEdwk0tp1G0kAYrDg0lNrQvKX+k&#10;T6Pgcc3myeG015c63elbkfjr7a6VGg663QqEp87/xT/3USuYzu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5QO4vgAAAN0AAAAPAAAAAAAAAAAAAAAAAKEC&#10;AABkcnMvZG93bnJldi54bWxQSwUGAAAAAAQABAD5AAAAjAMAAAAA&#10;" strokeweight="2pt"/>
            <v:line id="Line 1419" o:spid="_x0000_s2386"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mI8EAAADdAAAADwAAAGRycy9kb3ducmV2LnhtbESPwQrCMBBE74L/EFbwpqmKItUoIlS8&#10;idWLt7VZ22KzKU3U+vdGEDwOM/OGWa5bU4knNa60rGA0jEAQZ1aXnCs4n5LBHITzyBory6TgTQ7W&#10;q25nibG2Lz7SM/W5CBB2MSoovK9jKV1WkEE3tDVx8G62MeiDbHKpG3wFuKnkOIpm0mDJYaHAmrYF&#10;Zff0YRTcL+dpsjts9alKN/qaJ/5yvWml+r12swDhqfX/8K+91wrGk+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qaYjwQAAAN0AAAAPAAAAAAAAAAAAAAAA&#10;AKECAABkcnMvZG93bnJldi54bWxQSwUGAAAAAAQABAD5AAAAjwMAAAAA&#10;" strokeweight="2pt"/>
            <v:line id="Line 1420" o:spid="_x0000_s2387"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4VMMAAADdAAAADwAAAGRycy9kb3ducmV2LnhtbESPQYvCMBSE7wv+h/AEb2tqRZFqFBEq&#10;3hZrL96ezbMtNi+liVr/vVkQPA4z8w2z2vSmEQ/qXG1ZwWQcgSAurK65VJCf0t8FCOeRNTaWScGL&#10;HGzWg58VJto++UiPzJciQNglqKDyvk2kdEVFBt3YtsTBu9rOoA+yK6Xu8BngppFxFM2lwZrDQoUt&#10;7SoqbtndKLid81m6/9vpU5Nt9aVM/fly1UqNhv12CcJT77/hT/ugFcTTW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7OFTDAAAA3QAAAA8AAAAAAAAAAAAA&#10;AAAAoQIAAGRycy9kb3ducmV2LnhtbFBLBQYAAAAABAAEAPkAAACRAwAAAAA=&#10;" strokeweight="2pt"/>
            <v:line id="Line 1421" o:spid="_x0000_s2388"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dz8EAAADdAAAADwAAAGRycy9kb3ducmV2LnhtbESPwQrCMBBE74L/EFbwpqmKItUoIlS8&#10;idWLt7VZ22KzKU3U+vdGEDwOM/OGWa5bU4knNa60rGA0jEAQZ1aXnCs4n5LBHITzyBory6TgTQ7W&#10;q25nibG2Lz7SM/W5CBB2MSoovK9jKV1WkEE3tDVx8G62MeiDbHKpG3wFuKnkOIpm0mDJYaHAmrYF&#10;Zff0YRTcL+dpsjts9alKN/qaJ/5yvWml+r12swDhqfX/8K+91wrGk+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N53PwQAAAN0AAAAPAAAAAAAAAAAAAAAA&#10;AKECAABkcnMvZG93bnJldi54bWxQSwUGAAAAAAQABAD5AAAAjwMAAAAA&#10;" strokeweight="2pt"/>
            <v:line id="Line 1422" o:spid="_x0000_s2389"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4Fu8MAAADdAAAADwAAAGRycy9kb3ducmV2LnhtbESPzarCMBSE94LvEI7gTlN/kWoUESru&#10;5LZu3B2bY1tsTkoTtb69uXDhLoeZ+YbZ7DpTixe1rrKsYDKOQBDnVldcKLhkyWgFwnlkjbVlUvAh&#10;B7ttv7fBWNs3/9Ar9YUIEHYxKii9b2IpXV6SQTe2DXHw7rY16INsC6lbfAe4qeU0ipbSYMVhocSG&#10;DiXlj/RpFDyul0VyPB90Vqd7fSsSf73dtVLDQbdfg/DU+f/wX/ukFUxniz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BbvDAAAA3QAAAA8AAAAAAAAAAAAA&#10;AAAAoQIAAGRycy9kb3ducmV2LnhtbFBLBQYAAAAABAAEAPkAAACRAwAAAAA=&#10;" strokeweight="2pt"/>
            <v:line id="Line 1423" o:spid="_x0000_s2390"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gIMMAAADdAAAADwAAAGRycy9kb3ducmV2LnhtbESPQYvCMBSE7wv+h/AEb2uqUpFqFBEq&#10;3hZrL96ezbMtNi+liVr/vVkQPA4z8w2z2vSmEQ/qXG1ZwWQcgSAurK65VJCf0t8FCOeRNTaWScGL&#10;HGzWg58VJto++UiPzJciQNglqKDyvk2kdEVFBt3YtsTBu9rOoA+yK6Xu8BngppHTKJpLgzWHhQpb&#10;2lVU3LK7UXA753G6/9vpU5Nt9aVM/fly1UqNhv12CcJT77/hT/ugFUxnc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SoCDDAAAA3QAAAA8AAAAAAAAAAAAA&#10;AAAAoQIAAGRycy9kb3ducmV2LnhtbFBLBQYAAAAABAAEAPkAAACRAwAAAAA=&#10;" strokeweight="2pt"/>
            <v:line id="Line 1424" o:spid="_x0000_s2391"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YvcUAAADdAAAADwAAAGRycy9kb3ducmV2LnhtbESP3WoCMRSE7wu+QzhC7zSrpaKrUaQ/&#10;UPGiVH2A4+a4Wd2cLEmqW5/eCEIvh5n5hpktWluLM/lQOVYw6GcgiAunKy4V7LafvTGIEJE11o5J&#10;wR8FWMw7TzPMtbvwD503sRQJwiFHBSbGJpcyFIYshr5riJN3cN5iTNKXUnu8JLit5TDLRtJixWnB&#10;YENvhorT5tcqWPn9+jS4lkbueeU/6u/3SbBHpZ677XIKIlIb/8OP9pdWMHx5Hc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VYvcUAAADdAAAADwAAAAAAAAAA&#10;AAAAAAChAgAAZHJzL2Rvd25yZXYueG1sUEsFBgAAAAAEAAQA+QAAAJMDAAAAAA==&#10;" strokeweight="1pt"/>
            <v:line id="Line 1425" o:spid="_x0000_s2392"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bzMMAAADdAAAADwAAAGRycy9kb3ducmV2LnhtbESPzarCMBSE94LvEI7gTlMVf6hGEaHi&#10;7nJbN+6OzbEtNieliVrf3ly44HKYmW+Yza4ztXhS6yrLCibjCARxbnXFhYJzloxWIJxH1lhbJgVv&#10;crDb9nsbjLV98S89U1+IAGEXo4LS+yaW0uUlGXRj2xAH72Zbgz7ItpC6xVeAm1pOo2ghDVYcFkps&#10;6FBSfk8fRsH9cp4nx5+Dzup0r69F4i/Xm1ZqOOj2axCeOv8N/7dPWsF0Nl/C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Mm8zDAAAA3QAAAA8AAAAAAAAAAAAA&#10;AAAAoQIAAGRycy9kb3ducmV2LnhtbFBLBQYAAAAABAAEAPkAAACRAwAAAAA=&#10;" strokeweight="2pt"/>
            <v:line id="Line 1426" o:spid="_x0000_s2393"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pVMIAAADdAAAADwAAAGRycy9kb3ducmV2LnhtbERPzWoCMRC+F3yHMEJvNati0dUoohYq&#10;PZSqDzBuxs3qZrIkqa4+vTkUevz4/meL1tbiSj5UjhX0exkI4sLpiksFh/3H2xhEiMgaa8ek4E4B&#10;FvPOywxz7W78Q9ddLEUK4ZCjAhNjk0sZCkMWQ881xIk7OW8xJuhLqT3eUrit5SDL3qXFilODwYZW&#10;horL7tcq2Prj16X/KI088tZv6u/1JNizUq/ddjkFEamN/+I/96dWMBiO0t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ZpVMIAAADdAAAADwAAAAAAAAAAAAAA&#10;AAChAgAAZHJzL2Rvd25yZXYueG1sUEsFBgAAAAAEAAQA+QAAAJADAAAAAA==&#10;" strokeweight="1pt"/>
            <v:rect id="Rectangle 1427" o:spid="_x0000_s2394"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JU8MA&#10;AADdAAAADwAAAGRycy9kb3ducmV2LnhtbESPT4vCMBTE7wt+h/AEb2vqnxWtRikLgtftKnh8NM+2&#10;2rzUJKv1228EweMwM79hVpvONOJGzteWFYyGCQjiwuqaSwX73+3nHIQPyBoby6TgQR42697HClNt&#10;7/xDtzyUIkLYp6igCqFNpfRFRQb90LbE0TtZZzBE6UqpHd4j3DRynCQzabDmuFBhS98VFZf8zyjI&#10;snN3uOYL3Ho5T9xMT3WZHZUa9LtsCSJQF97hV3unFYwnXwt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JU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428" o:spid="_x0000_s2395"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qc78A&#10;AADdAAAADwAAAGRycy9kb3ducmV2LnhtbERPTYvCMBC9L/gfwgje1lRdilajFEHwancFj0MzttVm&#10;UpOo9d9vDoLHx/tebXrTigc531hWMBknIIhLqxuuFPz97r7nIHxA1thaJgUv8rBZD75WmGn75AM9&#10;ilCJGMI+QwV1CF0mpS9rMujHtiOO3Nk6gyFCV0nt8BnDTSunSZJKgw3Hhho72tZUXou7UZDnl/54&#10;Kxa483KeuFT/6Co/KTUa9vkSRKA+fMRv914rmM7SuD++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Spz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429" o:spid="_x0000_s2396"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P6MMA&#10;AADdAAAADwAAAGRycy9kb3ducmV2LnhtbESPT4vCMBTE78J+h/AW9qapfyhuNUoRBK9WBY+P5m1b&#10;t3npJlG7394IgsdhZn7DLNe9acWNnG8sKxiPEhDEpdUNVwqOh+1wDsIHZI2tZVLwTx7Wq4/BEjNt&#10;77ynWxEqESHsM1RQh9BlUvqyJoN+ZDvi6P1YZzBE6SqpHd4j3LRykiSpNNhwXKixo01N5W9xNQry&#10;/NKf/opv3Ho5T1yqZ7rKz0p9ffb5AkSgPrzDr/ZOK5hM0zE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mP6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430" o:spid="_x0000_s2397"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Rn8MA&#10;AADdAAAADwAAAGRycy9kb3ducmV2LnhtbESPQWvCQBSE74L/YXlCb7oxSkhTVwmC4LWpQo+P7GuS&#10;Nvs27q6a/vuuUPA4zMw3zGY3ml7cyPnOsoLlIgFBXFvdcaPg9HGY5yB8QNbYWyYFv+Rht51ONlho&#10;e+d3ulWhERHCvkAFbQhDIaWvWzLoF3Ygjt6XdQZDlK6R2uE9wk0v0yTJpMGO40KLA+1bqn+qq1FQ&#10;lt/j+VK94sHLPHGZXuum/FTqZTaWbyACjeEZ/m8ftYJ0laX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Rn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431" o:spid="_x0000_s2398"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0BMMA&#10;AADdAAAADwAAAGRycy9kb3ducmV2LnhtbESPT4vCMBTE7wt+h/AEb2vqH4pWoxRB2Kt1F/b4aJ5t&#10;tXmpSVbrtzeCsMdhZn7DrLe9acWNnG8sK5iMExDEpdUNVwq+j/vPBQgfkDW2lknBgzxsN4OPNWba&#10;3vlAtyJUIkLYZ6igDqHLpPRlTQb92HbE0TtZZzBE6SqpHd4j3LRymiSpNNhwXKixo11N5aX4Mwry&#10;/Nz/XIsl7r1cJC7Vc13lv0qNhn2+AhGoD//hd/tLK5jO0hm83s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0B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432" o:spid="_x0000_s2399"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scMQA&#10;AADdAAAADwAAAGRycy9kb3ducmV2LnhtbESPwWrDMBBE74X8g9hAb7Wc1BjHiRJMIdBr3BZ6XKyN&#10;7cRauZIaO39fFQo9DjPzhtkdZjOIGznfW1awSlIQxI3VPbcK3t+OTwUIH5A1DpZJwZ08HPaLhx2W&#10;2k58olsdWhEh7EtU0IUwllL6piODPrEjcfTO1hkMUbpWaodThJtBrtM0lwZ7jgsdjvTSUXOtv42C&#10;qrrMH1/1Bo9eFqnLdabb6lOpx+VcbUEEmsN/+K/9qhWsn/M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HD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433" o:spid="_x0000_s2400"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J68MA&#10;AADdAAAADwAAAGRycy9kb3ducmV2LnhtbESPQWvCQBSE74X+h+UVvNVN1YY0ukoQBK+mCj0+ss8k&#10;bfZturtq/PeuIHgcZuYbZrEaTCfO5HxrWcHHOAFBXFndcq1g/715z0D4gKyxs0wKruRhtXx9WWCu&#10;7YV3dC5DLSKEfY4KmhD6XEpfNWTQj21PHL2jdQZDlK6W2uElwk0nJ0mSSoMtx4UGe1o3VP2VJ6Og&#10;KH6Hw3/5hRsvs8Sleqbr4kep0dtQzEEEGsIz/GhvtYLJNP2E+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KJ68MAAADdAAAADwAAAAAAAAAAAAAAAACYAgAAZHJzL2Rv&#10;d25yZXYueG1sUEsFBgAAAAAEAAQA9QAAAIgDAAAAAA==&#10;" filled="f" stroked="f" strokeweight=".25pt">
              <v:textbox inset="1pt,1pt,1pt,1pt">
                <w:txbxContent>
                  <w:p w:rsidR="00045CE2" w:rsidRPr="00220264" w:rsidRDefault="00045CE2" w:rsidP="008715C1">
                    <w:pPr>
                      <w:jc w:val="center"/>
                    </w:pPr>
                  </w:p>
                </w:txbxContent>
              </v:textbox>
            </v:rect>
            <v:rect id="Rectangle 1434" o:spid="_x0000_s2401"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XnMQA&#10;AADdAAAADwAAAGRycy9kb3ducmV2LnhtbESPwWrDMBBE74X8g9hAbrWctBjXiRJMwdBr3QZ6XKyN&#10;7cRaOZLqOH9fFQo9DjPzhtkdZjOIiZzvLStYJykI4sbqnlsFnx/VYw7CB2SNg2VScCcPh/3iYYeF&#10;tjd+p6kOrYgQ9gUq6EIYCyl905FBn9iROHon6wyGKF0rtcNbhJtBbtI0kwZ7jgsdjvTaUXOpv42C&#10;sjzPx2v9gpWXeeoy/azb8kup1XIutyACzeE//Nd+0wo2T1k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F5z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E046A0">
        <w:rPr>
          <w:rFonts w:ascii="Times New Roman" w:hAnsi="Times New Roman"/>
          <w:sz w:val="24"/>
          <w:szCs w:val="24"/>
        </w:rPr>
        <w:t>Регулярно проводятся технические осмотры автотранспорта, направленные на снижение воздействия ими на окружающую среду.</w:t>
      </w:r>
    </w:p>
    <w:p w:rsidR="00045CE2" w:rsidRPr="00E046A0" w:rsidRDefault="00045CE2" w:rsidP="00E046A0">
      <w:pPr>
        <w:spacing w:line="360" w:lineRule="auto"/>
        <w:ind w:left="-284" w:right="-143" w:firstLine="851"/>
        <w:jc w:val="both"/>
        <w:rPr>
          <w:rFonts w:ascii="Times New Roman" w:hAnsi="Times New Roman"/>
          <w:sz w:val="24"/>
          <w:szCs w:val="24"/>
        </w:rPr>
      </w:pPr>
      <w:r w:rsidRPr="00E046A0">
        <w:rPr>
          <w:rFonts w:ascii="Times New Roman" w:hAnsi="Times New Roman"/>
          <w:sz w:val="24"/>
          <w:szCs w:val="24"/>
        </w:rPr>
        <w:t>Для поддержания работоспособности персонала дирекция проводит мероприятия по установки вытяжного оборудования в помещениях, атак же обеспечивает персонал путевками в оздоровительные лагеря.</w:t>
      </w:r>
    </w:p>
    <w:p w:rsidR="00045CE2" w:rsidRPr="00E046A0" w:rsidRDefault="00045CE2" w:rsidP="00E046A0">
      <w:pPr>
        <w:spacing w:line="360" w:lineRule="auto"/>
        <w:ind w:left="-284" w:right="-143" w:firstLine="851"/>
        <w:jc w:val="both"/>
        <w:rPr>
          <w:rFonts w:ascii="Times New Roman" w:hAnsi="Times New Roman"/>
          <w:sz w:val="24"/>
          <w:szCs w:val="24"/>
        </w:rPr>
      </w:pPr>
      <w:r>
        <w:rPr>
          <w:rFonts w:ascii="Times New Roman" w:hAnsi="Times New Roman"/>
          <w:sz w:val="24"/>
          <w:szCs w:val="24"/>
        </w:rPr>
        <w:t>П</w:t>
      </w:r>
      <w:r w:rsidRPr="00E046A0">
        <w:rPr>
          <w:rFonts w:ascii="Times New Roman" w:hAnsi="Times New Roman"/>
          <w:sz w:val="24"/>
          <w:szCs w:val="24"/>
        </w:rPr>
        <w:t xml:space="preserve">редприятие соответствует экологическим требованиям и нормам. </w:t>
      </w:r>
    </w:p>
    <w:p w:rsidR="00045CE2" w:rsidRDefault="00045CE2">
      <w:pPr>
        <w:spacing w:after="0" w:line="240" w:lineRule="auto"/>
        <w:rPr>
          <w:rFonts w:ascii="Times New Roman" w:hAnsi="Times New Roman"/>
          <w:sz w:val="24"/>
          <w:szCs w:val="24"/>
        </w:rPr>
      </w:pPr>
      <w:r>
        <w:rPr>
          <w:rFonts w:ascii="Times New Roman" w:hAnsi="Times New Roman"/>
          <w:sz w:val="24"/>
          <w:szCs w:val="24"/>
        </w:rPr>
        <w:br w:type="page"/>
      </w: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2287" o:spid="_x0000_s2402" style="position:absolute;left:0;text-align:left;margin-left:42.05pt;margin-top:12.5pt;width:518.8pt;height:802.3pt;z-index:251683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">
            <v:rect id="Rectangle 1356" o:spid="_x0000_s2403"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KzMIA&#10;AADdAAAADwAAAGRycy9kb3ducmV2LnhtbERPzYrCMBC+L+w7hBG8rak9LFpNS10QPC1r9QGGZmyL&#10;zaQ2sa0+/eYgePz4/rfZZFoxUO8aywqWiwgEcWl1w5WC82n/tQLhPLLG1jIpeJCDLP382GKi7chH&#10;GgpfiRDCLkEFtfddIqUrazLoFrYjDtzF9gZ9gH0ldY9jCDetjKPoWxpsODTU2NFPTeW1uBsFVz8N&#10;v3lVPPfr825d/u3y8X7LlZrPpnwDwtPk3+KX+6AVxPEqzA1vwhO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IrMwgAAAN0AAAAPAAAAAAAAAAAAAAAAAJgCAABkcnMvZG93&#10;bnJldi54bWxQSwUGAAAAAAQABAD1AAAAhwMAAAAA&#10;" filled="f" strokeweight="2pt"/>
            <v:line id="Line 1357" o:spid="_x0000_s2404"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J/8MAAADdAAAADwAAAGRycy9kb3ducmV2LnhtbESPQYvCMBSE74L/ITzBm6YWFK1GEaHL&#10;3hZrL96ezbMtNi+liVr/vVkQPA4z8w2z2fWmEQ/qXG1ZwWwagSAurK65VJCf0skShPPIGhvLpOBF&#10;Dnbb4WCDibZPPtIj86UIEHYJKqi8bxMpXVGRQTe1LXHwrrYz6IPsSqk7fAa4aWQcRQtpsOawUGFL&#10;h4qKW3Y3Cm7nfJ7+/B30qcn2+lKm/ny5aqXGo36/BuGp99/wp/2rFcTxcgX/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eif/DAAAA3QAAAA8AAAAAAAAAAAAA&#10;AAAAoQIAAGRycy9kb3ducmV2LnhtbFBLBQYAAAAABAAEAPkAAACRAwAAAAA=&#10;" strokeweight="2pt"/>
            <v:line id="Line 1358" o:spid="_x0000_s2405"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2v74AAADdAAAADwAAAGRycy9kb3ducmV2LnhtbERPvQrCMBDeBd8hnOCmqQVFq1FEqLiJ&#10;1cXtbM622FxKE7W+vRkEx4/vf7XpTC1e1LrKsoLJOAJBnFtdcaHgck5HcxDOI2usLZOCDznYrPu9&#10;FSbavvlEr8wXIoSwS1BB6X2TSOnykgy6sW2IA3e3rUEfYFtI3eI7hJtaxlE0kwYrDg0lNrQrKX9k&#10;T6Pgcb1M0/1xp891ttW3IvXX210rNRx02yUIT53/i3/ug1YQx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vba/vgAAAN0AAAAPAAAAAAAAAAAAAAAAAKEC&#10;AABkcnMvZG93bnJldi54bWxQSwUGAAAAAAQABAD5AAAAjAMAAAAA&#10;" strokeweight="2pt"/>
            <v:line id="Line 1359" o:spid="_x0000_s2406"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TJMIAAADdAAAADwAAAGRycy9kb3ducmV2LnhtbESPQavCMBCE7w/8D2EFb8/UgqLVKCJU&#10;vInVi7e1WdtisylN1PrvjSB4HGbmG2ax6kwtHtS6yrKC0TACQZxbXXGh4HRM/6cgnEfWWFsmBS9y&#10;sFr2/haYaPvkAz0yX4gAYZeggtL7JpHS5SUZdEPbEAfvaluDPsi2kLrFZ4CbWsZRNJEGKw4LJTa0&#10;KSm/ZXej4HY+jdPtfqOPdbbWlyL158tVKzXod+s5CE+d/4W/7Z1WEMez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ETJMIAAADdAAAADwAAAAAAAAAAAAAA&#10;AAChAgAAZHJzL2Rvd25yZXYueG1sUEsFBgAAAAAEAAQA+QAAAJADAAAAAA==&#10;" strokeweight="2pt"/>
            <v:line id="Line 1360" o:spid="_x0000_s2407"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NU8UAAADdAAAADwAAAGRycy9kb3ducmV2LnhtbESPQWvCQBSE74L/YXlCb2bTQIumrhIC&#10;Kb0VYy65PbPPJJh9G7JbTf99Vyh4HGbmG2Z3mM0gbjS53rKC1ygGQdxY3XOroDoV6w0I55E1DpZJ&#10;wS85OOyXix2m2t75SLfStyJA2KWooPN+TKV0TUcGXWRH4uBd7GTQBzm1Uk94D3AzyCSO36XBnsNC&#10;hyPlHTXX8scouNbVW/H5nevTUGb63Ba+Pl+0Ui+rOfsA4Wn2z/B/+0srSJJt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ONU8UAAADdAAAADwAAAAAAAAAA&#10;AAAAAAChAgAAZHJzL2Rvd25yZXYueG1sUEsFBgAAAAAEAAQA+QAAAJMDAAAAAA==&#10;" strokeweight="2pt"/>
            <v:line id="Line 1361" o:spid="_x0000_s2408"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oyMUAAADdAAAADwAAAGRycy9kb3ducmV2LnhtbESPQWvCQBSE7wX/w/KE3pqNKS0as4oI&#10;EW+l0Utuz+wzCcm+DdlV47/vFgo9DjPzDZNtJ9OLO42utaxgEcUgiCurW64VnE/52xKE88gae8uk&#10;4EkOtpvZS4aptg/+pnvhaxEg7FJU0Hg/pFK6qiGDLrIDcfCudjTogxxrqUd8BLjpZRLHn9Jgy2Gh&#10;wYH2DVVdcTMKuvL8kR++9vrUFzt9qXNfXq5aqdf5tFuD8DT5//Bf+6gVJMnq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8oyMUAAADdAAAADwAAAAAAAAAA&#10;AAAAAAChAgAAZHJzL2Rvd25yZXYueG1sUEsFBgAAAAAEAAQA+QAAAJMDAAAAAA==&#10;" strokeweight="2pt"/>
            <v:line id="Line 1362" o:spid="_x0000_s2409"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wvMUAAADdAAAADwAAAGRycy9kb3ducmV2LnhtbESPQWvCQBSE7wX/w/KE3pqNoS0as4oI&#10;EW+l0Utuz+wzCcm+DdlV47/vFgo9DjPzDZNtJ9OLO42utaxgEcUgiCurW64VnE/52xKE88gae8uk&#10;4EkOtpvZS4aptg/+pnvhaxEg7FJU0Hg/pFK6qiGDLrIDcfCudjTogxxrqUd8BLjpZRLHn9Jgy2Gh&#10;wYH2DVVdcTMKuvL8kR++9vrUFzt9qXNfXq5aqdf5tFuD8DT5//Bf+6gVJMnq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awvMUAAADdAAAADwAAAAAAAAAA&#10;AAAAAAChAgAAZHJzL2Rvd25yZXYueG1sUEsFBgAAAAAEAAQA+QAAAJMDAAAAAA==&#10;" strokeweight="2pt"/>
            <v:line id="Line 1363" o:spid="_x0000_s2410"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VJ8QAAADdAAAADwAAAGRycy9kb3ducmV2LnhtbESPQYvCMBSE78L+h/CEvWlqQXG7jSJC&#10;xdti7cXbs3m2pc1LabLa/fcbQfA4zMw3TLodTSfuNLjGsoLFPAJBXFrdcKWgOGezNQjnkTV2lknB&#10;HznYbj4mKSbaPvhE99xXIkDYJaig9r5PpHRlTQbd3PbEwbvZwaAPcqikHvAR4KaTcRStpMGGw0KN&#10;Pe1rKtv81yhoL8UyO/zs9bnLd/paZf5yvWmlPqfj7huEp9G/w6/2USuI468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hUnxAAAAN0AAAAPAAAAAAAAAAAA&#10;AAAAAKECAABkcnMvZG93bnJldi54bWxQSwUGAAAAAAQABAD5AAAAkgMAAAAA&#10;" strokeweight="2pt"/>
            <v:line id="Line 1364" o:spid="_x0000_s2411"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3tusUAAADdAAAADwAAAGRycy9kb3ducmV2LnhtbESPQWsCMRSE7wX/Q3iCt5p1D6KrUURb&#10;qPRQqv6A5+a5Wd28LEmqa3+9KRQ8DjPzDTNfdrYRV/KhdqxgNMxAEJdO11wpOOzfXycgQkTW2Dgm&#10;BXcKsFz0XuZYaHfjb7ruYiUShEOBCkyMbSFlKA1ZDEPXEifv5LzFmKSvpPZ4S3DbyDzLxtJizWnB&#10;YEtrQ+Vl92MVbP3x8zL6rYw88ta/NV+babBnpQb9bjUDEamLz/B/+0MryPPpG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3tusUAAADdAAAADwAAAAAAAAAA&#10;AAAAAAChAgAAZHJzL2Rvd25yZXYueG1sUEsFBgAAAAAEAAQA+QAAAJMDAAAAAA==&#10;" strokeweight="1pt"/>
            <v:line id="Line 1365" o:spid="_x0000_s2412"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uy8UAAADdAAAADwAAAGRycy9kb3ducmV2LnhtbESPQWvCQBSE7wX/w/KE3pqNgbYas4oI&#10;EW+l0Utuz+wzCcm+DdlV47/vFgo9DjPzDZNtJ9OLO42utaxgEcUgiCurW64VnE/52xKE88gae8uk&#10;4EkOtpvZS4aptg/+pnvhaxEg7FJU0Hg/pFK6qiGDLrIDcfCudjTogxxrqUd8BLjpZRLHH9Jgy2Gh&#10;wYH2DVVdcTMKuvL8nh++9vrUFzt9qXNfXq5aqdf5tFuD8DT5//Bf+6gVJMnqE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Quy8UAAADdAAAADwAAAAAAAAAA&#10;AAAAAAChAgAAZHJzL2Rvd25yZXYueG1sUEsFBgAAAAAEAAQA+QAAAJMDAAAAAA==&#10;" strokeweight="2pt"/>
            <v:line id="Line 1366" o:spid="_x0000_s2413"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cU8IAAADdAAAADwAAAGRycy9kb3ducmV2LnhtbERPS27CMBDdI/UO1lTqDhyyqEqKQVUB&#10;qYgFIvQAQzzEgXgc2QZSTl8vkFg+vf903ttWXMmHxrGC8SgDQVw53XCt4He/Gn6ACBFZY+uYFPxR&#10;gPnsZTDFQrsb7+haxlqkEA4FKjAxdoWUoTJkMYxcR5y4o/MWY4K+ltrjLYXbVuZZ9i4tNpwaDHb0&#10;bag6lxerYO0Pm/P4Xht54LVfttvFJNiTUm+v/dcniEh9fIof7h+tIM8naW56k5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7cU8IAAADdAAAADwAAAAAAAAAAAAAA&#10;AAChAgAAZHJzL2Rvd25yZXYueG1sUEsFBgAAAAAEAAQA+QAAAJADAAAAAA==&#10;" strokeweight="1pt"/>
            <v:rect id="Rectangle 1367" o:spid="_x0000_s2414"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8VMMA&#10;AADdAAAADwAAAGRycy9kb3ducmV2LnhtbESPwWrDMBBE74X+g9hAb7UcU0zsWAmmEMg1bgs5LtbG&#10;dmutXEmNnb+PCoUeh5l5w1T7xYziSs4PlhWskxQEcWv1wJ2C97fD8waED8gaR8uk4EYe9rvHhwpL&#10;bWc+0bUJnYgQ9iUq6EOYSil925NBn9iJOHoX6wyGKF0ntcM5ws0oszTNpcGB40KPE7321H41P0ZB&#10;XX8uH99NgQcvN6nL9Yvu6rNST6ul3oIItIT/8F/7qBVkWVHA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v8V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368" o:spid="_x0000_s2415"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P078A&#10;AADdAAAADwAAAGRycy9kb3ducmV2LnhtbERPTYvCMBC9L/gfwgje1kRdRKtRiiDs1erCHodmbKvN&#10;pCZZrf9+cxA8Pt73etvbVtzJh8axhslYgSAunWm40nA67j8XIEJENtg6Jg1PCrDdDD7WmBn34APd&#10;i1iJFMIhQw11jF0mZShrshjGriNO3Nl5izFBX0nj8ZHCbSunSs2lxYZTQ40d7Woqr8Wf1ZDnl/7n&#10;VixxH+RC+bn5MlX+q/Vo2OcrEJH6+Ba/3N9Gw3Sm0v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Gs/T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369" o:spid="_x0000_s2416"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qSMMA&#10;AADdAAAADwAAAGRycy9kb3ducmV2LnhtbESPQWsCMRSE70L/Q3iF3jTRiqyrURZB6LWrhR4fm+fu&#10;2s3LNom6/feNIHgcZuYbZr0dbCeu5EPrWMN0okAQV860XGs4HvbjDESIyAY7x6ThjwJsNy+jNebG&#10;3fiTrmWsRYJwyFFDE2OfSxmqhiyGieuJk3dy3mJM0tfSeLwluO3kTKmFtNhyWmiwp11D1U95sRqK&#10;4jx8/ZZL3AeZKb8wc1MX31q/vQ7FCkSkIT7Dj/aH0TB7V1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ZqS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370" o:spid="_x0000_s2417"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0P8MA&#10;AADdAAAADwAAAGRycy9kb3ducmV2LnhtbESPQWsCMRSE70L/Q3iCN03cititURZB6LVbhR4fm9fd&#10;1c3LNom6/vtGKHgcZuYbZr0dbCeu5EPrWMN8pkAQV860XGs4fO2nKxAhIhvsHJOGOwXYbl5Ga8yN&#10;u/EnXctYiwThkKOGJsY+lzJUDVkMM9cTJ+/HeYsxSV9L4/GW4LaTmVJLabHltNBgT7uGqnN5sRqK&#10;4jQcf8s33Ae5Un5pFqYuvrWejIfiHUSkIT7D/+0PoyF7VR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0P8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371" o:spid="_x0000_s2418"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RpMMA&#10;AADdAAAADwAAAGRycy9kb3ducmV2LnhtbESPQWvCQBSE70L/w/IK3nS3KmJTNyEIQq+NFTw+sq9J&#10;2uzbuLvV+O+7gtDjMDPfMNtitL24kA+dYw0vcwWCuHam40bD52E/24AIEdlg75g03ChAkT9NtpgZ&#10;d+UPulSxEQnCIUMNbYxDJmWoW7IY5m4gTt6X8xZjkr6RxuM1wW0vF0qtpcWO00KLA+1aqn+qX6uh&#10;LL/H47l6xX2QG+XXZmWa8qT19Hks30BEGuN/+NF+NxoWS7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hRpMMAAADdAAAADwAAAAAAAAAAAAAAAACYAgAAZHJzL2Rv&#10;d25yZXYueG1sUEsFBgAAAAAEAAQA9QAAAIgDA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372" o:spid="_x0000_s2419"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0MIA&#10;AADdAAAADwAAAGRycy9kb3ducmV2LnhtbESPQWsCMRSE7wX/Q3hCbzXRiuhqlEUQenVrocfH5rm7&#10;unlZk1TXf2+EgsdhZr5hVpvetuJKPjSONYxHCgRx6UzDlYbD9+5jDiJEZIOtY9JwpwCb9eBthZlx&#10;N97TtYiVSBAOGWqoY+wyKUNZk8Uwch1x8o7OW4xJ+koaj7cEt62cKDWTFhtOCzV2tK2pPBd/VkOe&#10;n/qfS7HAXZBz5Wdmaqr8V+v3YZ8vQUTq4yv83/4yGiafag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cnQ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373" o:spid="_x0000_s2420"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sS8QA&#10;AADdAAAADwAAAGRycy9kb3ducmV2LnhtbESPQWvCQBSE74L/YXmCN91VW7GpmxAKQq+mLfT4yL4m&#10;0ezbuLvV9N+7hUKPw8x8w+yL0fbiSj50jjWslgoEce1Mx42G97fDYgciRGSDvWPS8EMBinw62WNm&#10;3I2PdK1iIxKEQ4Ya2hiHTMpQt2QxLN1AnLwv5y3GJH0jjcdbgtterpXaSosdp4UWB3ppqT5X31ZD&#10;WZ7Gj0v1hIcgd8pvzYNpyk+t57OxfAYRaYz/4b/2q9Gw3qh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bEvEAAAA3QAAAA8AAAAAAAAAAAAAAAAAmAIAAGRycy9k&#10;b3ducmV2LnhtbFBLBQYAAAAABAAEAPUAAACJAwAAAAA=&#10;" filled="f" stroked="f" strokeweight=".25pt">
              <v:textbox inset="1pt,1pt,1pt,1pt">
                <w:txbxContent>
                  <w:p w:rsidR="00045CE2" w:rsidRPr="00220264" w:rsidRDefault="00045CE2" w:rsidP="008715C1">
                    <w:pPr>
                      <w:jc w:val="center"/>
                    </w:pPr>
                  </w:p>
                </w:txbxContent>
              </v:textbox>
            </v:rect>
            <v:rect id="Rectangle 1374" o:spid="_x0000_s2421"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PMMA&#10;AADdAAAADwAAAGRycy9kb3ducmV2LnhtbESPQWsCMRSE74X+h/AEbzXRymK3RlkEoVfXCj0+Nq+7&#10;q5uXbRJ1/fdGEHocZuYbZrkebCcu5EPrWMN0okAQV860XGv43m/fFiBCRDbYOSYNNwqwXr2+LDE3&#10;7so7upSxFgnCIUcNTYx9LmWoGrIYJq4nTt6v8xZjkr6WxuM1wW0nZ0pl0mLLaaHBnjYNVafybDUU&#10;xXE4/JUfuA1yoXxm5qYufrQej4biE0SkIf6Hn+0vo2H2rj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PM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t>Список используемой литературы</w:t>
      </w:r>
    </w:p>
    <w:p w:rsidR="00045CE2" w:rsidRPr="005530AD" w:rsidRDefault="00045CE2" w:rsidP="005530AD">
      <w:pPr>
        <w:numPr>
          <w:ilvl w:val="0"/>
          <w:numId w:val="10"/>
        </w:num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Буров Л.А. Проектирование макаронных фабрик. – М.: Химия, 1972, – 286 с.</w:t>
      </w:r>
    </w:p>
    <w:p w:rsidR="00045CE2" w:rsidRPr="005530AD" w:rsidRDefault="00045CE2" w:rsidP="005530AD">
      <w:p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Ханхунов Ю.М., Хантургаев Г.А. Основы расчетов нормирования загрязняющих веществ в окружающей природной среде: Учебное пособие. – Улан-Удэ, ВСГТУ, 1999.- 160 с.</w:t>
      </w:r>
    </w:p>
    <w:p w:rsidR="00045CE2" w:rsidRPr="005530AD" w:rsidRDefault="00045CE2" w:rsidP="005530AD">
      <w:pPr>
        <w:numPr>
          <w:ilvl w:val="0"/>
          <w:numId w:val="10"/>
        </w:num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Машины и аппараты пищевых производств / Под ред. акад. В.А. Панфилова. – М.: Высшая школа: 2001. – 680 с: ил.</w:t>
      </w:r>
    </w:p>
    <w:p w:rsidR="00045CE2" w:rsidRPr="005530AD" w:rsidRDefault="00045CE2" w:rsidP="005530AD">
      <w:pPr>
        <w:numPr>
          <w:ilvl w:val="0"/>
          <w:numId w:val="10"/>
        </w:numPr>
        <w:spacing w:after="0" w:line="360" w:lineRule="auto"/>
        <w:ind w:left="-284" w:right="-143" w:firstLine="851"/>
        <w:jc w:val="both"/>
        <w:rPr>
          <w:rFonts w:ascii="Times New Roman" w:hAnsi="Times New Roman"/>
          <w:sz w:val="24"/>
          <w:szCs w:val="24"/>
        </w:rPr>
      </w:pPr>
      <w:r w:rsidRPr="005530AD">
        <w:rPr>
          <w:rFonts w:ascii="Times New Roman" w:hAnsi="Times New Roman"/>
          <w:sz w:val="24"/>
          <w:szCs w:val="24"/>
        </w:rPr>
        <w:t>Медведев Г.М. Технология макаронного производства. – М.: Пищпромиздат, 1998, – 306 с.</w:t>
      </w:r>
    </w:p>
    <w:p w:rsidR="00045CE2" w:rsidRPr="005530AD" w:rsidRDefault="00045CE2" w:rsidP="005530AD">
      <w:pPr>
        <w:pStyle w:val="ListParagraph"/>
        <w:numPr>
          <w:ilvl w:val="0"/>
          <w:numId w:val="10"/>
        </w:numPr>
        <w:spacing w:line="360" w:lineRule="auto"/>
        <w:ind w:left="-284" w:right="-143" w:firstLine="851"/>
        <w:jc w:val="both"/>
        <w:rPr>
          <w:rFonts w:ascii="Times New Roman" w:hAnsi="Times New Roman"/>
          <w:sz w:val="24"/>
          <w:szCs w:val="24"/>
        </w:rPr>
      </w:pPr>
      <w:hyperlink r:id="rId36" w:history="1">
        <w:r w:rsidRPr="005530AD">
          <w:rPr>
            <w:rFonts w:ascii="Times New Roman" w:hAnsi="Times New Roman"/>
            <w:sz w:val="24"/>
            <w:szCs w:val="24"/>
          </w:rPr>
          <w:t>http://www.twirpx.com/looks/</w:t>
        </w:r>
      </w:hyperlink>
    </w:p>
    <w:p w:rsidR="00045CE2" w:rsidRPr="005530AD" w:rsidRDefault="00045CE2" w:rsidP="005530AD">
      <w:pPr>
        <w:pStyle w:val="ListParagraph"/>
        <w:numPr>
          <w:ilvl w:val="0"/>
          <w:numId w:val="10"/>
        </w:numPr>
        <w:spacing w:line="360" w:lineRule="auto"/>
        <w:ind w:left="-284" w:right="-143" w:firstLine="851"/>
        <w:jc w:val="both"/>
        <w:rPr>
          <w:rFonts w:ascii="Times New Roman" w:hAnsi="Times New Roman"/>
          <w:sz w:val="24"/>
          <w:szCs w:val="24"/>
        </w:rPr>
      </w:pPr>
      <w:r w:rsidRPr="005530AD">
        <w:rPr>
          <w:rFonts w:ascii="Times New Roman" w:hAnsi="Times New Roman"/>
          <w:sz w:val="24"/>
          <w:szCs w:val="24"/>
        </w:rPr>
        <w:t>http://www.</w:t>
      </w:r>
      <w:r w:rsidRPr="005530AD">
        <w:rPr>
          <w:rFonts w:ascii="Times New Roman" w:hAnsi="Times New Roman"/>
          <w:sz w:val="24"/>
          <w:szCs w:val="24"/>
          <w:lang w:val="en-US"/>
        </w:rPr>
        <w:t>makbur.ru</w:t>
      </w: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2307" o:spid="_x0000_s2422" style="position:absolute;left:0;text-align:left;margin-left:40.95pt;margin-top:12.5pt;width:518.8pt;height:802.3pt;z-index:251684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">
            <v:rect id="Rectangle 1376" o:spid="_x0000_s2423"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GC8IA&#10;AADdAAAADwAAAGRycy9kb3ducmV2LnhtbERPzYrCMBC+C75DGMGbpiosazWWdkHYk+xWH2BoxrbY&#10;TGoT2+rTm8PCHj++/30ymkb01LnasoLVMgJBXFhdc6ngcj4uPkE4j6yxsUwKnuQgOUwne4y1HfiX&#10;+tyXIoSwi1FB5X0bS+mKigy6pW2JA3e1nUEfYFdK3eEQwk0j11H0IQ3WHBoqbOmrouKWP4yCmx/7&#10;U1rmr+P2km2LnywdHvdUqflsTHcgPI3+X/zn/tYK1psozA1vwhOQh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oYLwgAAAN0AAAAPAAAAAAAAAAAAAAAAAJgCAABkcnMvZG93&#10;bnJldi54bWxQSwUGAAAAAAQABAD1AAAAhwMAAAAA&#10;" filled="f" strokeweight="2pt"/>
            <v:line id="Line 1377" o:spid="_x0000_s2424"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FOMMAAADdAAAADwAAAGRycy9kb3ducmV2LnhtbESPT4vCMBTE7wt+h/AEb2uq4qK1UUSo&#10;eFusXrw9m9c/2LyUJmr99htB2OMwM79hkk1vGvGgztWWFUzGEQji3OqaSwXnU/q9AOE8ssbGMil4&#10;kYPNevCVYKztk4/0yHwpAoRdjAoq79tYSpdXZNCNbUscvMJ2Bn2QXSl1h88AN42cRtGPNFhzWKiw&#10;pV1F+S27GwW3y3me7n93+tRkW30tU3+5Flqp0bDfrkB46v1/+NM+aAXTWbSE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shTjDAAAA3QAAAA8AAAAAAAAAAAAA&#10;AAAAoQIAAGRycy9kb3ducmV2LnhtbFBLBQYAAAAABAAEAPkAAACRAwAAAAA=&#10;" strokeweight="2pt"/>
            <v:line id="Line 1378" o:spid="_x0000_s2425"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eL4AAADdAAAADwAAAGRycy9kb3ducmV2LnhtbERPvQrCMBDeBd8hnOCmqYoi1SgiVNzE&#10;2sXtbM622FxKE7W+vRkEx4/vf73tTC1e1LrKsoLJOAJBnFtdcaEguySjJQjnkTXWlknBhxxsN/3e&#10;GmNt33ymV+oLEULYxaig9L6JpXR5SQbd2DbEgbvb1qAPsC2kbvEdwk0tp1G0kAYrDg0lNrQvKX+k&#10;T6Pgcc3myeG015c63elbkfjr7a6VGg663QqEp87/xT/3USuYzi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j7p4vgAAAN0AAAAPAAAAAAAAAAAAAAAAAKEC&#10;AABkcnMvZG93bnJldi54bWxQSwUGAAAAAAQABAD5AAAAjAMAAAAA&#10;" strokeweight="2pt"/>
            <v:line id="Line 1379" o:spid="_x0000_s2426"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Mf48IAAADdAAAADwAAAGRycy9kb3ducmV2LnhtbESPQavCMBCE7w/8D2EFb8+0iiLVKCJU&#10;vInVi7e1WdtisylN1PrvjSB4HGbmG2ax6kwtHtS6yrKCeBiBIM6trrhQcDqm/zMQziNrrC2Tghc5&#10;WC17fwtMtH3ygR6ZL0SAsEtQQel9k0jp8pIMuqFtiIN3ta1BH2RbSN3iM8BNLUdRNJUGKw4LJTa0&#10;KSm/ZXej4HY+TdLtfqOPdbbWlyL158tVKzXod+s5CE+d/4W/7Z1WMBr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Mf48IAAADdAAAADwAAAAAAAAAAAAAA&#10;AAChAgAAZHJzL2Rvd25yZXYueG1sUEsFBgAAAAAEAAQA+QAAAJADAAAAAA==&#10;" strokeweight="2pt"/>
            <v:line id="Line 1380" o:spid="_x0000_s2427"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BlMIAAADdAAAADwAAAGRycy9kb3ducmV2LnhtbESPQavCMBCE7w/8D2EFb8/UiiLVKCJU&#10;vInVi7e1WdtisylN1PrvjSB4HGbmG2ax6kwtHtS6yrKC0TACQZxbXXGh4HRM/2cgnEfWWFsmBS9y&#10;sFr2/haYaPvkAz0yX4gAYZeggtL7JpHS5SUZdEPbEAfvaluDPsi2kLrFZ4CbWsZRNJUGKw4LJTa0&#10;KSm/ZXej4HY+TdLtfqOPdbbWlyL158tVKzXod+s5CE+d/4W/7Z1WEI9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GBlMIAAADdAAAADwAAAAAAAAAAAAAA&#10;AAChAgAAZHJzL2Rvd25yZXYueG1sUEsFBgAAAAAEAAQA+QAAAJADAAAAAA==&#10;" strokeweight="2pt"/>
            <v:line id="Line 1381" o:spid="_x0000_s2428"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kD8EAAADdAAAADwAAAGRycy9kb3ducmV2LnhtbESPwQrCMBBE74L/EFbwpqmKItUoIlS8&#10;idWLt7VZ22KzKU3U+vdGEDwOM/OGWa5bU4knNa60rGA0jEAQZ1aXnCs4n5LBHITzyBory6TgTQ7W&#10;q25nibG2Lz7SM/W5CBB2MSoovK9jKV1WkEE3tDVx8G62MeiDbHKpG3wFuKnkOIpm0mDJYaHAmrYF&#10;Zff0YRTcL+dpsjts9alKN/qaJ/5yvWml+r12swDhqfX/8K+91wrGk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SQPwQAAAN0AAAAPAAAAAAAAAAAAAAAA&#10;AKECAABkcnMvZG93bnJldi54bWxQSwUGAAAAAAQABAD5AAAAjwMAAAAA&#10;" strokeweight="2pt"/>
            <v:line id="Line 1382" o:spid="_x0000_s2429"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8e8QAAADdAAAADwAAAGRycy9kb3ducmV2LnhtbESPT4vCMBTE74LfITxhb5rqqizdRhGh&#10;y97E1ou3Z/P6B5uX0mS1++2NIHgcZuY3TLIdTCtu1LvGsoL5LAJBXFjdcKXglKfTLxDOI2tsLZOC&#10;f3Kw3YxHCcba3vlIt8xXIkDYxaig9r6LpXRFTQbdzHbEwSttb9AH2VdS93gPcNPKRRStpcGGw0KN&#10;He1rKq7Zn1FwPZ9W6c9hr/M22+lLlfrzpdRKfUyG3TcIT4N/h1/tX61g8Tlf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Lx7xAAAAN0AAAAPAAAAAAAAAAAA&#10;AAAAAKECAABkcnMvZG93bnJldi54bWxQSwUGAAAAAAQABAD5AAAAkgMAAAAA&#10;" strokeweight="2pt"/>
            <v:line id="Line 1383" o:spid="_x0000_s2430"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4MEAAADdAAAADwAAAGRycy9kb3ducmV2LnhtbESPwQrCMBBE74L/EFbwpqmKItUoIlS8&#10;idWLt7VZ22KzKU3U+vdGEDwOM/OGWa5bU4knNa60rGA0jEAQZ1aXnCs4n5LBHITzyBory6TgTQ7W&#10;q25nibG2Lz7SM/W5CBB2MSoovK9jKV1WkEE3tDVx8G62MeiDbHKpG3wFuKnkOIpm0mDJYaHAmrYF&#10;Zff0YRTcL+dpsjts9alKN/qaJ/5yvWml+r12swDhqfX/8K+91wrGk9E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BngwQAAAN0AAAAPAAAAAAAAAAAAAAAA&#10;AKECAABkcnMvZG93bnJldi54bWxQSwUGAAAAAAQABAD5AAAAjwMAAAAA&#10;" strokeweight="2pt"/>
            <v:line id="Line 1384" o:spid="_x0000_s2431"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fcYAAADdAAAADwAAAGRycy9kb3ducmV2LnhtbESP3WoCMRSE7wu+QzhC72p2LUhdjSL+&#10;QKUXxZ8HOG6Om9XNyZJE3fbpm0Khl8PMfMNM551txJ18qB0ryAcZCOLS6ZorBcfD5uUNRIjIGhvH&#10;pOCLAsxnvacpFto9eEf3faxEgnAoUIGJsS2kDKUhi2HgWuLknZ23GJP0ldQeHwluGznMspG0WHNa&#10;MNjS0lB53d+sgq0/fVzz78rIE2/9uvlcjYO9KPXc7xYTEJG6+B/+a79rBcPXfA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v4X3GAAAA3QAAAA8AAAAAAAAA&#10;AAAAAAAAoQIAAGRycy9kb3ducmV2LnhtbFBLBQYAAAAABAAEAPkAAACUAwAAAAA=&#10;" strokeweight="1pt"/>
            <v:line id="Line 1385" o:spid="_x0000_s2432"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iDMQAAADdAAAADwAAAGRycy9kb3ducmV2LnhtbESPT4vCMBTE74LfITxhb5rqoi7dRhGh&#10;y97E1ou3Z/P6B5uX0mS1++2NIHgcZuY3TLIdTCtu1LvGsoL5LAJBXFjdcKXglKfTLxDOI2tsLZOC&#10;f3Kw3YxHCcba3vlIt8xXIkDYxaig9r6LpXRFTQbdzHbEwSttb9AH2VdS93gPcNPKRRStpMGGw0KN&#10;He1rKq7Zn1FwPZ+W6c9hr/M22+lLlfrzpdRKfUyG3TcIT4N/h1/tX61g8Tlf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iIMxAAAAN0AAAAPAAAAAAAAAAAA&#10;AAAAAKECAABkcnMvZG93bnJldi54bWxQSwUGAAAAAAQABAD5AAAAkgMAAAAA&#10;" strokeweight="2pt"/>
            <v:line id="Line 1386" o:spid="_x0000_s2433"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QlMMAAADdAAAADwAAAGRycy9kb3ducmV2LnhtbERP3WrCMBS+F/YO4Qx2N9M6kK2alrFN&#10;mOxCdD7AsTk21eakJFE7n365ELz8+P7n1WA7cSYfWscK8nEGgrh2uuVGwfZ38fwKIkRkjZ1jUvBH&#10;AaryYTTHQrsLr+m8iY1IIRwKVGBi7AspQ23IYhi7njhxe+ctxgR9I7XHSwq3nZxk2VRabDk1GOzp&#10;w1B93JysgqXf/Rzza2Pkjpf+q1t9vgV7UOrpcXifgYg0xLv45v7WCiYveZqb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80JTDAAAA3QAAAA8AAAAAAAAAAAAA&#10;AAAAoQIAAGRycy9kb3ducmV2LnhtbFBLBQYAAAAABAAEAPkAAACRAwAAAAA=&#10;" strokeweight="1pt"/>
            <v:rect id="Rectangle 1387" o:spid="_x0000_s2434"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wk8IA&#10;AADdAAAADwAAAGRycy9kb3ducmV2LnhtbESPT4vCMBTE7wt+h/AEb2vqH0SrUcqC4NW6gsdH82yr&#10;zUtNslq/vRGEPQ4z8xtmtelMI+7kfG1ZwWiYgCAurK65VPB72H7PQfiArLGxTAqe5GGz7n2tMNX2&#10;wXu656EUEcI+RQVVCG0qpS8qMuiHtiWO3tk6gyFKV0rt8BHhppHjJJlJgzXHhQpb+qmouOZ/RkGW&#10;XbrjLV/g1st54mZ6qsvspNSg32VLEIG68B/+tHdawXgyWsD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CT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388" o:spid="_x0000_s2435"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s8EA&#10;AADdAAAADwAAAGRycy9kb3ducmV2LnhtbERPz2vCMBS+D/wfwhO8ral1FNc1ShGEXe0meHw0b21n&#10;81KTzNb/fjkMdvz4fpf72QziTs73lhWskxQEcWN1z62Cz4/j8xaED8gaB8uk4EEe9rvFU4mFthOf&#10;6F6HVsQQ9gUq6EIYCyl905FBn9iROHJf1hkMEbpWaodTDDeDzNI0lwZ7jg0djnToqLnWP0ZBVX3P&#10;51v9ikcvt6nL9Ytuq4tSq+VcvYEINId/8Z/7XSvINln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7PBAAAA3QAAAA8AAAAAAAAAAAAAAAAAmAIAAGRycy9kb3du&#10;cmV2LnhtbFBLBQYAAAAABAAEAPUAAACG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389" o:spid="_x0000_s2436"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2KMQA&#10;AADdAAAADwAAAGRycy9kb3ducmV2LnhtbESPwWrDMBBE74X8g9hAbrUctxjHiRJMIdBr3RZ6XKyN&#10;7cRaOZIaO39fFQo9DjPzhtkdZjOIGznfW1awTlIQxI3VPbcKPt6PjwUIH5A1DpZJwZ08HPaLhx2W&#10;2k78Rrc6tCJC2JeooAthLKX0TUcGfWJH4uidrDMYonSt1A6nCDeDzNI0lwZ7jgsdjvTSUXOpv42C&#10;qjrPn9d6g0cvi9Tl+lm31ZdSq+VcbUEEmsN/+K/9qhVkT9k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Nij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390" o:spid="_x0000_s2437"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oX8IA&#10;AADdAAAADwAAAGRycy9kb3ducmV2LnhtbESPQYvCMBSE78L+h/AW9qbpVhHtGqUIglergsdH87at&#10;Ni/dJGr33xtB8DjMzDfMYtWbVtzI+caygu9RAoK4tLrhSsFhvxnOQPiArLG1TAr+ycNq+TFYYKbt&#10;nXd0K0IlIoR9hgrqELpMSl/WZNCPbEccvV/rDIYoXSW1w3uEm1amSTKVBhuOCzV2tK6pvBRXoyDP&#10;z/3xr5jjxstZ4qZ6oqv8pNTXZ5//gAjUh3f41d5qBek4Te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ahf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391" o:spid="_x0000_s2438"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NxMQA&#10;AADdAAAADwAAAGRycy9kb3ducmV2LnhtbESPwWrDMBBE74X8g9hAbrVcuxjXiRJMIZBr3QZyXKyt&#10;7dRauZKSOH9fFQo9DjPzhtnsZjOKKzk/WFbwlKQgiFurB+4UfLzvH0sQPiBrHC2Tgjt52G0XDxus&#10;tL3xG12b0IkIYV+hgj6EqZLStz0Z9ImdiKP3aZ3BEKXrpHZ4i3AzyixNC2lw4LjQ40SvPbVfzcUo&#10;qOvzfPxuXnDvZZm6Qj/rrj4ptVrO9RpEoDn8h//aB60gy7M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9DcT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392" o:spid="_x0000_s2439"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VsMQA&#10;AADdAAAADwAAAGRycy9kb3ducmV2LnhtbESPwWrDMBBE74X8g9hAb7Uc1xjHiRJMIdBr3BZ6XKyN&#10;7cRauZKaOH9fFQo9DjPzhtnuZzOKKzk/WFawSlIQxK3VA3cK3t8OTyUIH5A1jpZJwZ087HeLhy1W&#10;2t74SNcmdCJC2FeooA9hqqT0bU8GfWIn4uidrDMYonSd1A5vEW5GmaVpIQ0OHBd6nOilp/bSfBsF&#10;dX2eP76aNR68LFNX6Fx39adSj8u53oAINIf/8F/7VSvInrM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lbD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393" o:spid="_x0000_s2440"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wK8MA&#10;AADdAAAADwAAAGRycy9kb3ducmV2LnhtbESPQWvCQBSE7wX/w/IEb3VjtKLRVUJB8NpUweMj+0yi&#10;2bdxd6vx33eFQo/DzHzDrLe9acWdnG8sK5iMExDEpdUNVwoO37v3BQgfkDW2lknBkzxsN4O3NWba&#10;PviL7kWoRISwz1BBHUKXSenLmgz6se2Io3e2zmCI0lVSO3xEuGllmiRzabDhuFBjR581ldfixyjI&#10;80t/vBVL3Hm5SNxcz3SVn5QaDft8BSJQH/7Df+29VpBO0w9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gwK8MAAADdAAAADwAAAAAAAAAAAAAAAACYAgAAZHJzL2Rv&#10;d25yZXYueG1sUEsFBgAAAAAEAAQA9QAAAIgDAAAAAA==&#10;" filled="f" stroked="f" strokeweight=".25pt">
              <v:textbox inset="1pt,1pt,1pt,1pt">
                <w:txbxContent>
                  <w:p w:rsidR="00045CE2" w:rsidRPr="00220264" w:rsidRDefault="00045CE2" w:rsidP="008715C1">
                    <w:pPr>
                      <w:jc w:val="center"/>
                    </w:pPr>
                  </w:p>
                </w:txbxContent>
              </v:textbox>
            </v:rect>
            <v:rect id="Rectangle 1394" o:spid="_x0000_s2441"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uXMMA&#10;AADdAAAADwAAAGRycy9kb3ducmV2LnhtbESPQWvCQBSE74L/YXlCb7oxSkhTVwmC4LWpQo+P7GuS&#10;Nvs27q6a/vuuUPA4zMw3zGY3ml7cyPnOsoLlIgFBXFvdcaPg9HGY5yB8QNbYWyYFv+Rht51ONlho&#10;e+d3ulWhERHCvkAFbQhDIaWvWzLoF3Ygjt6XdQZDlK6R2uE9wk0v0yTJpMGO40KLA+1bqn+qq1FQ&#10;lt/j+VK94sHLPHGZXuum/FTqZTaWbyACjeEZ/m8ftYJ0lW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uXMMAAADdAAAADwAAAAAAAAAAAAAAAACYAgAAZHJzL2Rv&#10;d25yZXYueG1sUEsFBgAAAAAEAAQA9QAAAIgDA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t>Приложение 1. Блок-схема производства макаронных изделий</w:t>
      </w: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Group 1" o:spid="_x0000_s2442" style="position:absolute;left:0;text-align:left;margin-left:14.7pt;margin-top:4.4pt;width:450.35pt;height:436.7pt;z-index:251632128" coordorigin="2042,1650" coordsize="8626,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">
            <v:rect id="Rectangle 23" o:spid="_x0000_s2443" style="position:absolute;left:4613;top:1650;width:2645;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IMMA&#10;AADbAAAADwAAAGRycy9kb3ducmV2LnhtbESPwW7CQAxE70j8w8pIvcGGHioILCggIfWESsoHWFmT&#10;RGS9IbskoV9fHyr1ZmvGM8/b/ega1VMXas8GlosEFHHhbc2lgev3ab4CFSKyxcYzGXhRgP1uOtli&#10;av3AF+rzWCoJ4ZCigSrGNtU6FBU5DAvfEot2853DKGtXatvhIOGu0e9J8qEd1iwNFbZ0rKi4509n&#10;4B7H/pyV+c9pfT2si69DNjwfmTFvszHbgIo0xn/z3/WnFXyhl1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IMMAAADbAAAADwAAAAAAAAAAAAAAAACYAgAAZHJzL2Rv&#10;d25yZXYueG1sUEsFBgAAAAAEAAQA9QAAAIgDAAAAAA==&#10;" filled="f" strokeweight="2pt">
              <v:textbox>
                <w:txbxContent>
                  <w:p w:rsidR="00045CE2" w:rsidRDefault="00045CE2" w:rsidP="00EF18E1">
                    <w:pPr>
                      <w:jc w:val="center"/>
                    </w:pPr>
                    <w:r>
                      <w:t>Приемка и хранение сырья</w:t>
                    </w:r>
                  </w:p>
                  <w:p w:rsidR="00045CE2" w:rsidRDefault="00045CE2" w:rsidP="00EF18E1">
                    <w:pPr>
                      <w:jc w:val="center"/>
                    </w:pPr>
                    <w:r>
                      <w:t xml:space="preserve"> </w:t>
                    </w:r>
                  </w:p>
                  <w:p w:rsidR="00045CE2" w:rsidRDefault="00045CE2" w:rsidP="00EF18E1">
                    <w:r>
                      <w:t>сырья</w:t>
                    </w:r>
                  </w:p>
                </w:txbxContent>
              </v:textbox>
            </v:rect>
            <v:rect id="Rectangle 24" o:spid="_x0000_s2444" style="position:absolute;left:4880;top:2842;width:2378;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tu8AA&#10;AADbAAAADwAAAGRycy9kb3ducmV2LnhtbERPzYrCMBC+C75DGGFvmupB1mpaqiB4krXrAwzN2Bab&#10;SW1iW/fpN8LC3ubj+51dOppG9NS52rKC5SICQVxYXXOp4Pp9nH+CcB5ZY2OZFLzIQZpMJzuMtR34&#10;Qn3uSxFC2MWooPK+jaV0RUUG3cK2xIG72c6gD7Arpe5wCOGmkasoWkuDNYeGCls6VFTc86dRcPdj&#10;f87K/Oe4ue43xdc+G56PTKmP2ZhtQXga/b/4z33SYf4S3r+EA2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6tu8AAAADbAAAADwAAAAAAAAAAAAAAAACYAgAAZHJzL2Rvd25y&#10;ZXYueG1sUEsFBgAAAAAEAAQA9QAAAIUDAAAAAA==&#10;" filled="f" strokeweight="2pt">
              <v:textbox>
                <w:txbxContent>
                  <w:p w:rsidR="00045CE2" w:rsidRDefault="00045CE2" w:rsidP="00EF18E1">
                    <w:pPr>
                      <w:jc w:val="center"/>
                    </w:pPr>
                    <w:r>
                      <w:t>Приготовление теста</w:t>
                    </w:r>
                  </w:p>
                </w:txbxContent>
              </v:textbox>
            </v:rect>
            <v:rect id="Rectangle 25" o:spid="_x0000_s2445" style="position:absolute;left:4880;top:5140;width:2378;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zMEA&#10;AADbAAAADwAAAGRycy9kb3ducmV2LnhtbERPzWqDQBC+B/oOywR6i2tyKI3JKqYg5FRa6wMM7lQl&#10;7qx115/06buFQm/z8f3OOVtNL2YaXWdZwT6KQRDXVnfcKKg+it0zCOeRNfaWScGdHGTpw+aMibYL&#10;v9Nc+kaEEHYJKmi9HxIpXd2SQRfZgThwn3Y06AMcG6lHXEK46eUhjp+kwY5DQ4sDvbRU38rJKLj5&#10;dX7Nm/K7OFaXY/12yZfpK1fqcbvmJxCeVv8v/nNfdZh/gN9fwg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sM8zBAAAA2wAAAA8AAAAAAAAAAAAAAAAAmAIAAGRycy9kb3du&#10;cmV2LnhtbFBLBQYAAAAABAAEAPUAAACGAwAAAAA=&#10;" filled="f" strokeweight="2pt">
              <v:textbox>
                <w:txbxContent>
                  <w:p w:rsidR="00045CE2" w:rsidRDefault="00045CE2" w:rsidP="00EF18E1">
                    <w:pPr>
                      <w:jc w:val="center"/>
                    </w:pPr>
                    <w:r>
                      <w:t>Разделка</w:t>
                    </w:r>
                  </w:p>
                </w:txbxContent>
              </v:textbox>
            </v:rect>
            <v:rect id="Rectangle 26" o:spid="_x0000_s2446" style="position:absolute;left:4880;top:3840;width:2378;height: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V8IA&#10;AADbAAAADwAAAGRycy9kb3ducmV2LnhtbERPS2rDMBDdB3oHMYHuYjktlNiNEuxCoKuSOj7AYE1t&#10;E2vkWvKnPX1UKGQ3j/ed/XExnZhocK1lBdsoBkFcWd1yraC8nDY7EM4ja+wsk4IfcnA8PKz2mGo7&#10;8ydNha9FCGGXooLG+z6V0lUNGXSR7YkD92UHgz7AoZZ6wDmEm04+xfGLNNhyaGiwp7eGqmsxGgVX&#10;v0wfWV38npIyT6pzns3jd6bU43rJXkF4Wvxd/O9+12H+M/z9Eg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JZXwgAAANsAAAAPAAAAAAAAAAAAAAAAAJgCAABkcnMvZG93&#10;bnJldi54bWxQSwUGAAAAAAQABAD1AAAAhwMAAAAA&#10;" filled="f" strokeweight="2pt">
              <v:textbox>
                <w:txbxContent>
                  <w:p w:rsidR="00045CE2" w:rsidRDefault="00045CE2" w:rsidP="00EF18E1">
                    <w:pPr>
                      <w:jc w:val="center"/>
                    </w:pPr>
                    <w:r>
                      <w:t>Формирование макаронных изделий</w:t>
                    </w:r>
                  </w:p>
                  <w:p w:rsidR="00045CE2" w:rsidRDefault="00045CE2" w:rsidP="00EF18E1">
                    <w:r>
                      <w:t xml:space="preserve"> </w:t>
                    </w:r>
                  </w:p>
                </w:txbxContent>
              </v:textbox>
            </v:rect>
            <v:rect id="Rectangle 27" o:spid="_x0000_s2447" style="position:absolute;left:4880;top:6110;width:2378;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OI8IA&#10;AADbAAAADwAAAGRycy9kb3ducmV2LnhtbERPS2rDMBDdB3oHMYHuYjmllNiNEuxCoKuSOj7AYE1t&#10;E2vkWvKnPX1UKGQ3j/ed/XExnZhocK1lBdsoBkFcWd1yraC8nDY7EM4ja+wsk4IfcnA8PKz2mGo7&#10;8ydNha9FCGGXooLG+z6V0lUNGXSR7YkD92UHgz7AoZZ6wDmEm04+xfGLNNhyaGiwp7eGqmsxGgVX&#10;v0wfWV38npIyT6pzns3jd6bU43rJXkF4Wvxd/O9+12H+M/z9Eg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Q4jwgAAANsAAAAPAAAAAAAAAAAAAAAAAJgCAABkcnMvZG93&#10;bnJldi54bWxQSwUGAAAAAAQABAD1AAAAhwMAAAAA&#10;" filled="f" strokeweight="2pt">
              <v:textbox>
                <w:txbxContent>
                  <w:p w:rsidR="00045CE2" w:rsidRDefault="00045CE2" w:rsidP="00EF18E1">
                    <w:pPr>
                      <w:jc w:val="center"/>
                    </w:pPr>
                    <w:r>
                      <w:t>Сушка</w:t>
                    </w:r>
                  </w:p>
                </w:txbxContent>
              </v:textbox>
            </v:rect>
            <v:rect id="Rectangle 28" o:spid="_x0000_s2448" style="position:absolute;left:4880;top:7120;width:2378;height:1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ruMIA&#10;AADbAAAADwAAAGRycy9kb3ducmV2LnhtbERPS2rDMBDdB3oHMYHuYjmFltiNEuxCoKuSOj7AYE1t&#10;E2vkWvKnPX1UKGQ3j/ed/XExnZhocK1lBdsoBkFcWd1yraC8nDY7EM4ja+wsk4IfcnA8PKz2mGo7&#10;8ydNha9FCGGXooLG+z6V0lUNGXSR7YkD92UHgz7AoZZ6wDmEm04+xfGLNNhyaGiwp7eGqmsxGgVX&#10;v0wfWV38npIyT6pzns3jd6bU43rJXkF4Wvxd/O9+12H+M/z9Eg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au4wgAAANsAAAAPAAAAAAAAAAAAAAAAAJgCAABkcnMvZG93&#10;bnJldi54bWxQSwUGAAAAAAQABAD1AAAAhwMAAAAA&#10;" filled="f" strokeweight="2pt">
              <v:textbox>
                <w:txbxContent>
                  <w:p w:rsidR="00045CE2" w:rsidRDefault="00045CE2" w:rsidP="00EF18E1">
                    <w:pPr>
                      <w:jc w:val="center"/>
                    </w:pPr>
                    <w:r>
                      <w:t>Стабилизация и охлаждение продукции</w:t>
                    </w:r>
                  </w:p>
                  <w:p w:rsidR="00045CE2" w:rsidRDefault="00045CE2" w:rsidP="00EF18E1"/>
                </w:txbxContent>
              </v:textbox>
            </v:rect>
            <v:rect id="Rectangle 29" o:spid="_x0000_s2449" style="position:absolute;left:4880;top:8660;width:2378;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1z8EA&#10;AADbAAAADwAAAGRycy9kb3ducmV2LnhtbERPzWqDQBC+F/IOywR6q2t6kMZkE0xA6Cmk1gcY3IlK&#10;3FnjbtT06bOFQm/z8f3Odj+bTow0uNayglUUgyCurG65VlB+528fIJxH1thZJgUPcrDfLV62mGo7&#10;8ReNha9FCGGXooLG+z6V0lUNGXSR7YkDd7GDQR/gUEs94BTCTSff4ziRBlsODQ32dGyouhZ3o+Dq&#10;5/GU1cVPvi4P6+p8yKb7LVPqdTlnGxCeZv8v/nN/6jA/gd9fwg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XNc/BAAAA2wAAAA8AAAAAAAAAAAAAAAAAmAIAAGRycy9kb3du&#10;cmV2LnhtbFBLBQYAAAAABAAEAPUAAACGAwAAAAA=&#10;" filled="f" strokeweight="2pt">
              <v:textbox>
                <w:txbxContent>
                  <w:p w:rsidR="00045CE2" w:rsidRDefault="00045CE2" w:rsidP="00EF18E1">
                    <w:pPr>
                      <w:jc w:val="center"/>
                    </w:pPr>
                    <w:r>
                      <w:t>Упаковывание</w:t>
                    </w:r>
                  </w:p>
                </w:txbxContent>
              </v:textbox>
            </v:rect>
            <v:group id="Group 30" o:spid="_x0000_s2450" style="position:absolute;left:5960;top:3372;width:2330;height:480" coordorigin="1490,1950" coordsize="115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AutoShape 31" o:spid="_x0000_s2451" type="#_x0000_t32" style="position:absolute;left:1490;top:1950;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bTMUAAADbAAAADwAAAGRycy9kb3ducmV2LnhtbESPT2vCQBDF70K/wzIFb7ppBS2pq7QV&#10;/4AoNPbQ45CdJqHZ2ZhdNX575yB4m+G9ee8303nnanWmNlSeDbwME1DEubcVFwZ+DsvBG6gQkS3W&#10;nsnAlQLMZ0+9KabWX/ibzlkslIRwSNFAGWOTah3ykhyGoW+IRfvzrcMoa1to2+JFwl2tX5NkrB1W&#10;LA0lNvRVUv6fnZwBFyajvY+r437nN4vtNePfw+famP5z9/EOKlIXH+b79cYKvsDKLzKAn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dbTMUAAADbAAAADwAAAAAAAAAA&#10;AAAAAAChAgAAZHJzL2Rvd25yZXYueG1sUEsFBgAAAAAEAAQA+QAAAJMDAAAAAA==&#10;" strokeweight="2pt">
                <v:stroke endarrow="block"/>
              </v:shape>
              <v:shape id="AutoShape 32" o:spid="_x0000_s2452" type="#_x0000_t32" style="position:absolute;left:1490;top:2170;width:1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18MAAADbAAAADwAAAGRycy9kb3ducmV2LnhtbERPTWvCQBC9F/wPywi91Y0tWI3ZSFup&#10;FcSA0YPHITsmwexszG41/vtuodDbPN7nJIveNOJKnastKxiPIhDEhdU1lwoO+8+nKQjnkTU2lknB&#10;nRws0sFDgrG2N97RNfelCCHsYlRQed/GUrqiIoNuZFviwJ1sZ9AH2JVSd3gL4aaRz1E0kQZrDg0V&#10;tvRRUXHOv40C415fMutXl2xr18vNPefj/v1Lqcdh/zYH4an3/+I/91qH+TP4/SUcIN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r/tfDAAAA2wAAAA8AAAAAAAAAAAAA&#10;AAAAoQIAAGRycy9kb3ducmV2LnhtbFBLBQYAAAAABAAEAPkAAACRAwAAAAA=&#10;" strokeweight="2pt">
                <v:stroke endarrow="block"/>
              </v:shape>
            </v:group>
            <v:group id="Group 2119" o:spid="_x0000_s2453" style="position:absolute;left:5960;top:2362;width:2330;height:480" coordorigin="1490,1950" coordsize="115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34" o:spid="_x0000_s2454" type="#_x0000_t32" style="position:absolute;left:1490;top:1950;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4bMMAAADbAAAADwAAAGRycy9kb3ducmV2LnhtbESPQYvCMBSE74L/ITzBm6a6oNI1yu7K&#10;qiAK1j14fDTPtmzzUpuo9d8bQfA4zMw3zHTemFJcqXaFZQWDfgSCOLW64EzB3+G3NwHhPLLG0jIp&#10;uJOD+azdmmKs7Y33dE18JgKEXYwKcu+rWEqX5mTQ9W1FHLyTrQ36IOtM6hpvAW5KOYyikTRYcFjI&#10;saKfnNL/5GIUGDf+2Fm/PO+2dr3Y3BM+Hr5XSnU7zdcnCE+Nf4df7bVWMBzA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xOGzDAAAA2wAAAA8AAAAAAAAAAAAA&#10;AAAAoQIAAGRycy9kb3ducmV2LnhtbFBLBQYAAAAABAAEAPkAAACRAwAAAAA=&#10;" strokeweight="2pt">
                <v:stroke endarrow="block"/>
              </v:shape>
              <v:shape id="AutoShape 35" o:spid="_x0000_s2455" type="#_x0000_t32" style="position:absolute;left:1490;top:2170;width:1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mG8QAAADbAAAADwAAAGRycy9kb3ducmV2LnhtbESPW2vCQBSE3wv+h+UIvtWNEaqkruIF&#10;L1AUGvvQx0P2mASzZ2N21fjvuwXBx2FmvmEms9ZU4kaNKy0rGPQjEMSZ1SXnCn6O6/cxCOeRNVaW&#10;ScGDHMymnbcJJtre+Ztuqc9FgLBLUEHhfZ1I6bKCDLq+rYmDd7KNQR9kk0vd4D3ATSXjKPqQBksO&#10;CwXWtCwoO6dXo8C40fBg/eZy2Nvd6uuR8u9xsVWq123nnyA8tf4VfrZ3WkEcw/+X8A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6YbxAAAANsAAAAPAAAAAAAAAAAA&#10;AAAAAKECAABkcnMvZG93bnJldi54bWxQSwUGAAAAAAQABAD5AAAAkgMAAAAA&#10;" strokeweight="2pt">
                <v:stroke endarrow="block"/>
              </v:shape>
            </v:group>
            <v:group id="Group 36" o:spid="_x0000_s2456" style="position:absolute;left:6010;top:4660;width:2280;height:480" coordorigin="1490,1950" coordsize="115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37" o:spid="_x0000_s2457" type="#_x0000_t32" style="position:absolute;left:1490;top:1950;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b8UAAADbAAAADwAAAGRycy9kb3ducmV2LnhtbESPQWvCQBSE74L/YXlCb7rR0lrSbMRW&#10;2gpiwNhDj4/sMwlm38bsVuO/7xYEj8PMfMMki9404kydqy0rmE4iEMSF1TWXCr73H+MXEM4ja2ws&#10;k4IrOVikw0GCsbYX3tE596UIEHYxKqi8b2MpXVGRQTexLXHwDrYz6IPsSqk7vAS4aeQsip6lwZrD&#10;QoUtvVdUHPNfo8C4+WNm/ecp29r1anPN+Wf/9qXUw6hfvoLw1Pt7+NZeawWzJ/j/En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b8UAAADbAAAADwAAAAAAAAAA&#10;AAAAAAChAgAAZHJzL2Rvd25yZXYueG1sUEsFBgAAAAAEAAQA+QAAAJMDAAAAAA==&#10;" strokeweight="2pt">
                <v:stroke endarrow="block"/>
              </v:shape>
              <v:shape id="AutoShape 38" o:spid="_x0000_s2458" type="#_x0000_t32" style="position:absolute;left:1490;top:2170;width:1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Fg8QAAADbAAAADwAAAGRycy9kb3ducmV2LnhtbESPT4vCMBTE7wt+h/CEva2pLqxSjeIf&#10;dAVZwerB46N5tsXmpTZR67c3grDHYWZ+w4wmjSnFjWpXWFbQ7UQgiFOrC84UHPbLrwEI55E1lpZJ&#10;wYMcTMatjxHG2t55R7fEZyJA2MWoIPe+iqV0aU4GXcdWxME72dqgD7LOpK7xHuCmlL0o+pEGCw4L&#10;OVY0zyk9J1ejwLj+99b61WX7Z9eLzSPh4372q9Rnu5kOQXhq/H/43V5rBb0+vL6EHyD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AWDxAAAANsAAAAPAAAAAAAAAAAA&#10;AAAAAKECAABkcnMvZG93bnJldi54bWxQSwUGAAAAAAQABAD5AAAAkgMAAAAA&#10;" strokeweight="2pt">
                <v:stroke endarrow="block"/>
              </v:shape>
            </v:group>
            <v:group id="Group 39" o:spid="_x0000_s2459" style="position:absolute;left:4420;top:5670;width:1590;height:480" coordorigin="1070,2440" coordsize="10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40" o:spid="_x0000_s2460" type="#_x0000_t32" style="position:absolute;left:2160;top:2440;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0asUAAADbAAAADwAAAGRycy9kb3ducmV2LnhtbESPQWvCQBSE74L/YXlCb7rRQmvTbMRW&#10;2gpiwNhDj4/sMwlm38bsVuO/7xYEj8PMfMMki9404kydqy0rmE4iEMSF1TWXCr73H+M5COeRNTaW&#10;ScGVHCzS4SDBWNsL7+ic+1IECLsYFVTet7GUrqjIoJvYljh4B9sZ9EF2pdQdXgLcNHIWRU/SYM1h&#10;ocKW3isqjvmvUWDc82Nm/ecp29r1anPN+Wf/9qXUw6hfvoLw1Pt7+NZeawWzF/j/En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c0asUAAADbAAAADwAAAAAAAAAA&#10;AAAAAAChAgAAZHJzL2Rvd25yZXYueG1sUEsFBgAAAAAEAAQA+QAAAJMDAAAAAA==&#10;" strokeweight="2pt">
                <v:stroke endarrow="block"/>
              </v:shape>
              <v:shape id="AutoShape 41" o:spid="_x0000_s2461" type="#_x0000_t32" style="position:absolute;left:1070;top:2650;width:10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o8L8AAADbAAAADwAAAGRycy9kb3ducmV2LnhtbERPTWvCQBC9F/wPywje6kalRaKrqCAW&#10;eqp6yW3YHZNgdjZkRxP/ffdQ6PHxvtfbwTfqSV2sAxuYTTNQxDa4mksD18vxfQkqCrLDJjAZeFGE&#10;7Wb0tsbchZ5/6HmWUqUQjjkaqETaXOtoK/IYp6ElTtwtdB4lwa7UrsM+hftGz7PsU3usOTVU2NKh&#10;Ins/P7yB0vbFhQ/fH7LfnawvxBWLkzNmMh52K1BCg/yL/9xfzsAirU9f0g/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Wzo8L8AAADbAAAADwAAAAAAAAAAAAAAAACh&#10;AgAAZHJzL2Rvd25yZXYueG1sUEsFBgAAAAAEAAQA+QAAAI0DAAAAAA==&#10;" strokeweight="2pt">
                <v:stroke endarrow="block"/>
              </v:shape>
            </v:group>
            <v:group id="Group 42" o:spid="_x0000_s2462" style="position:absolute;left:4420;top:6640;width:1590;height:480" coordorigin="1070,2440" coordsize="10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43" o:spid="_x0000_s2463" type="#_x0000_t32" style="position:absolute;left:2160;top:2440;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owxsQAAADbAAAADwAAAGRycy9kb3ducmV2LnhtbESPT4vCMBTE7wt+h/AEb2uqgko1iq74&#10;B5YVrB48PppnW2xeuk3U+u3NgrDHYWZ+w0znjSnFnWpXWFbQ60YgiFOrC84UnI7rzzEI55E1lpZJ&#10;wZMczGetjynG2j74QPfEZyJA2MWoIPe+iqV0aU4GXddWxMG72NqgD7LOpK7xEeCmlP0oGkqDBYeF&#10;HCv6yim9JjejwLjRYG/95nf/Y3er72fC5+Nyq1Sn3SwmIDw1/j/8bu+0gkEf/r6EH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jDGxAAAANsAAAAPAAAAAAAAAAAA&#10;AAAAAKECAABkcnMvZG93bnJldi54bWxQSwUGAAAAAAQABAD5AAAAkgMAAAAA&#10;" strokeweight="2pt">
                <v:stroke endarrow="block"/>
              </v:shape>
              <v:shape id="AutoShape 44" o:spid="_x0000_s2464" type="#_x0000_t32" style="position:absolute;left:1070;top:2650;width:10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52h8IAAADbAAAADwAAAGRycy9kb3ducmV2LnhtbESPQWvCQBSE70L/w/IKvemmhpaSuooV&#10;ikJPNV5ye+w+k2D2bcg+Tfrvu0Khx2FmvmFWm8l36kZDbAMbeF5koIhtcC3XBk7l5/wNVBRkh11g&#10;MvBDETbrh9kKCxdG/qbbUWqVIBwLNNCI9IXW0TbkMS5CT5y8cxg8SpJDrd2AY4L7Ti+z7FV7bDkt&#10;NNjTriF7OV69gdqOVcm7rxf52O6tr8RV+d4Z8/Q4bd9BCU3yH/5rH5yBPIf7l/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52h8IAAADbAAAADwAAAAAAAAAAAAAA&#10;AAChAgAAZHJzL2Rvd25yZXYueG1sUEsFBgAAAAAEAAQA+QAAAJADAAAAAA==&#10;" strokeweight="2pt">
                <v:stroke endarrow="block"/>
              </v:shape>
            </v:group>
            <v:group id="Group 45" o:spid="_x0000_s2465" style="position:absolute;left:4420;top:8180;width:1590;height:480" coordorigin="1070,2440" coordsize="10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46" o:spid="_x0000_s2466" type="#_x0000_t32" style="position:absolute;left:2160;top:2440;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OossQAAADbAAAADwAAAGRycy9kb3ducmV2LnhtbESPT2vCQBTE74LfYXmCt7pRaZXoKv6h&#10;VSgVjB48PrLPJJh9G7Nbjd/eLRQ8DjPzG2Y6b0wpblS7wrKCfi8CQZxaXXCm4Hj4fBuDcB5ZY2mZ&#10;FDzIwXzWbk0x1vbOe7olPhMBwi5GBbn3VSylS3My6Hq2Ig7e2dYGfZB1JnWN9wA3pRxE0Yc0WHBY&#10;yLGiVU7pJfk1CowbDXfWf113P3a7/n4kfDosN0p1O81iAsJT41/h//ZWKxi+w9+X8A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6iyxAAAANsAAAAPAAAAAAAAAAAA&#10;AAAAAKECAABkcnMvZG93bnJldi54bWxQSwUGAAAAAAQABAD5AAAAkgMAAAAA&#10;" strokeweight="2pt">
                <v:stroke endarrow="block"/>
              </v:shape>
              <v:shape id="AutoShape 47" o:spid="_x0000_s2467" type="#_x0000_t32" style="position:absolute;left:1070;top:2650;width:10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VH8IAAADbAAAADwAAAGRycy9kb3ducmV2LnhtbESPQWvCQBSE74X+h+UVeqsbK5USXcUK&#10;ouBJ7SW3x+4zCWbfhuzTpP/eFQoeh5n5hpkvB9+oG3WxDmxgPMpAEdvgai4N/J42H9+goiA7bAKT&#10;gT+KsFy8vswxd6HnA92OUqoE4ZijgUqkzbWOtiKPcRRa4uSdQ+dRkuxK7TrsE9w3+jPLptpjzWmh&#10;wpbWFdnL8eoNlLYvTrzef8nPamt9Ia6YbJ0x72/DagZKaJBn+L+9cwYmU3h8ST9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nVH8IAAADbAAAADwAAAAAAAAAAAAAA&#10;AAChAgAAZHJzL2Rvd25yZXYueG1sUEsFBgAAAAAEAAQA+QAAAJADAAAAAA==&#10;" strokeweight="2pt">
                <v:stroke endarrow="block"/>
              </v:shape>
            </v:group>
            <v:rect id="Rectangle 48" o:spid="_x0000_s2468" style="position:absolute;left:2042;top:8088;width:2378;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7MNMQA&#10;AADbAAAADwAAAGRycy9kb3ducmV2LnhtbESPzWrDMBCE74W8g9hAbo2cBtrEiWLsgqGn0jp5gMXa&#10;2CbWyrHkn/bpq0Khx2FmvmGOyWxaMVLvGssKNusIBHFpdcOVgss5f9yBcB5ZY2uZFHyRg+S0eDhi&#10;rO3EnzQWvhIBwi5GBbX3XSylK2sy6Na2Iw7e1fYGfZB9JXWPU4CbVj5F0bM02HBYqLGj15rKWzEY&#10;BTc/j+9pVXzn+0u2Lz+ydBruqVKr5ZweQHia/X/4r/2mFWxf4P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DTEAAAA2wAAAA8AAAAAAAAAAAAAAAAAmAIAAGRycy9k&#10;b3ducmV2LnhtbFBLBQYAAAAABAAEAPUAAACJAwAAAAA=&#10;" filled="f" strokeweight="2pt">
              <v:textbox>
                <w:txbxContent>
                  <w:p w:rsidR="00045CE2" w:rsidRDefault="00045CE2" w:rsidP="00EF18E1">
                    <w:pPr>
                      <w:jc w:val="center"/>
                    </w:pPr>
                    <w:r>
                      <w:t>Производственные отходы</w:t>
                    </w:r>
                  </w:p>
                  <w:p w:rsidR="00045CE2" w:rsidRPr="00FA77D6" w:rsidRDefault="00045CE2" w:rsidP="00EF18E1"/>
                </w:txbxContent>
              </v:textbox>
            </v:rect>
            <v:rect id="Rectangle 49" o:spid="_x0000_s2469" style="position:absolute;left:2042;top:6527;width:2378;height: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YRr8A&#10;AADbAAAADwAAAGRycy9kb3ducmV2LnhtbERPzYrCMBC+C75DGMGbpiqIdo1SBcGTaNcHGJqxLTaT&#10;2sS2u09vDoLHj+9/s+tNJVpqXGlZwWwagSDOrC45V3D7PU5WIJxH1lhZJgV/5GC3HQ42GGvb8ZXa&#10;1OcihLCLUUHhfR1L6bKCDLqprYkDd7eNQR9gk0vdYBfCTSXnUbSUBksODQXWdCgoe6Qvo+Dh+/ac&#10;5On/cX3br7PLPulez0Sp8ahPfkB46v1X/HGf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hGvwAAANsAAAAPAAAAAAAAAAAAAAAAAJgCAABkcnMvZG93bnJl&#10;di54bWxQSwUGAAAAAAQABAD1AAAAhAMAAAAA&#10;" filled="f" strokeweight="2pt">
              <v:textbox>
                <w:txbxContent>
                  <w:p w:rsidR="00045CE2" w:rsidRDefault="00045CE2" w:rsidP="00EF18E1">
                    <w:pPr>
                      <w:jc w:val="center"/>
                    </w:pPr>
                    <w:r>
                      <w:t>Производственные отходы</w:t>
                    </w:r>
                  </w:p>
                  <w:p w:rsidR="00045CE2" w:rsidRPr="00FA77D6" w:rsidRDefault="00045CE2" w:rsidP="00EF18E1"/>
                </w:txbxContent>
              </v:textbox>
            </v:rect>
            <v:rect id="Rectangle 50" o:spid="_x0000_s2470" style="position:absolute;left:2042;top:5489;width:2378;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93cMA&#10;AADbAAAADwAAAGRycy9kb3ducmV2LnhtbESP0YrCMBRE3wX/IdwF3zRdBbFdo1RB8El2qx9wae62&#10;xeamNrGtfv1GWPBxmJkzzHo7mFp01LrKsoLPWQSCOLe64kLB5XyYrkA4j6yxtkwKHuRguxmP1pho&#10;2/MPdZkvRICwS1BB6X2TSOnykgy6mW2Ig/drW4M+yLaQusU+wE0t51G0lAYrDgslNrQvKb9md6Pg&#10;6ofulBbZ8xBfdnH+vUv7+y1VavIxpF8gPA3+Hf5vH7WCRQy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393cMAAADbAAAADwAAAAAAAAAAAAAAAACYAgAAZHJzL2Rv&#10;d25yZXYueG1sUEsFBgAAAAAEAAQA9QAAAIgDAAAAAA==&#10;" filled="f" strokeweight="2pt">
              <v:textbox>
                <w:txbxContent>
                  <w:p w:rsidR="00045CE2" w:rsidRDefault="00045CE2" w:rsidP="00EF18E1">
                    <w:pPr>
                      <w:jc w:val="center"/>
                    </w:pPr>
                    <w:r>
                      <w:t>Производственные отходы</w:t>
                    </w:r>
                  </w:p>
                </w:txbxContent>
              </v:textbox>
            </v:rect>
            <v:rect id="Rectangle 51" o:spid="_x0000_s2471" style="position:absolute;left:8290;top:4610;width:2378;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nPb8A&#10;AADbAAAADwAAAGRycy9kb3ducmV2LnhtbERPzYrCMBC+C75DGMGbpoqI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QSc9vwAAANsAAAAPAAAAAAAAAAAAAAAAAJgCAABkcnMvZG93bnJl&#10;di54bWxQSwUGAAAAAAQABAD1AAAAhAMAAAAA&#10;" filled="f" strokeweight="2pt">
              <v:textbox>
                <w:txbxContent>
                  <w:p w:rsidR="00045CE2" w:rsidRDefault="00045CE2" w:rsidP="00EF18E1">
                    <w:pPr>
                      <w:jc w:val="center"/>
                    </w:pPr>
                    <w:r>
                      <w:t>Сточные воды</w:t>
                    </w:r>
                  </w:p>
                </w:txbxContent>
              </v:textbox>
            </v:rect>
            <v:rect id="Rectangle 52" o:spid="_x0000_s2472" style="position:absolute;left:8290;top:3322;width:2378;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CpsQA&#10;AADbAAAADwAAAGRycy9kb3ducmV2LnhtbESPzWrDMBCE74G8g9hCbonsUkrjRAl2wdBTSZ08wGJt&#10;bRNr5VjyT/r0UaHQ4zAz3zD742xaMVLvGssK4k0Egri0uuFKweWcr99AOI+ssbVMCu7k4HhYLvaY&#10;aDvxF42Fr0SAsEtQQe19l0jpypoMuo3tiIP3bXuDPsi+krrHKcBNK5+j6FUabDgs1NjRe03ltRiM&#10;gqufx8+0Kn7y7SXblqcsnYZbqtTqaU53IDzN/j/81/7QCl5i+P0Sfo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gqbEAAAA2wAAAA8AAAAAAAAAAAAAAAAAmAIAAGRycy9k&#10;b3ducmV2LnhtbFBLBQYAAAAABAAEAPUAAACJAwAAAAA=&#10;" filled="f" strokeweight="2pt">
              <v:textbox>
                <w:txbxContent>
                  <w:p w:rsidR="00045CE2" w:rsidRDefault="00045CE2" w:rsidP="00EF18E1">
                    <w:pPr>
                      <w:jc w:val="center"/>
                    </w:pPr>
                    <w:r>
                      <w:t>Мукомольная пыль</w:t>
                    </w:r>
                  </w:p>
                  <w:p w:rsidR="00045CE2" w:rsidRPr="00FA77D6" w:rsidRDefault="00045CE2" w:rsidP="00EF18E1"/>
                </w:txbxContent>
              </v:textbox>
            </v:rect>
            <v:rect id="Rectangle 53" o:spid="_x0000_s2473" style="position:absolute;left:8290;top:2312;width:2378;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c0cQA&#10;AADbAAAADwAAAGRycy9kb3ducmV2LnhtbESPzWrDMBCE74G8g9hAb4lcU0r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HNHEAAAA2wAAAA8AAAAAAAAAAAAAAAAAmAIAAGRycy9k&#10;b3ducmV2LnhtbFBLBQYAAAAABAAEAPUAAACJAwAAAAA=&#10;" filled="f" strokeweight="2pt">
              <v:textbox>
                <w:txbxContent>
                  <w:p w:rsidR="00045CE2" w:rsidRDefault="00045CE2" w:rsidP="00EF18E1">
                    <w:pPr>
                      <w:jc w:val="center"/>
                    </w:pPr>
                    <w:r>
                      <w:t>Мукомольная пыль</w:t>
                    </w:r>
                  </w:p>
                </w:txbxContent>
              </v:textbox>
            </v:rect>
          </v:group>
        </w:pict>
      </w: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p>
    <w:p w:rsidR="00045CE2" w:rsidRPr="005530AD" w:rsidRDefault="00045CE2" w:rsidP="005530AD">
      <w:pPr>
        <w:spacing w:line="360" w:lineRule="auto"/>
        <w:ind w:left="-284" w:right="-143" w:firstLine="851"/>
        <w:jc w:val="both"/>
        <w:rPr>
          <w:rFonts w:ascii="Times New Roman" w:hAnsi="Times New Roman"/>
          <w:b/>
          <w:sz w:val="24"/>
          <w:szCs w:val="24"/>
        </w:rPr>
      </w:pPr>
    </w:p>
    <w:p w:rsidR="00045CE2" w:rsidRPr="005530AD" w:rsidRDefault="00045CE2" w:rsidP="005530AD">
      <w:pPr>
        <w:spacing w:line="360" w:lineRule="auto"/>
        <w:ind w:left="-284" w:right="-143" w:firstLine="851"/>
        <w:jc w:val="both"/>
        <w:rPr>
          <w:rFonts w:ascii="Times New Roman" w:hAnsi="Times New Roman"/>
          <w:sz w:val="24"/>
          <w:szCs w:val="24"/>
        </w:rPr>
      </w:pPr>
      <w:r>
        <w:rPr>
          <w:noProof/>
          <w:lang w:eastAsia="ru-RU"/>
        </w:rPr>
        <w:pict>
          <v:group id="Группа 2327" o:spid="_x0000_s2474" style="position:absolute;left:0;text-align:left;margin-left:42.05pt;margin-top:12.5pt;width:518.8pt;height:802.3pt;z-index:251685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">
            <v:rect id="Rectangle 1396" o:spid="_x0000_s2475"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a8IA&#10;AADdAAAADwAAAGRycy9kb3ducmV2LnhtbERPzYrCMBC+C/sOYRb2pul2QWzXKFUQPIlWH2BoZtti&#10;M+k2sa0+vTkIHj++/+V6NI3oqXO1ZQXfswgEcWF1zaWCy3k3XYBwHlljY5kU3MnBevUxWWKq7cAn&#10;6nNfihDCLkUFlfdtKqUrKjLoZrYlDtyf7Qz6ALtS6g6HEG4aGUfRXBqsOTRU2NK2ouKa34yCqx/7&#10;Q1bmj11y2STFcZMNt/9Mqa/PMfsF4Wn0b/HLvdcK4p84zA1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9prwgAAAN0AAAAPAAAAAAAAAAAAAAAAAJgCAABkcnMvZG93&#10;bnJldi54bWxQSwUGAAAAAAQABAD1AAAAhwMAAAAA&#10;" filled="f" strokeweight="2pt"/>
            <v:line id="Line 1397" o:spid="_x0000_s2476"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WMUAAADdAAAADwAAAGRycy9kb3ducmV2LnhtbESPQWvCQBSE7wX/w/KE3pqNKS0as4oI&#10;EW+l0Utuz+wzCcm+DdlV47/vFgo9DjPzDZNtJ9OLO42utaxgEcUgiCurW64VnE/52xKE88gae8uk&#10;4EkOtpvZS4aptg/+pnvhaxEg7FJU0Hg/pFK6qiGDLrIDcfCudjTogxxrqUd8BLjpZRLHn9Jgy2Gh&#10;wYH2DVVdcTMKuvL8kR++9vrUFzt9qXNfXq5aqdf5tFuD8DT5//Bf+6gVJO/JCn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ZWMUAAADdAAAADwAAAAAAAAAA&#10;AAAAAAChAgAAZHJzL2Rvd25yZXYueG1sUEsFBgAAAAAEAAQA+QAAAJMDAAAAAA==&#10;" strokeweight="2pt"/>
            <v:line id="Line 1398" o:spid="_x0000_s2477"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mGL4AAADdAAAADwAAAGRycy9kb3ducmV2LnhtbERPvQrCMBDeBd8hnOCmqYoi1SgiVNzE&#10;2sXtbM622FxKE7W+vRkEx4/vf73tTC1e1LrKsoLJOAJBnFtdcaEguySjJQjnkTXWlknBhxxsN/3e&#10;GmNt33ymV+oLEULYxaig9L6JpXR5SQbd2DbEgbvb1qAPsC2kbvEdwk0tp1G0kAYrDg0lNrQvKX+k&#10;T6Pgcc3myeG015c63elbkfjr7a6VGg663QqEp87/xT/3USuYz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OuYYvgAAAN0AAAAPAAAAAAAAAAAAAAAAAKEC&#10;AABkcnMvZG93bnJldi54bWxQSwUGAAAAAAQABAD5AAAAjAMAAAAA&#10;" strokeweight="2pt"/>
            <v:line id="Line 1399" o:spid="_x0000_s2478"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Dg8EAAADdAAAADwAAAGRycy9kb3ducmV2LnhtbESPwQrCMBBE74L/EFbwpqmKItUoIlS8&#10;idWLt7VZ22KzKU3U+vdGEDwOM/OGWa5bU4knNa60rGA0jEAQZ1aXnCs4n5LBHITzyBory6TgTQ7W&#10;q25nibG2Lz7SM/W5CBB2MSoovK9jKV1WkEE3tDVx8G62MeiDbHKpG3wFuKnkOIpm0mDJYaHAmrYF&#10;Zff0YRTcL+dpsjts9alKN/qaJ/5yvWml+r12swDhqfX/8K+91wrGk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dkODwQAAAN0AAAAPAAAAAAAAAAAAAAAA&#10;AKECAABkcnMvZG93bnJldi54bWxQSwUGAAAAAAQABAD5AAAAjwMAAAAA&#10;" strokeweight="2pt"/>
            <v:line id="Line 1400" o:spid="_x0000_s2479"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d9MQAAADdAAAADwAAAGRycy9kb3ducmV2LnhtbESPQYvCMBSE78L+h/CEvWlqRVm6jSJC&#10;xdti7cXbs3m2pc1LabLa/fcbQfA4zMw3TLodTSfuNLjGsoLFPAJBXFrdcKWgOGezLxDOI2vsLJOC&#10;P3Kw3XxMUky0ffCJ7rmvRICwS1BB7X2fSOnKmgy6ue2Jg3ezg0Ef5FBJPeAjwE0n4yhaS4MNh4Ua&#10;e9rXVLb5r1HQXopVdvjZ63OX7/S1yvzletNKfU7H3TcIT6N/h1/to1YQL5c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N30xAAAAN0AAAAPAAAAAAAAAAAA&#10;AAAAAKECAABkcnMvZG93bnJldi54bWxQSwUGAAAAAAQABAD5AAAAkgMAAAAA&#10;" strokeweight="2pt"/>
            <v:line id="Line 1401" o:spid="_x0000_s2480"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4b8UAAADdAAAADwAAAGRycy9kb3ducmV2LnhtbESPQWuDQBSE74H+h+UFekvWRFqKdRNE&#10;sPRWornk9uK+qOi+FXcb7b/vBgo9DjPzDZMeFzOIO02us6xgt41AENdWd9woOFfF5g2E88gaB8uk&#10;4IccHA9PqxQTbWc+0b30jQgQdgkqaL0fEyld3ZJBt7UjcfBudjLog5waqSecA9wMch9Fr9Jgx2Gh&#10;xZHyluq+/DYK+sv5pfj4ynU1lJm+NoW/XG9aqef1kr2D8LT4//Bf+1Mr2Mdx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4b8UAAADdAAAADwAAAAAAAAAA&#10;AAAAAAChAgAAZHJzL2Rvd25yZXYueG1sUEsFBgAAAAAEAAQA+QAAAJMDAAAAAA==&#10;" strokeweight="2pt"/>
            <v:line id="Line 1402" o:spid="_x0000_s2481"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gG8UAAADdAAAADwAAAGRycy9kb3ducmV2LnhtbESPzWrDMBCE74G+g9hAb4mcpAnFtRJC&#10;wKW3UscX3zbW+odYK2Optvv2VaGQ4zAz3zDJaTadGGlwrWUFm3UEgri0uuVaQX5NV68gnEfW2Fkm&#10;BT/k4HR8WiQYazvxF42Zr0WAsItRQeN9H0vpyoYMurXtiYNX2cGgD3KopR5wCnDTyW0UHaTBlsNC&#10;gz1dGirv2bdRcC/yffr+edHXLjvrW5364lZppZ6X8/kNhKfZP8L/7Q+tYLvbvcD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HgG8UAAADdAAAADwAAAAAAAAAA&#10;AAAAAAChAgAAZHJzL2Rvd25yZXYueG1sUEsFBgAAAAAEAAQA+QAAAJMDAAAAAA==&#10;" strokeweight="2pt"/>
            <v:line id="Line 1403" o:spid="_x0000_s2482"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gMEAAADdAAAADwAAAGRycy9kb3ducmV2LnhtbESPwQrCMBBE74L/EFbwpqmKItUoIlS8&#10;idWLt7VZ22KzKU3U+vdGEDwOM/OGWa5bU4knNa60rGA0jEAQZ1aXnCs4n5LBHITzyBory6TgTQ7W&#10;q25nibG2Lz7SM/W5CBB2MSoovK9jKV1WkEE3tDVx8G62MeiDbHKpG3wFuKnkOIpm0mDJYaHAmrYF&#10;Zff0YRTcL+dpsjts9alKN/qaJ/5yvWml+r12swDhqfX/8K+91wrGk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UWAwQAAAN0AAAAPAAAAAAAAAAAAAAAA&#10;AKECAABkcnMvZG93bnJldi54bWxQSwUGAAAAAAQABAD5AAAAjwMAAAAA&#10;" strokeweight="2pt"/>
            <v:line id="Line 1404" o:spid="_x0000_s2483"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q9HcYAAADdAAAADwAAAGRycy9kb3ducmV2LnhtbESP0WoCMRRE34X+Q7gF3zSrgtit2aW0&#10;CkofpLYfcN3cbrZubpYk6tqvbwqCj8PMnGGWZW9bcSYfGscKJuMMBHHldMO1gq/P9WgBIkRkja1j&#10;UnClAGXxMFhirt2FP+i8j7VIEA45KjAxdrmUoTJkMYxdR5y8b+ctxiR9LbXHS4LbVk6zbC4tNpwW&#10;DHb0aqg67k9WwdYf3o+T39rIA2/9qt29PQX7o9TwsX95BhGpj/fwrb3RCqaz2R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avR3GAAAA3QAAAA8AAAAAAAAA&#10;AAAAAAAAoQIAAGRycy9kb3ducmV2LnhtbFBLBQYAAAAABAAEAPkAAACUAwAAAAA=&#10;" strokeweight="1pt"/>
            <v:line id="Line 1405" o:spid="_x0000_s2484"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bMUAAADdAAAADwAAAGRycy9kb3ducmV2LnhtbESPzWrDMBCE74G+g9hAb4mchCbFtRJC&#10;wKW3UscX3zbW+odYK2Optvv2VaGQ4zAz3zDJaTadGGlwrWUFm3UEgri0uuVaQX5NV68gnEfW2Fkm&#10;BT/k4HR8WiQYazvxF42Zr0WAsItRQeN9H0vpyoYMurXtiYNX2cGgD3KopR5wCnDTyW0U7aXBlsNC&#10;gz1dGirv2bdRcC/yl/T986KvXXbWtzr1xa3SSj0v5/MbCE+zf4T/2x9awXa3O8D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N+bMUAAADdAAAADwAAAAAAAAAA&#10;AAAAAAChAgAAZHJzL2Rvd25yZXYueG1sUEsFBgAAAAAEAAQA+QAAAJMDAAAAAA==&#10;" strokeweight="2pt"/>
            <v:line id="Line 1406" o:spid="_x0000_s2485"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M9MIAAADdAAAADwAAAGRycy9kb3ducmV2LnhtbERPy2oCMRTdF/yHcAV3NaNCaUejFB+g&#10;uJBO+wHXyXUydXIzJFHHfr1ZCF0eznu26GwjruRD7VjBaJiBIC6drrlS8PO9eX0HESKyxsYxKbhT&#10;gMW89zLDXLsbf9G1iJVIIRxyVGBibHMpQ2nIYhi6ljhxJ+ctxgR9JbXHWwq3jRxn2Zu0WHNqMNjS&#10;0lB5Li5Wwc4f9+fRX2XkkXd+3RxWH8H+KjXod59TEJG6+C9+urdawXgySX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mM9MIAAADdAAAADwAAAAAAAAAAAAAA&#10;AAChAgAAZHJzL2Rvd25yZXYueG1sUEsFBgAAAAAEAAQA+QAAAJADAAAAAA==&#10;" strokeweight="1pt"/>
            <v:rect id="Rectangle 1407" o:spid="_x0000_s2486"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s88QA&#10;AADdAAAADwAAAGRycy9kb3ducmV2LnhtbESPQWvCQBSE7wX/w/KE3upGUySJrhIKglfTCj0+sq9J&#10;NPs23V1N+u/dQqHHYWa+Ybb7yfTiTs53lhUsFwkI4trqjhsFH++HlwyED8gae8uk4Ic87Hezpy0W&#10;2o58onsVGhEh7AtU0IYwFFL6uiWDfmEH4uh9WWcwROkaqR2OEW56uUqStTTYcVxocaC3luprdTMK&#10;yvIynb+rHA9eZolb61fdlJ9KPc+ncgMi0BT+w3/to1awStMc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rPP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Изм</w:t>
                    </w:r>
                    <w:r w:rsidRPr="001220A4">
                      <w:rPr>
                        <w:rFonts w:ascii="Journal" w:hAnsi="Journal"/>
                        <w:sz w:val="18"/>
                        <w:szCs w:val="18"/>
                      </w:rPr>
                      <w:t>.</w:t>
                    </w:r>
                  </w:p>
                </w:txbxContent>
              </v:textbox>
            </v:rect>
            <v:rect id="Rectangle 1408" o:spid="_x0000_s2487"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2E78A&#10;AADdAAAADwAAAGRycy9kb3ducmV2LnhtbERPy4rCMBTdD/gP4QruxtQHotUoZUBwa1VweWmubbW5&#10;qUlG69+bheDycN6rTWca8SDna8sKRsMEBHFhdc2lguNh+zsH4QOyxsYyKXiRh82697PCVNsn7+mR&#10;h1LEEPYpKqhCaFMpfVGRQT+0LXHkLtYZDBG6UmqHzxhuGjlOkpk0WHNsqLClv4qKW/5vFGTZtTvd&#10;8wVuvZwnbqanuszOSg36XbYEEagLX/HHvdMKxpNp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cHYTvwAAAN0AAAAPAAAAAAAAAAAAAAAAAJgCAABkcnMvZG93bnJl&#10;di54bWxQSwUGAAAAAAQABAD1AAAAhA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409" o:spid="_x0000_s2488"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TiMQA&#10;AADdAAAADwAAAGRycy9kb3ducmV2LnhtbESPwWrDMBBE74X+g9hCb41s1wTXjRJMIZBrnQZ6XKyt&#10;7cRauZISu38fBQI9DjPzhlltZjOICznfW1aQLhIQxI3VPbcKvvbblwKED8gaB8uk4I88bNaPDyss&#10;tZ34ky51aEWEsC9RQRfCWErpm44M+oUdiaP3Y53BEKVrpXY4RbgZZJYkS2mw57jQ4UgfHTWn+mwU&#10;VNVxPvzWb7j1skjcUue6rb6Ven6aq3cQgebwH763d1pB9pqn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04j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 докум.</w:t>
                    </w:r>
                  </w:p>
                </w:txbxContent>
              </v:textbox>
            </v:rect>
            <v:rect id="Rectangle 1410" o:spid="_x0000_s2489"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N/8QA&#10;AADdAAAADwAAAGRycy9kb3ducmV2LnhtbESPwWrDMBBE74X8g9hAb7Uc1xjHiRJMIdBr3BZ6XKyN&#10;7cRauZKaOH9fFQo9DjPzhtnuZzOKKzk/WFawSlIQxK3VA3cK3t8OTyUIH5A1jpZJwZ087HeLhy1W&#10;2t74SNcmdCJC2FeooA9hqqT0bU8GfWIn4uidrDMYonSd1A5vEW5GmaVpIQ0OHBd6nOilp/bSfBsF&#10;dX2eP76aNR68LFNX6Fx39adSj8u53oAINIf/8F/7VSvInvMM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Tf/EAAAA3QAAAA8AAAAAAAAAAAAAAAAAmAIAAGRycy9k&#10;b3ducmV2LnhtbFBLBQYAAAAABAAEAPUAAACJAwAAAAA=&#10;" filled="f" stroked="f" strokeweight=".25pt">
              <v:textbox inset="1pt,1pt,1pt,1pt">
                <w:txbxContent>
                  <w:p w:rsidR="00045CE2" w:rsidRDefault="00045CE2" w:rsidP="008715C1">
                    <w:pPr>
                      <w:jc w:val="center"/>
                      <w:rPr>
                        <w:rFonts w:ascii="Journal" w:hAnsi="Journal"/>
                      </w:rPr>
                    </w:pPr>
                    <w:r>
                      <w:rPr>
                        <w:rFonts w:ascii="Journal Cyr" w:hAnsi="Journal Cyr"/>
                        <w:sz w:val="18"/>
                      </w:rPr>
                      <w:t>Подпись</w:t>
                    </w:r>
                  </w:p>
                </w:txbxContent>
              </v:textbox>
            </v:rect>
            <v:rect id="Rectangle 1411" o:spid="_x0000_s2490"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oZMIA&#10;AADdAAAADwAAAGRycy9kb3ducmV2LnhtbESPQYvCMBSE78L+h/AWvGm6KlK7RimC4HWrgsdH87at&#10;Ni/dJGr33xtB8DjMzDfMct2bVtzI+caygq9xAoK4tLrhSsFhvx2lIHxA1thaJgX/5GG9+hgsMdP2&#10;zj90K0IlIoR9hgrqELpMSl/WZNCPbUccvV/rDIYoXSW1w3uEm1ZOkmQuDTYcF2rsaFNTeSmuRkGe&#10;n/vjX7HArZdp4uZ6pqv8pNTws8+/QQTqwzv8au+0gsl0NoX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uhk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Дата</w:t>
                    </w:r>
                  </w:p>
                </w:txbxContent>
              </v:textbox>
            </v:rect>
            <v:rect id="Rectangle 1412" o:spid="_x0000_s2491"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wEMIA&#10;AADdAAAADwAAAGRycy9kb3ducmV2LnhtbESPQYvCMBSE78L+h/AWvGm6WsStRimC4HWrgsdH87at&#10;27zUJGr33xtB8DjMzDfMct2bVtzI+caygq9xAoK4tLrhSsFhvx3NQfiArLG1TAr+ycN69TFYYqbt&#10;nX/oVoRKRAj7DBXUIXSZlL6syaAf2444er/WGQxRukpqh/cIN62cJMlMGmw4LtTY0aam8q+4GgV5&#10;fu6Pl+Ibt17OEzfTqa7yk1LDzz5fgAjUh3f41d5pBZNpm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3AQwgAAAN0AAAAPAAAAAAAAAAAAAAAAAJgCAABkcnMvZG93&#10;bnJldi54bWxQSwUGAAAAAAQABAD1AAAAhwMAAAAA&#10;" filled="f" stroked="f" strokeweight=".25pt">
              <v:textbox inset="1pt,1pt,1pt,1pt">
                <w:txbxContent>
                  <w:p w:rsidR="00045CE2" w:rsidRDefault="00045CE2" w:rsidP="008715C1">
                    <w:pPr>
                      <w:jc w:val="center"/>
                      <w:rPr>
                        <w:rFonts w:ascii="Journal" w:hAnsi="Journal"/>
                      </w:rPr>
                    </w:pPr>
                    <w:r>
                      <w:rPr>
                        <w:rFonts w:ascii="Journal Cyr" w:hAnsi="Journal Cyr"/>
                        <w:sz w:val="18"/>
                      </w:rPr>
                      <w:t>Лист</w:t>
                    </w:r>
                  </w:p>
                </w:txbxContent>
              </v:textbox>
            </v:rect>
            <v:rect id="Rectangle 1413" o:spid="_x0000_s2492"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Vi8QA&#10;AADdAAAADwAAAGRycy9kb3ducmV2LnhtbESPzWrDMBCE74W+g9hCbo2cnxrXiRJMIZBr3QRyXKyt&#10;7cRauZJiu29fFQo9DjPzDbPdT6YTAznfWlawmCcgiCurW64VnD4OzxkIH5A1dpZJwTd52O8eH7aY&#10;azvyOw1lqEWEsM9RQRNCn0vpq4YM+rntiaP3aZ3BEKWrpXY4Rrjp5DJJUmmw5bjQYE9vDVW38m4U&#10;FMV1On+Vr3jwMktcqte6Li5KzZ6mYgMi0BT+w3/to1awXK1f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1YvEAAAA3QAAAA8AAAAAAAAAAAAAAAAAmAIAAGRycy9k&#10;b3ducmV2LnhtbFBLBQYAAAAABAAEAPUAAACJAwAAAAA=&#10;" filled="f" stroked="f" strokeweight=".25pt">
              <v:textbox inset="1pt,1pt,1pt,1pt">
                <w:txbxContent>
                  <w:p w:rsidR="00045CE2" w:rsidRPr="00220264" w:rsidRDefault="00045CE2" w:rsidP="008715C1">
                    <w:pPr>
                      <w:jc w:val="center"/>
                    </w:pPr>
                  </w:p>
                </w:txbxContent>
              </v:textbox>
            </v:rect>
            <v:rect id="Rectangle 1414" o:spid="_x0000_s2493"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L/MQA&#10;AADdAAAADwAAAGRycy9kb3ducmV2LnhtbESPwWrDMBBE74X8g9hAb7Wc1BjHiRJMIdBr3BZ6XKyN&#10;7cRauZIaO39fFQo9DjPzhtkdZjOIGznfW1awSlIQxI3VPbcK3t+OTwUIH5A1DpZJwZ08HPaLhx2W&#10;2k58olsdWhEh7EtU0IUwllL6piODPrEjcfTO1hkMUbpWaodThJtBrtM0lwZ7jgsdjvTSUXOtv42C&#10;qrrMH1/1Bo9eFqnLdabb6lOpx+VcbUEEmsN/+K/9qhWsn7Mc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S/zEAAAA3QAAAA8AAAAAAAAAAAAAAAAAmAIAAGRycy9k&#10;b3ducmV2LnhtbFBLBQYAAAAABAAEAPUAAACJAwAAAAA=&#10;" filled="f" stroked="f" strokeweight=".25pt">
              <v:textbox inset="1pt,1pt,1pt,1pt">
                <w:txbxContent>
                  <w:p w:rsidR="00045CE2" w:rsidRPr="00DF41F4" w:rsidRDefault="00045CE2" w:rsidP="008715C1">
                    <w:pPr>
                      <w:jc w:val="center"/>
                      <w:rPr>
                        <w:rFonts w:ascii="ISOCPEUR" w:hAnsi="ISOCPEUR"/>
                        <w:i/>
                        <w:sz w:val="32"/>
                      </w:rPr>
                    </w:pPr>
                    <w:r>
                      <w:rPr>
                        <w:rFonts w:ascii="ISOCPEUR" w:hAnsi="ISOCPEUR"/>
                        <w:i/>
                        <w:sz w:val="32"/>
                      </w:rPr>
                      <w:t>Д.2513.01.08.50.007.0000 ПЗ</w:t>
                    </w:r>
                  </w:p>
                </w:txbxContent>
              </v:textbox>
            </v:rect>
            <w10:wrap anchorx="page" anchory="page"/>
            <w10:anchorlock/>
          </v:group>
        </w:pict>
      </w:r>
      <w:r w:rsidRPr="005530AD">
        <w:rPr>
          <w:rFonts w:ascii="Times New Roman" w:hAnsi="Times New Roman"/>
          <w:sz w:val="24"/>
          <w:szCs w:val="24"/>
        </w:rPr>
        <w:t>Приложение 2. Карта-схема. Ситуационная карта-схема предприятия</w:t>
      </w:r>
    </w:p>
    <w:p w:rsidR="00045CE2" w:rsidRPr="005530AD" w:rsidRDefault="00045CE2" w:rsidP="005530AD">
      <w:pPr>
        <w:spacing w:line="360" w:lineRule="auto"/>
        <w:ind w:left="-284" w:right="-143" w:firstLine="851"/>
        <w:jc w:val="both"/>
        <w:rPr>
          <w:rFonts w:ascii="Times New Roman" w:hAnsi="Times New Roman"/>
          <w:sz w:val="24"/>
          <w:szCs w:val="24"/>
        </w:rPr>
      </w:pPr>
      <w:r w:rsidRPr="00257BB2">
        <w:rPr>
          <w:rFonts w:ascii="Times New Roman" w:hAnsi="Times New Roman"/>
          <w:noProof/>
          <w:sz w:val="24"/>
          <w:szCs w:val="24"/>
          <w:lang w:eastAsia="ru-RU"/>
        </w:rPr>
        <w:pict>
          <v:shape id="Picture 933" o:spid="_x0000_i1055" type="#_x0000_t75" style="width:378.75pt;height:156pt;visibility:visible">
            <v:imagedata r:id="rId37" o:title=""/>
          </v:shape>
        </w:pict>
      </w:r>
    </w:p>
    <w:sectPr w:rsidR="00045CE2" w:rsidRPr="005530AD" w:rsidSect="00B53B42">
      <w:pgSz w:w="11906" w:h="16838"/>
      <w:pgMar w:top="993" w:right="850" w:bottom="1134" w:left="1418" w:header="708" w:footer="708"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CE2" w:rsidRDefault="00045CE2" w:rsidP="00E75ADF">
      <w:pPr>
        <w:spacing w:after="0" w:line="240" w:lineRule="auto"/>
      </w:pPr>
      <w:r>
        <w:separator/>
      </w:r>
    </w:p>
  </w:endnote>
  <w:endnote w:type="continuationSeparator" w:id="0">
    <w:p w:rsidR="00045CE2" w:rsidRDefault="00045CE2" w:rsidP="00E75A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Journal Cyr">
    <w:altName w:val="Times New Roman"/>
    <w:panose1 w:val="00000000000000000000"/>
    <w:charset w:val="CC"/>
    <w:family w:val="auto"/>
    <w:notTrueType/>
    <w:pitch w:val="variable"/>
    <w:sig w:usb0="00000201" w:usb1="00000000" w:usb2="00000000" w:usb3="00000000" w:csb0="00000004"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CE2" w:rsidRDefault="00045CE2" w:rsidP="00E75ADF">
      <w:pPr>
        <w:spacing w:after="0" w:line="240" w:lineRule="auto"/>
      </w:pPr>
      <w:r>
        <w:separator/>
      </w:r>
    </w:p>
  </w:footnote>
  <w:footnote w:type="continuationSeparator" w:id="0">
    <w:p w:rsidR="00045CE2" w:rsidRDefault="00045CE2" w:rsidP="00E75A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6CF0"/>
    <w:multiLevelType w:val="multilevel"/>
    <w:tmpl w:val="F8F8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306EF"/>
    <w:multiLevelType w:val="multilevel"/>
    <w:tmpl w:val="63DC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E0576"/>
    <w:multiLevelType w:val="multilevel"/>
    <w:tmpl w:val="3F16AB14"/>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DFC1BED"/>
    <w:multiLevelType w:val="multilevel"/>
    <w:tmpl w:val="0310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61CC4"/>
    <w:multiLevelType w:val="hybridMultilevel"/>
    <w:tmpl w:val="954E3C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2E4162"/>
    <w:multiLevelType w:val="hybridMultilevel"/>
    <w:tmpl w:val="86FC1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0B2BFA"/>
    <w:multiLevelType w:val="hybridMultilevel"/>
    <w:tmpl w:val="35B82F3C"/>
    <w:lvl w:ilvl="0" w:tplc="7F76694E">
      <w:start w:val="1"/>
      <w:numFmt w:val="upperLetter"/>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59650E4"/>
    <w:multiLevelType w:val="hybridMultilevel"/>
    <w:tmpl w:val="086675C4"/>
    <w:lvl w:ilvl="0" w:tplc="0CFA189C">
      <w:start w:val="1"/>
      <w:numFmt w:val="bullet"/>
      <w:lvlText w:val=""/>
      <w:lvlJc w:val="left"/>
      <w:pPr>
        <w:tabs>
          <w:tab w:val="num" w:pos="927"/>
        </w:tabs>
        <w:ind w:left="927" w:hanging="360"/>
      </w:pPr>
      <w:rPr>
        <w:rFonts w:ascii="Symbol" w:hAnsi="Symbol" w:hint="default"/>
      </w:rPr>
    </w:lvl>
    <w:lvl w:ilvl="1" w:tplc="04190009">
      <w:start w:val="1"/>
      <w:numFmt w:val="bullet"/>
      <w:lvlText w:val=""/>
      <w:lvlJc w:val="left"/>
      <w:pPr>
        <w:tabs>
          <w:tab w:val="num" w:pos="2716"/>
        </w:tabs>
        <w:ind w:left="2716" w:hanging="360"/>
      </w:pPr>
      <w:rPr>
        <w:rFonts w:ascii="Wingdings" w:hAnsi="Wingdings" w:hint="default"/>
      </w:rPr>
    </w:lvl>
    <w:lvl w:ilvl="2" w:tplc="04190005">
      <w:start w:val="1"/>
      <w:numFmt w:val="bullet"/>
      <w:lvlText w:val=""/>
      <w:lvlJc w:val="left"/>
      <w:pPr>
        <w:tabs>
          <w:tab w:val="num" w:pos="3436"/>
        </w:tabs>
        <w:ind w:left="3436" w:hanging="360"/>
      </w:pPr>
      <w:rPr>
        <w:rFonts w:ascii="Wingdings" w:hAnsi="Wingdings" w:hint="default"/>
      </w:rPr>
    </w:lvl>
    <w:lvl w:ilvl="3" w:tplc="04190001">
      <w:start w:val="1"/>
      <w:numFmt w:val="bullet"/>
      <w:lvlText w:val=""/>
      <w:lvlJc w:val="left"/>
      <w:pPr>
        <w:tabs>
          <w:tab w:val="num" w:pos="4156"/>
        </w:tabs>
        <w:ind w:left="4156" w:hanging="360"/>
      </w:pPr>
      <w:rPr>
        <w:rFonts w:ascii="Symbol" w:hAnsi="Symbol" w:hint="default"/>
      </w:rPr>
    </w:lvl>
    <w:lvl w:ilvl="4" w:tplc="04190003">
      <w:start w:val="1"/>
      <w:numFmt w:val="bullet"/>
      <w:lvlText w:val="o"/>
      <w:lvlJc w:val="left"/>
      <w:pPr>
        <w:tabs>
          <w:tab w:val="num" w:pos="4876"/>
        </w:tabs>
        <w:ind w:left="4876" w:hanging="360"/>
      </w:pPr>
      <w:rPr>
        <w:rFonts w:ascii="Courier New" w:hAnsi="Courier New" w:hint="default"/>
      </w:rPr>
    </w:lvl>
    <w:lvl w:ilvl="5" w:tplc="04190005">
      <w:start w:val="1"/>
      <w:numFmt w:val="bullet"/>
      <w:lvlText w:val=""/>
      <w:lvlJc w:val="left"/>
      <w:pPr>
        <w:tabs>
          <w:tab w:val="num" w:pos="5596"/>
        </w:tabs>
        <w:ind w:left="5596" w:hanging="360"/>
      </w:pPr>
      <w:rPr>
        <w:rFonts w:ascii="Wingdings" w:hAnsi="Wingdings" w:hint="default"/>
      </w:rPr>
    </w:lvl>
    <w:lvl w:ilvl="6" w:tplc="04190001">
      <w:start w:val="1"/>
      <w:numFmt w:val="bullet"/>
      <w:lvlText w:val=""/>
      <w:lvlJc w:val="left"/>
      <w:pPr>
        <w:tabs>
          <w:tab w:val="num" w:pos="6316"/>
        </w:tabs>
        <w:ind w:left="6316" w:hanging="360"/>
      </w:pPr>
      <w:rPr>
        <w:rFonts w:ascii="Symbol" w:hAnsi="Symbol" w:hint="default"/>
      </w:rPr>
    </w:lvl>
    <w:lvl w:ilvl="7" w:tplc="04190003">
      <w:start w:val="1"/>
      <w:numFmt w:val="bullet"/>
      <w:lvlText w:val="o"/>
      <w:lvlJc w:val="left"/>
      <w:pPr>
        <w:tabs>
          <w:tab w:val="num" w:pos="7036"/>
        </w:tabs>
        <w:ind w:left="7036" w:hanging="360"/>
      </w:pPr>
      <w:rPr>
        <w:rFonts w:ascii="Courier New" w:hAnsi="Courier New" w:hint="default"/>
      </w:rPr>
    </w:lvl>
    <w:lvl w:ilvl="8" w:tplc="04190005">
      <w:start w:val="1"/>
      <w:numFmt w:val="bullet"/>
      <w:lvlText w:val=""/>
      <w:lvlJc w:val="left"/>
      <w:pPr>
        <w:tabs>
          <w:tab w:val="num" w:pos="7756"/>
        </w:tabs>
        <w:ind w:left="7756" w:hanging="360"/>
      </w:pPr>
      <w:rPr>
        <w:rFonts w:ascii="Wingdings" w:hAnsi="Wingdings" w:hint="default"/>
      </w:rPr>
    </w:lvl>
  </w:abstractNum>
  <w:abstractNum w:abstractNumId="8">
    <w:nsid w:val="167068F1"/>
    <w:multiLevelType w:val="hybridMultilevel"/>
    <w:tmpl w:val="809098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5C770D"/>
    <w:multiLevelType w:val="hybridMultilevel"/>
    <w:tmpl w:val="A75E4F5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F035AF4"/>
    <w:multiLevelType w:val="multilevel"/>
    <w:tmpl w:val="1D546F42"/>
    <w:lvl w:ilvl="0">
      <w:start w:val="2"/>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126555A"/>
    <w:multiLevelType w:val="hybridMultilevel"/>
    <w:tmpl w:val="93C2FB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4057A00"/>
    <w:multiLevelType w:val="hybridMultilevel"/>
    <w:tmpl w:val="27949ED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41F7272"/>
    <w:multiLevelType w:val="hybridMultilevel"/>
    <w:tmpl w:val="561CCF16"/>
    <w:lvl w:ilvl="0" w:tplc="68A63432">
      <w:start w:val="1"/>
      <w:numFmt w:val="decimal"/>
      <w:lvlText w:val="%1"/>
      <w:lvlJc w:val="left"/>
      <w:pPr>
        <w:tabs>
          <w:tab w:val="num" w:pos="1080"/>
        </w:tabs>
        <w:ind w:left="1080" w:hanging="360"/>
      </w:pPr>
      <w:rPr>
        <w:rFonts w:cs="Times New Roman"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245E7150"/>
    <w:multiLevelType w:val="hybridMultilevel"/>
    <w:tmpl w:val="1A7ED854"/>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5">
    <w:nsid w:val="2C1B4B8D"/>
    <w:multiLevelType w:val="multilevel"/>
    <w:tmpl w:val="CAEC7542"/>
    <w:lvl w:ilvl="0">
      <w:start w:val="1"/>
      <w:numFmt w:val="decimal"/>
      <w:lvlText w:val="%1."/>
      <w:lvlJc w:val="left"/>
      <w:pPr>
        <w:tabs>
          <w:tab w:val="num" w:pos="720"/>
        </w:tabs>
        <w:ind w:left="720" w:hanging="360"/>
      </w:pPr>
      <w:rPr>
        <w:rFonts w:eastAsia="Times New Roman"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2D030311"/>
    <w:multiLevelType w:val="hybridMultilevel"/>
    <w:tmpl w:val="9CFAC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800C3C"/>
    <w:multiLevelType w:val="hybridMultilevel"/>
    <w:tmpl w:val="F25C45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842328"/>
    <w:multiLevelType w:val="hybridMultilevel"/>
    <w:tmpl w:val="F0741B76"/>
    <w:lvl w:ilvl="0" w:tplc="0419000B">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9">
    <w:nsid w:val="32EB22D7"/>
    <w:multiLevelType w:val="multilevel"/>
    <w:tmpl w:val="87B8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671560"/>
    <w:multiLevelType w:val="hybridMultilevel"/>
    <w:tmpl w:val="7C2C04CE"/>
    <w:lvl w:ilvl="0" w:tplc="B27E06FE">
      <w:start w:val="1"/>
      <w:numFmt w:val="decimal"/>
      <w:lvlText w:val="%1."/>
      <w:lvlJc w:val="left"/>
      <w:pPr>
        <w:tabs>
          <w:tab w:val="num" w:pos="1068"/>
        </w:tabs>
        <w:ind w:left="1068" w:hanging="360"/>
      </w:pPr>
      <w:rPr>
        <w:rFonts w:eastAsia="Times New Roman"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1">
    <w:nsid w:val="3FB2627B"/>
    <w:multiLevelType w:val="multilevel"/>
    <w:tmpl w:val="8E560C2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3FDA55A7"/>
    <w:multiLevelType w:val="hybridMultilevel"/>
    <w:tmpl w:val="4EA44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D50928"/>
    <w:multiLevelType w:val="multilevel"/>
    <w:tmpl w:val="0C0E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FE6B23"/>
    <w:multiLevelType w:val="multilevel"/>
    <w:tmpl w:val="D69E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E30A42"/>
    <w:multiLevelType w:val="hybridMultilevel"/>
    <w:tmpl w:val="98B6FB22"/>
    <w:lvl w:ilvl="0" w:tplc="27DCAC40">
      <w:start w:val="1"/>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26">
    <w:nsid w:val="500E7942"/>
    <w:multiLevelType w:val="hybridMultilevel"/>
    <w:tmpl w:val="D4C2D7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23E61F7"/>
    <w:multiLevelType w:val="hybridMultilevel"/>
    <w:tmpl w:val="0916E5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5FF572D"/>
    <w:multiLevelType w:val="hybridMultilevel"/>
    <w:tmpl w:val="3EE08F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CC53DE8"/>
    <w:multiLevelType w:val="multilevel"/>
    <w:tmpl w:val="A406FFA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0">
    <w:nsid w:val="5DDA32DF"/>
    <w:multiLevelType w:val="hybridMultilevel"/>
    <w:tmpl w:val="824E8B32"/>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1">
    <w:nsid w:val="634759A7"/>
    <w:multiLevelType w:val="hybridMultilevel"/>
    <w:tmpl w:val="5A4A2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285E38"/>
    <w:multiLevelType w:val="hybridMultilevel"/>
    <w:tmpl w:val="B3787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026C04"/>
    <w:multiLevelType w:val="hybridMultilevel"/>
    <w:tmpl w:val="60CCEE5A"/>
    <w:lvl w:ilvl="0" w:tplc="9CE8E41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B5143C1"/>
    <w:multiLevelType w:val="hybridMultilevel"/>
    <w:tmpl w:val="97204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5C7879"/>
    <w:multiLevelType w:val="hybridMultilevel"/>
    <w:tmpl w:val="D9BEF4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D483C39"/>
    <w:multiLevelType w:val="multilevel"/>
    <w:tmpl w:val="13AC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AD6A28"/>
    <w:multiLevelType w:val="hybridMultilevel"/>
    <w:tmpl w:val="92EE2F12"/>
    <w:lvl w:ilvl="0" w:tplc="9CE8E4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FD11A5"/>
    <w:multiLevelType w:val="hybridMultilevel"/>
    <w:tmpl w:val="3FFC1E7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8C448C1"/>
    <w:multiLevelType w:val="hybridMultilevel"/>
    <w:tmpl w:val="463827B4"/>
    <w:lvl w:ilvl="0" w:tplc="6980DB86">
      <w:start w:val="1"/>
      <w:numFmt w:val="decimal"/>
      <w:lvlText w:val="%1."/>
      <w:lvlJc w:val="left"/>
      <w:pPr>
        <w:ind w:left="1211"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DC70F3B"/>
    <w:multiLevelType w:val="multilevel"/>
    <w:tmpl w:val="0FCA1E6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7E8337BA"/>
    <w:multiLevelType w:val="hybridMultilevel"/>
    <w:tmpl w:val="B57498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4"/>
  </w:num>
  <w:num w:numId="2">
    <w:abstractNumId w:val="5"/>
  </w:num>
  <w:num w:numId="3">
    <w:abstractNumId w:val="14"/>
  </w:num>
  <w:num w:numId="4">
    <w:abstractNumId w:val="31"/>
  </w:num>
  <w:num w:numId="5">
    <w:abstractNumId w:val="37"/>
  </w:num>
  <w:num w:numId="6">
    <w:abstractNumId w:val="35"/>
  </w:num>
  <w:num w:numId="7">
    <w:abstractNumId w:val="27"/>
  </w:num>
  <w:num w:numId="8">
    <w:abstractNumId w:val="40"/>
  </w:num>
  <w:num w:numId="9">
    <w:abstractNumId w:val="26"/>
  </w:num>
  <w:num w:numId="10">
    <w:abstractNumId w:val="28"/>
  </w:num>
  <w:num w:numId="11">
    <w:abstractNumId w:val="13"/>
  </w:num>
  <w:num w:numId="12">
    <w:abstractNumId w:val="33"/>
  </w:num>
  <w:num w:numId="13">
    <w:abstractNumId w:val="38"/>
  </w:num>
  <w:num w:numId="14">
    <w:abstractNumId w:val="4"/>
  </w:num>
  <w:num w:numId="15">
    <w:abstractNumId w:val="22"/>
  </w:num>
  <w:num w:numId="16">
    <w:abstractNumId w:val="8"/>
  </w:num>
  <w:num w:numId="17">
    <w:abstractNumId w:val="18"/>
  </w:num>
  <w:num w:numId="18">
    <w:abstractNumId w:val="17"/>
  </w:num>
  <w:num w:numId="19">
    <w:abstractNumId w:val="30"/>
  </w:num>
  <w:num w:numId="20">
    <w:abstractNumId w:val="16"/>
  </w:num>
  <w:num w:numId="21">
    <w:abstractNumId w:val="32"/>
  </w:num>
  <w:num w:numId="22">
    <w:abstractNumId w:val="21"/>
  </w:num>
  <w:num w:numId="23">
    <w:abstractNumId w:val="29"/>
  </w:num>
  <w:num w:numId="24">
    <w:abstractNumId w:val="15"/>
  </w:num>
  <w:num w:numId="25">
    <w:abstractNumId w:val="19"/>
  </w:num>
  <w:num w:numId="26">
    <w:abstractNumId w:val="12"/>
  </w:num>
  <w:num w:numId="27">
    <w:abstractNumId w:val="6"/>
  </w:num>
  <w:num w:numId="28">
    <w:abstractNumId w:val="25"/>
  </w:num>
  <w:num w:numId="29">
    <w:abstractNumId w:val="20"/>
  </w:num>
  <w:num w:numId="30">
    <w:abstractNumId w:val="9"/>
  </w:num>
  <w:num w:numId="31">
    <w:abstractNumId w:val="3"/>
  </w:num>
  <w:num w:numId="32">
    <w:abstractNumId w:val="10"/>
  </w:num>
  <w:num w:numId="33">
    <w:abstractNumId w:val="11"/>
  </w:num>
  <w:num w:numId="34">
    <w:abstractNumId w:val="39"/>
  </w:num>
  <w:num w:numId="35">
    <w:abstractNumId w:val="2"/>
  </w:num>
  <w:num w:numId="36">
    <w:abstractNumId w:val="41"/>
  </w:num>
  <w:num w:numId="37">
    <w:abstractNumId w:val="7"/>
  </w:num>
  <w:num w:numId="38">
    <w:abstractNumId w:val="23"/>
  </w:num>
  <w:num w:numId="39">
    <w:abstractNumId w:val="0"/>
  </w:num>
  <w:num w:numId="40">
    <w:abstractNumId w:val="1"/>
  </w:num>
  <w:num w:numId="41">
    <w:abstractNumId w:val="24"/>
  </w:num>
  <w:num w:numId="42">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ADF"/>
    <w:rsid w:val="00021CED"/>
    <w:rsid w:val="000228A5"/>
    <w:rsid w:val="0002357E"/>
    <w:rsid w:val="000403E2"/>
    <w:rsid w:val="00045A0E"/>
    <w:rsid w:val="00045CE2"/>
    <w:rsid w:val="00055F01"/>
    <w:rsid w:val="00065BD0"/>
    <w:rsid w:val="0009559D"/>
    <w:rsid w:val="000A1734"/>
    <w:rsid w:val="000B784F"/>
    <w:rsid w:val="000D5798"/>
    <w:rsid w:val="000F0EA0"/>
    <w:rsid w:val="000F357C"/>
    <w:rsid w:val="000F5562"/>
    <w:rsid w:val="00102D19"/>
    <w:rsid w:val="00103C82"/>
    <w:rsid w:val="0010646B"/>
    <w:rsid w:val="00107620"/>
    <w:rsid w:val="001220A4"/>
    <w:rsid w:val="0012672F"/>
    <w:rsid w:val="00130929"/>
    <w:rsid w:val="001368D8"/>
    <w:rsid w:val="001410C8"/>
    <w:rsid w:val="00154513"/>
    <w:rsid w:val="00156495"/>
    <w:rsid w:val="00166D68"/>
    <w:rsid w:val="00167C6F"/>
    <w:rsid w:val="001732AC"/>
    <w:rsid w:val="001804A2"/>
    <w:rsid w:val="00182C58"/>
    <w:rsid w:val="00184995"/>
    <w:rsid w:val="00193BC9"/>
    <w:rsid w:val="001942D5"/>
    <w:rsid w:val="00197876"/>
    <w:rsid w:val="00197B3B"/>
    <w:rsid w:val="001B18B2"/>
    <w:rsid w:val="001B4E3C"/>
    <w:rsid w:val="001C5229"/>
    <w:rsid w:val="001D2514"/>
    <w:rsid w:val="001F19C5"/>
    <w:rsid w:val="00214DAF"/>
    <w:rsid w:val="00216629"/>
    <w:rsid w:val="00217557"/>
    <w:rsid w:val="00220264"/>
    <w:rsid w:val="00255A86"/>
    <w:rsid w:val="00257BB2"/>
    <w:rsid w:val="002614CE"/>
    <w:rsid w:val="002676D3"/>
    <w:rsid w:val="0027037C"/>
    <w:rsid w:val="0027213C"/>
    <w:rsid w:val="002732EB"/>
    <w:rsid w:val="00274886"/>
    <w:rsid w:val="002770D7"/>
    <w:rsid w:val="00277C58"/>
    <w:rsid w:val="002A2D3E"/>
    <w:rsid w:val="002B3363"/>
    <w:rsid w:val="002C0C13"/>
    <w:rsid w:val="002C27F2"/>
    <w:rsid w:val="002E258B"/>
    <w:rsid w:val="002E34E8"/>
    <w:rsid w:val="002E483E"/>
    <w:rsid w:val="002F4944"/>
    <w:rsid w:val="002F5020"/>
    <w:rsid w:val="002F58E3"/>
    <w:rsid w:val="002F60FF"/>
    <w:rsid w:val="003076F2"/>
    <w:rsid w:val="0031174F"/>
    <w:rsid w:val="00314FAD"/>
    <w:rsid w:val="00315D82"/>
    <w:rsid w:val="003264DD"/>
    <w:rsid w:val="00332EF1"/>
    <w:rsid w:val="0033360C"/>
    <w:rsid w:val="00337B4A"/>
    <w:rsid w:val="00337CE3"/>
    <w:rsid w:val="00342744"/>
    <w:rsid w:val="003617C1"/>
    <w:rsid w:val="003670DB"/>
    <w:rsid w:val="00390898"/>
    <w:rsid w:val="00391F48"/>
    <w:rsid w:val="00393E08"/>
    <w:rsid w:val="0039479E"/>
    <w:rsid w:val="003A51D5"/>
    <w:rsid w:val="003A7CD9"/>
    <w:rsid w:val="003A7DEB"/>
    <w:rsid w:val="003B073B"/>
    <w:rsid w:val="003B081F"/>
    <w:rsid w:val="003B2AAA"/>
    <w:rsid w:val="003C5DC6"/>
    <w:rsid w:val="003D22BA"/>
    <w:rsid w:val="003E42E4"/>
    <w:rsid w:val="003E576B"/>
    <w:rsid w:val="003F3A20"/>
    <w:rsid w:val="00400538"/>
    <w:rsid w:val="00401441"/>
    <w:rsid w:val="004105CC"/>
    <w:rsid w:val="00416050"/>
    <w:rsid w:val="004202F7"/>
    <w:rsid w:val="00422140"/>
    <w:rsid w:val="004271B4"/>
    <w:rsid w:val="00435CF0"/>
    <w:rsid w:val="004471AB"/>
    <w:rsid w:val="00460B5C"/>
    <w:rsid w:val="00470C3C"/>
    <w:rsid w:val="00474329"/>
    <w:rsid w:val="004749CB"/>
    <w:rsid w:val="00476AB6"/>
    <w:rsid w:val="004808DD"/>
    <w:rsid w:val="00481B88"/>
    <w:rsid w:val="004911C6"/>
    <w:rsid w:val="004B1BAE"/>
    <w:rsid w:val="004C1A5B"/>
    <w:rsid w:val="004C358B"/>
    <w:rsid w:val="004C5B2B"/>
    <w:rsid w:val="004D0D0A"/>
    <w:rsid w:val="004D0D80"/>
    <w:rsid w:val="004D33A7"/>
    <w:rsid w:val="004D5E2E"/>
    <w:rsid w:val="004F0258"/>
    <w:rsid w:val="004F47F0"/>
    <w:rsid w:val="005014D3"/>
    <w:rsid w:val="0050290E"/>
    <w:rsid w:val="00507841"/>
    <w:rsid w:val="00515842"/>
    <w:rsid w:val="005212E5"/>
    <w:rsid w:val="0053211E"/>
    <w:rsid w:val="00537D95"/>
    <w:rsid w:val="005453F1"/>
    <w:rsid w:val="00546959"/>
    <w:rsid w:val="00552217"/>
    <w:rsid w:val="005530AD"/>
    <w:rsid w:val="0055570B"/>
    <w:rsid w:val="00557061"/>
    <w:rsid w:val="00557DB5"/>
    <w:rsid w:val="00586FE2"/>
    <w:rsid w:val="00591563"/>
    <w:rsid w:val="005C0694"/>
    <w:rsid w:val="005C601A"/>
    <w:rsid w:val="005C64FB"/>
    <w:rsid w:val="005E098F"/>
    <w:rsid w:val="005E7AD9"/>
    <w:rsid w:val="0060081F"/>
    <w:rsid w:val="00606AF5"/>
    <w:rsid w:val="00606BDC"/>
    <w:rsid w:val="00607B42"/>
    <w:rsid w:val="00615ADB"/>
    <w:rsid w:val="006173B1"/>
    <w:rsid w:val="006210EE"/>
    <w:rsid w:val="00636D13"/>
    <w:rsid w:val="006410AD"/>
    <w:rsid w:val="00642911"/>
    <w:rsid w:val="00650CF6"/>
    <w:rsid w:val="00650F58"/>
    <w:rsid w:val="006519DF"/>
    <w:rsid w:val="00653D4C"/>
    <w:rsid w:val="00667661"/>
    <w:rsid w:val="006A0919"/>
    <w:rsid w:val="006A27BA"/>
    <w:rsid w:val="006B1B05"/>
    <w:rsid w:val="006B5A5B"/>
    <w:rsid w:val="006C0E65"/>
    <w:rsid w:val="006C5079"/>
    <w:rsid w:val="006F255D"/>
    <w:rsid w:val="0070764E"/>
    <w:rsid w:val="007118D5"/>
    <w:rsid w:val="0071509F"/>
    <w:rsid w:val="007201A5"/>
    <w:rsid w:val="00740FE5"/>
    <w:rsid w:val="00741944"/>
    <w:rsid w:val="00745257"/>
    <w:rsid w:val="00745CDA"/>
    <w:rsid w:val="007512ED"/>
    <w:rsid w:val="007544A6"/>
    <w:rsid w:val="00756856"/>
    <w:rsid w:val="00765BE1"/>
    <w:rsid w:val="00774A2C"/>
    <w:rsid w:val="00783A44"/>
    <w:rsid w:val="007918FC"/>
    <w:rsid w:val="007A51B2"/>
    <w:rsid w:val="007A7519"/>
    <w:rsid w:val="007B2CA0"/>
    <w:rsid w:val="007B7A0A"/>
    <w:rsid w:val="007C556F"/>
    <w:rsid w:val="007D0414"/>
    <w:rsid w:val="007D4D5E"/>
    <w:rsid w:val="007E2F9F"/>
    <w:rsid w:val="007E34B2"/>
    <w:rsid w:val="007E6563"/>
    <w:rsid w:val="008002E2"/>
    <w:rsid w:val="008014C2"/>
    <w:rsid w:val="008102EC"/>
    <w:rsid w:val="0081095D"/>
    <w:rsid w:val="00831351"/>
    <w:rsid w:val="008313FD"/>
    <w:rsid w:val="00832317"/>
    <w:rsid w:val="00851319"/>
    <w:rsid w:val="00854CD0"/>
    <w:rsid w:val="00861FCA"/>
    <w:rsid w:val="008715C1"/>
    <w:rsid w:val="00871892"/>
    <w:rsid w:val="008823CC"/>
    <w:rsid w:val="008853F7"/>
    <w:rsid w:val="008A72A5"/>
    <w:rsid w:val="008B1AB2"/>
    <w:rsid w:val="008B4728"/>
    <w:rsid w:val="008B77FA"/>
    <w:rsid w:val="008C122A"/>
    <w:rsid w:val="008C3783"/>
    <w:rsid w:val="008D5212"/>
    <w:rsid w:val="008D7BB9"/>
    <w:rsid w:val="008E0625"/>
    <w:rsid w:val="008E3788"/>
    <w:rsid w:val="008E6C2D"/>
    <w:rsid w:val="008F2F0C"/>
    <w:rsid w:val="0091174F"/>
    <w:rsid w:val="00915879"/>
    <w:rsid w:val="00924047"/>
    <w:rsid w:val="0092672B"/>
    <w:rsid w:val="009331A3"/>
    <w:rsid w:val="009372EB"/>
    <w:rsid w:val="0097055F"/>
    <w:rsid w:val="00976832"/>
    <w:rsid w:val="0098203E"/>
    <w:rsid w:val="00982254"/>
    <w:rsid w:val="009826EB"/>
    <w:rsid w:val="00987E1B"/>
    <w:rsid w:val="00996DFB"/>
    <w:rsid w:val="009D3406"/>
    <w:rsid w:val="009E2CCF"/>
    <w:rsid w:val="009F6A70"/>
    <w:rsid w:val="00A02AF4"/>
    <w:rsid w:val="00A05141"/>
    <w:rsid w:val="00A05CAB"/>
    <w:rsid w:val="00A10430"/>
    <w:rsid w:val="00A15D72"/>
    <w:rsid w:val="00A2038C"/>
    <w:rsid w:val="00A215ED"/>
    <w:rsid w:val="00A260D2"/>
    <w:rsid w:val="00A34757"/>
    <w:rsid w:val="00A449D6"/>
    <w:rsid w:val="00A457C1"/>
    <w:rsid w:val="00A569C9"/>
    <w:rsid w:val="00A63566"/>
    <w:rsid w:val="00A6694D"/>
    <w:rsid w:val="00A71968"/>
    <w:rsid w:val="00A72680"/>
    <w:rsid w:val="00A757F6"/>
    <w:rsid w:val="00A80241"/>
    <w:rsid w:val="00AA0A38"/>
    <w:rsid w:val="00AA283C"/>
    <w:rsid w:val="00AA470D"/>
    <w:rsid w:val="00AB1FE8"/>
    <w:rsid w:val="00AB4F5D"/>
    <w:rsid w:val="00AC4CAC"/>
    <w:rsid w:val="00AE4071"/>
    <w:rsid w:val="00AF0427"/>
    <w:rsid w:val="00AF2388"/>
    <w:rsid w:val="00B01260"/>
    <w:rsid w:val="00B022F2"/>
    <w:rsid w:val="00B078FF"/>
    <w:rsid w:val="00B12271"/>
    <w:rsid w:val="00B122DB"/>
    <w:rsid w:val="00B151D4"/>
    <w:rsid w:val="00B3678B"/>
    <w:rsid w:val="00B4004E"/>
    <w:rsid w:val="00B519E6"/>
    <w:rsid w:val="00B53B42"/>
    <w:rsid w:val="00B82485"/>
    <w:rsid w:val="00B937E3"/>
    <w:rsid w:val="00B96011"/>
    <w:rsid w:val="00BA41C6"/>
    <w:rsid w:val="00BA6DE2"/>
    <w:rsid w:val="00BB0687"/>
    <w:rsid w:val="00BC580C"/>
    <w:rsid w:val="00BC6EAD"/>
    <w:rsid w:val="00BD13F3"/>
    <w:rsid w:val="00BD6F93"/>
    <w:rsid w:val="00BD6FFF"/>
    <w:rsid w:val="00C0298C"/>
    <w:rsid w:val="00C36E00"/>
    <w:rsid w:val="00C45E22"/>
    <w:rsid w:val="00C5011C"/>
    <w:rsid w:val="00C5286E"/>
    <w:rsid w:val="00C5463A"/>
    <w:rsid w:val="00C70B51"/>
    <w:rsid w:val="00C71580"/>
    <w:rsid w:val="00C72C2A"/>
    <w:rsid w:val="00C747D0"/>
    <w:rsid w:val="00C75CF1"/>
    <w:rsid w:val="00C862F9"/>
    <w:rsid w:val="00CA2BA8"/>
    <w:rsid w:val="00CA6ABE"/>
    <w:rsid w:val="00CB3F43"/>
    <w:rsid w:val="00CC6816"/>
    <w:rsid w:val="00CD1A63"/>
    <w:rsid w:val="00CD2AD0"/>
    <w:rsid w:val="00CD6DF5"/>
    <w:rsid w:val="00CE3A3D"/>
    <w:rsid w:val="00CE577B"/>
    <w:rsid w:val="00CF2977"/>
    <w:rsid w:val="00D0469E"/>
    <w:rsid w:val="00D06DF3"/>
    <w:rsid w:val="00D06FFD"/>
    <w:rsid w:val="00D0764A"/>
    <w:rsid w:val="00D22399"/>
    <w:rsid w:val="00D22885"/>
    <w:rsid w:val="00D33D0C"/>
    <w:rsid w:val="00D3794B"/>
    <w:rsid w:val="00D558E9"/>
    <w:rsid w:val="00D61146"/>
    <w:rsid w:val="00D71493"/>
    <w:rsid w:val="00D85E97"/>
    <w:rsid w:val="00D95832"/>
    <w:rsid w:val="00D9790D"/>
    <w:rsid w:val="00D97D0C"/>
    <w:rsid w:val="00DA4EC7"/>
    <w:rsid w:val="00DB0CB4"/>
    <w:rsid w:val="00DC2792"/>
    <w:rsid w:val="00DC2B2F"/>
    <w:rsid w:val="00DD4916"/>
    <w:rsid w:val="00DF0358"/>
    <w:rsid w:val="00DF3FD7"/>
    <w:rsid w:val="00DF41F4"/>
    <w:rsid w:val="00E046A0"/>
    <w:rsid w:val="00E14B4A"/>
    <w:rsid w:val="00E227EA"/>
    <w:rsid w:val="00E25346"/>
    <w:rsid w:val="00E27E20"/>
    <w:rsid w:val="00E42E39"/>
    <w:rsid w:val="00E47641"/>
    <w:rsid w:val="00E51EEE"/>
    <w:rsid w:val="00E52D35"/>
    <w:rsid w:val="00E6749A"/>
    <w:rsid w:val="00E72950"/>
    <w:rsid w:val="00E75ADF"/>
    <w:rsid w:val="00E768FF"/>
    <w:rsid w:val="00E77657"/>
    <w:rsid w:val="00E77C29"/>
    <w:rsid w:val="00EB1B99"/>
    <w:rsid w:val="00EC76D5"/>
    <w:rsid w:val="00ED21FD"/>
    <w:rsid w:val="00EE2B1A"/>
    <w:rsid w:val="00EE4DDA"/>
    <w:rsid w:val="00EE68B7"/>
    <w:rsid w:val="00EE7BBF"/>
    <w:rsid w:val="00EF18E1"/>
    <w:rsid w:val="00F11F3E"/>
    <w:rsid w:val="00F127AF"/>
    <w:rsid w:val="00F1381B"/>
    <w:rsid w:val="00F156FB"/>
    <w:rsid w:val="00F2118E"/>
    <w:rsid w:val="00F32BFF"/>
    <w:rsid w:val="00F3436F"/>
    <w:rsid w:val="00F40C3A"/>
    <w:rsid w:val="00F444B1"/>
    <w:rsid w:val="00F44D80"/>
    <w:rsid w:val="00F454BD"/>
    <w:rsid w:val="00F509A6"/>
    <w:rsid w:val="00F51649"/>
    <w:rsid w:val="00F53628"/>
    <w:rsid w:val="00F5418F"/>
    <w:rsid w:val="00F563B6"/>
    <w:rsid w:val="00F63BDE"/>
    <w:rsid w:val="00F64202"/>
    <w:rsid w:val="00F66B10"/>
    <w:rsid w:val="00F71660"/>
    <w:rsid w:val="00F71F7D"/>
    <w:rsid w:val="00F95AB3"/>
    <w:rsid w:val="00F95DD8"/>
    <w:rsid w:val="00F971A8"/>
    <w:rsid w:val="00FA458D"/>
    <w:rsid w:val="00FA77D6"/>
    <w:rsid w:val="00FB220E"/>
    <w:rsid w:val="00FB2F36"/>
    <w:rsid w:val="00FB5247"/>
    <w:rsid w:val="00FC38F7"/>
    <w:rsid w:val="00FF3368"/>
    <w:rsid w:val="00FF38AF"/>
    <w:rsid w:val="00FF748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9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D9"/>
    <w:pPr>
      <w:spacing w:after="200" w:line="276" w:lineRule="auto"/>
    </w:pPr>
    <w:rPr>
      <w:lang w:eastAsia="en-US"/>
    </w:rPr>
  </w:style>
  <w:style w:type="paragraph" w:styleId="Heading1">
    <w:name w:val="heading 1"/>
    <w:basedOn w:val="Normal"/>
    <w:next w:val="Normal"/>
    <w:link w:val="Heading1Char"/>
    <w:uiPriority w:val="99"/>
    <w:qFormat/>
    <w:rsid w:val="00E75ADF"/>
    <w:pPr>
      <w:keepNext/>
      <w:keepLines/>
      <w:spacing w:before="480" w:after="0"/>
      <w:outlineLvl w:val="0"/>
    </w:pPr>
    <w:rPr>
      <w:rFonts w:ascii="Cambria" w:hAnsi="Cambria"/>
      <w:b/>
      <w:bCs/>
      <w:color w:val="365F91"/>
      <w:sz w:val="28"/>
      <w:szCs w:val="28"/>
      <w:lang w:eastAsia="ru-RU"/>
    </w:rPr>
  </w:style>
  <w:style w:type="paragraph" w:styleId="Heading2">
    <w:name w:val="heading 2"/>
    <w:basedOn w:val="Normal"/>
    <w:next w:val="Normal"/>
    <w:link w:val="Heading2Char"/>
    <w:uiPriority w:val="99"/>
    <w:qFormat/>
    <w:locked/>
    <w:rsid w:val="00FB5247"/>
    <w:pPr>
      <w:keepNext/>
      <w:spacing w:before="240" w:after="60" w:line="240" w:lineRule="auto"/>
      <w:outlineLvl w:val="1"/>
    </w:pPr>
    <w:rPr>
      <w:rFonts w:ascii="Arial" w:eastAsia="SimSun" w:hAnsi="Arial"/>
      <w:b/>
      <w:bCs/>
      <w:i/>
      <w:iCs/>
      <w:sz w:val="28"/>
      <w:szCs w:val="28"/>
      <w:lang w:eastAsia="zh-CN"/>
    </w:rPr>
  </w:style>
  <w:style w:type="paragraph" w:styleId="Heading7">
    <w:name w:val="heading 7"/>
    <w:basedOn w:val="Normal"/>
    <w:next w:val="Normal"/>
    <w:link w:val="Heading7Char"/>
    <w:uiPriority w:val="99"/>
    <w:qFormat/>
    <w:locked/>
    <w:rsid w:val="00FB5247"/>
    <w:pPr>
      <w:keepNext/>
      <w:spacing w:after="0" w:line="240" w:lineRule="auto"/>
      <w:outlineLvl w:val="6"/>
    </w:pPr>
    <w:rPr>
      <w:rFonts w:ascii="Times New Roman" w:eastAsia="Times New Roman" w:hAnsi="Times New Roman"/>
      <w:b/>
      <w:bCs/>
      <w:sz w:val="20"/>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75ADF"/>
    <w:rPr>
      <w:rFonts w:ascii="Cambria" w:hAnsi="Cambria"/>
      <w:b/>
      <w:color w:val="365F91"/>
      <w:sz w:val="28"/>
    </w:rPr>
  </w:style>
  <w:style w:type="character" w:customStyle="1" w:styleId="Heading2Char">
    <w:name w:val="Heading 2 Char"/>
    <w:basedOn w:val="DefaultParagraphFont"/>
    <w:link w:val="Heading2"/>
    <w:uiPriority w:val="99"/>
    <w:locked/>
    <w:rsid w:val="00FB5247"/>
    <w:rPr>
      <w:rFonts w:ascii="Arial" w:eastAsia="SimSun" w:hAnsi="Arial"/>
      <w:b/>
      <w:i/>
      <w:sz w:val="28"/>
      <w:lang w:eastAsia="zh-CN"/>
    </w:rPr>
  </w:style>
  <w:style w:type="character" w:customStyle="1" w:styleId="Heading7Char">
    <w:name w:val="Heading 7 Char"/>
    <w:basedOn w:val="DefaultParagraphFont"/>
    <w:link w:val="Heading7"/>
    <w:uiPriority w:val="99"/>
    <w:locked/>
    <w:rsid w:val="00FB5247"/>
    <w:rPr>
      <w:rFonts w:ascii="Times New Roman" w:hAnsi="Times New Roman"/>
      <w:b/>
      <w:sz w:val="24"/>
    </w:rPr>
  </w:style>
  <w:style w:type="paragraph" w:styleId="BodyTextIndent">
    <w:name w:val="Body Text Indent"/>
    <w:basedOn w:val="Normal"/>
    <w:link w:val="BodyTextIndentChar"/>
    <w:uiPriority w:val="99"/>
    <w:rsid w:val="00E75ADF"/>
    <w:pPr>
      <w:spacing w:after="120"/>
      <w:ind w:left="283"/>
    </w:pPr>
    <w:rPr>
      <w:sz w:val="20"/>
      <w:szCs w:val="20"/>
      <w:lang w:eastAsia="ru-RU"/>
    </w:rPr>
  </w:style>
  <w:style w:type="character" w:customStyle="1" w:styleId="BodyTextIndentChar">
    <w:name w:val="Body Text Indent Char"/>
    <w:basedOn w:val="DefaultParagraphFont"/>
    <w:link w:val="BodyTextIndent"/>
    <w:uiPriority w:val="99"/>
    <w:locked/>
    <w:rsid w:val="00E75ADF"/>
  </w:style>
  <w:style w:type="paragraph" w:styleId="BodyText">
    <w:name w:val="Body Text"/>
    <w:basedOn w:val="Normal"/>
    <w:link w:val="BodyTextChar"/>
    <w:uiPriority w:val="99"/>
    <w:semiHidden/>
    <w:rsid w:val="00E75ADF"/>
    <w:pPr>
      <w:spacing w:after="120"/>
    </w:pPr>
    <w:rPr>
      <w:sz w:val="20"/>
      <w:szCs w:val="20"/>
      <w:lang w:eastAsia="ru-RU"/>
    </w:rPr>
  </w:style>
  <w:style w:type="character" w:customStyle="1" w:styleId="BodyTextChar">
    <w:name w:val="Body Text Char"/>
    <w:basedOn w:val="DefaultParagraphFont"/>
    <w:link w:val="BodyText"/>
    <w:uiPriority w:val="99"/>
    <w:semiHidden/>
    <w:locked/>
    <w:rsid w:val="00E75ADF"/>
  </w:style>
  <w:style w:type="paragraph" w:styleId="Header">
    <w:name w:val="header"/>
    <w:basedOn w:val="Normal"/>
    <w:link w:val="HeaderChar"/>
    <w:uiPriority w:val="99"/>
    <w:rsid w:val="00E75ADF"/>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E75ADF"/>
  </w:style>
  <w:style w:type="paragraph" w:styleId="Footer">
    <w:name w:val="footer"/>
    <w:basedOn w:val="Normal"/>
    <w:link w:val="FooterChar"/>
    <w:uiPriority w:val="99"/>
    <w:rsid w:val="00E75ADF"/>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E75ADF"/>
  </w:style>
  <w:style w:type="paragraph" w:styleId="ListParagraph">
    <w:name w:val="List Paragraph"/>
    <w:basedOn w:val="Normal"/>
    <w:uiPriority w:val="99"/>
    <w:qFormat/>
    <w:rsid w:val="0081095D"/>
    <w:pPr>
      <w:ind w:left="720"/>
      <w:contextualSpacing/>
    </w:pPr>
  </w:style>
  <w:style w:type="paragraph" w:styleId="BalloonText">
    <w:name w:val="Balloon Text"/>
    <w:basedOn w:val="Normal"/>
    <w:link w:val="BalloonTextChar"/>
    <w:uiPriority w:val="99"/>
    <w:semiHidden/>
    <w:rsid w:val="00607B42"/>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607B42"/>
    <w:rPr>
      <w:rFonts w:ascii="Tahoma" w:hAnsi="Tahoma"/>
      <w:sz w:val="16"/>
    </w:rPr>
  </w:style>
  <w:style w:type="paragraph" w:styleId="BodyTextIndent3">
    <w:name w:val="Body Text Indent 3"/>
    <w:basedOn w:val="Normal"/>
    <w:link w:val="BodyTextIndent3Char"/>
    <w:uiPriority w:val="99"/>
    <w:semiHidden/>
    <w:rsid w:val="00607B42"/>
    <w:pPr>
      <w:spacing w:after="120"/>
      <w:ind w:left="283"/>
    </w:pPr>
    <w:rPr>
      <w:sz w:val="16"/>
      <w:szCs w:val="16"/>
      <w:lang w:eastAsia="ru-RU"/>
    </w:rPr>
  </w:style>
  <w:style w:type="character" w:customStyle="1" w:styleId="BodyTextIndent3Char">
    <w:name w:val="Body Text Indent 3 Char"/>
    <w:basedOn w:val="DefaultParagraphFont"/>
    <w:link w:val="BodyTextIndent3"/>
    <w:uiPriority w:val="99"/>
    <w:semiHidden/>
    <w:locked/>
    <w:rsid w:val="00607B42"/>
    <w:rPr>
      <w:sz w:val="16"/>
    </w:rPr>
  </w:style>
  <w:style w:type="table" w:styleId="TableGrid">
    <w:name w:val="Table Grid"/>
    <w:basedOn w:val="TableNormal"/>
    <w:uiPriority w:val="99"/>
    <w:rsid w:val="0097055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36E00"/>
    <w:rPr>
      <w:color w:val="808080"/>
    </w:rPr>
  </w:style>
  <w:style w:type="paragraph" w:customStyle="1" w:styleId="a">
    <w:name w:val="Чертежный"/>
    <w:uiPriority w:val="99"/>
    <w:rsid w:val="00653D4C"/>
    <w:pPr>
      <w:jc w:val="both"/>
    </w:pPr>
    <w:rPr>
      <w:rFonts w:ascii="ISOCPEUR" w:eastAsia="Times New Roman" w:hAnsi="ISOCPEUR"/>
      <w:i/>
      <w:sz w:val="28"/>
      <w:szCs w:val="20"/>
      <w:lang w:val="uk-UA"/>
    </w:rPr>
  </w:style>
  <w:style w:type="paragraph" w:styleId="NoSpacing">
    <w:name w:val="No Spacing"/>
    <w:uiPriority w:val="99"/>
    <w:qFormat/>
    <w:rsid w:val="002E483E"/>
    <w:rPr>
      <w:rFonts w:ascii="Times New Roman" w:eastAsia="SimSun" w:hAnsi="Times New Roman"/>
      <w:sz w:val="24"/>
      <w:szCs w:val="24"/>
      <w:lang w:eastAsia="zh-CN"/>
    </w:rPr>
  </w:style>
  <w:style w:type="character" w:styleId="Hyperlink">
    <w:name w:val="Hyperlink"/>
    <w:basedOn w:val="DefaultParagraphFont"/>
    <w:uiPriority w:val="99"/>
    <w:rsid w:val="00CE577B"/>
    <w:rPr>
      <w:rFonts w:cs="Times New Roman"/>
      <w:color w:val="0000FF"/>
      <w:u w:val="single"/>
    </w:rPr>
  </w:style>
  <w:style w:type="paragraph" w:styleId="NormalWeb">
    <w:name w:val="Normal (Web)"/>
    <w:basedOn w:val="Normal"/>
    <w:uiPriority w:val="99"/>
    <w:rsid w:val="00FB5247"/>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locked/>
    <w:rsid w:val="00FB5247"/>
    <w:rPr>
      <w:rFonts w:cs="Times New Roman"/>
      <w:b/>
    </w:rPr>
  </w:style>
  <w:style w:type="character" w:customStyle="1" w:styleId="accented">
    <w:name w:val="accented"/>
    <w:uiPriority w:val="99"/>
    <w:rsid w:val="00FB5247"/>
  </w:style>
  <w:style w:type="character" w:customStyle="1" w:styleId="udar">
    <w:name w:val="udar"/>
    <w:uiPriority w:val="99"/>
    <w:rsid w:val="00FB5247"/>
  </w:style>
  <w:style w:type="character" w:styleId="LineNumber">
    <w:name w:val="line number"/>
    <w:basedOn w:val="DefaultParagraphFont"/>
    <w:uiPriority w:val="99"/>
    <w:semiHidden/>
    <w:rsid w:val="00FB5247"/>
    <w:rPr>
      <w:rFonts w:cs="Times New Roman"/>
    </w:rPr>
  </w:style>
  <w:style w:type="paragraph" w:customStyle="1" w:styleId="AMJ">
    <w:name w:val="AMJîáû÷íûé"/>
    <w:basedOn w:val="Normal"/>
    <w:uiPriority w:val="99"/>
    <w:rsid w:val="00FB5247"/>
    <w:pPr>
      <w:widowControl w:val="0"/>
      <w:autoSpaceDE w:val="0"/>
      <w:autoSpaceDN w:val="0"/>
      <w:adjustRightInd w:val="0"/>
      <w:spacing w:after="0" w:line="240" w:lineRule="auto"/>
      <w:ind w:firstLine="720"/>
      <w:jc w:val="both"/>
    </w:pPr>
    <w:rPr>
      <w:rFonts w:ascii="Times New Roman" w:eastAsia="Times New Roman" w:hAnsi="Times New Roman"/>
      <w:sz w:val="28"/>
      <w:szCs w:val="28"/>
      <w:lang w:eastAsia="ru-RU"/>
    </w:rPr>
  </w:style>
  <w:style w:type="table" w:customStyle="1" w:styleId="TableGrid1">
    <w:name w:val="Table Grid1"/>
    <w:uiPriority w:val="99"/>
    <w:rsid w:val="00FB5247"/>
    <w:rPr>
      <w:rFonts w:ascii="Times New Roman" w:eastAsia="SimSu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uiPriority w:val="99"/>
    <w:rsid w:val="00FB5247"/>
  </w:style>
  <w:style w:type="character" w:customStyle="1" w:styleId="highlighthighlightactive1">
    <w:name w:val="highlight highlight_active1"/>
    <w:uiPriority w:val="99"/>
    <w:rsid w:val="00FB5247"/>
  </w:style>
  <w:style w:type="character" w:customStyle="1" w:styleId="toctoggle">
    <w:name w:val="toctoggle"/>
    <w:uiPriority w:val="99"/>
    <w:rsid w:val="00FB5247"/>
  </w:style>
  <w:style w:type="character" w:customStyle="1" w:styleId="tocnumber">
    <w:name w:val="tocnumber"/>
    <w:uiPriority w:val="99"/>
    <w:rsid w:val="00FB5247"/>
  </w:style>
  <w:style w:type="character" w:customStyle="1" w:styleId="toctext">
    <w:name w:val="toctext"/>
    <w:uiPriority w:val="99"/>
    <w:rsid w:val="00FB5247"/>
  </w:style>
  <w:style w:type="character" w:customStyle="1" w:styleId="editsection">
    <w:name w:val="editsection"/>
    <w:uiPriority w:val="99"/>
    <w:rsid w:val="00FB5247"/>
  </w:style>
  <w:style w:type="character" w:customStyle="1" w:styleId="mw-headline">
    <w:name w:val="mw-headline"/>
    <w:uiPriority w:val="99"/>
    <w:rsid w:val="00FB5247"/>
  </w:style>
  <w:style w:type="character" w:customStyle="1" w:styleId="apple-converted-space">
    <w:name w:val="apple-converted-space"/>
    <w:uiPriority w:val="99"/>
    <w:rsid w:val="00FB5247"/>
  </w:style>
</w:styles>
</file>

<file path=word/webSettings.xml><?xml version="1.0" encoding="utf-8"?>
<w:webSettings xmlns:r="http://schemas.openxmlformats.org/officeDocument/2006/relationships" xmlns:w="http://schemas.openxmlformats.org/wordprocessingml/2006/main">
  <w:divs>
    <w:div w:id="1621230734">
      <w:marLeft w:val="0"/>
      <w:marRight w:val="0"/>
      <w:marTop w:val="0"/>
      <w:marBottom w:val="0"/>
      <w:divBdr>
        <w:top w:val="none" w:sz="0" w:space="0" w:color="auto"/>
        <w:left w:val="none" w:sz="0" w:space="0" w:color="auto"/>
        <w:bottom w:val="none" w:sz="0" w:space="0" w:color="auto"/>
        <w:right w:val="none" w:sz="0" w:space="0" w:color="auto"/>
      </w:divBdr>
    </w:div>
    <w:div w:id="1621230735">
      <w:marLeft w:val="0"/>
      <w:marRight w:val="0"/>
      <w:marTop w:val="0"/>
      <w:marBottom w:val="0"/>
      <w:divBdr>
        <w:top w:val="none" w:sz="0" w:space="0" w:color="auto"/>
        <w:left w:val="none" w:sz="0" w:space="0" w:color="auto"/>
        <w:bottom w:val="none" w:sz="0" w:space="0" w:color="auto"/>
        <w:right w:val="none" w:sz="0" w:space="0" w:color="auto"/>
      </w:divBdr>
    </w:div>
    <w:div w:id="1621230736">
      <w:marLeft w:val="0"/>
      <w:marRight w:val="0"/>
      <w:marTop w:val="0"/>
      <w:marBottom w:val="0"/>
      <w:divBdr>
        <w:top w:val="none" w:sz="0" w:space="0" w:color="auto"/>
        <w:left w:val="none" w:sz="0" w:space="0" w:color="auto"/>
        <w:bottom w:val="none" w:sz="0" w:space="0" w:color="auto"/>
        <w:right w:val="none" w:sz="0" w:space="0" w:color="auto"/>
      </w:divBdr>
    </w:div>
    <w:div w:id="1621230737">
      <w:marLeft w:val="0"/>
      <w:marRight w:val="0"/>
      <w:marTop w:val="0"/>
      <w:marBottom w:val="0"/>
      <w:divBdr>
        <w:top w:val="none" w:sz="0" w:space="0" w:color="auto"/>
        <w:left w:val="none" w:sz="0" w:space="0" w:color="auto"/>
        <w:bottom w:val="none" w:sz="0" w:space="0" w:color="auto"/>
        <w:right w:val="none" w:sz="0" w:space="0" w:color="auto"/>
      </w:divBdr>
    </w:div>
    <w:div w:id="1621230738">
      <w:marLeft w:val="0"/>
      <w:marRight w:val="0"/>
      <w:marTop w:val="0"/>
      <w:marBottom w:val="0"/>
      <w:divBdr>
        <w:top w:val="none" w:sz="0" w:space="0" w:color="auto"/>
        <w:left w:val="none" w:sz="0" w:space="0" w:color="auto"/>
        <w:bottom w:val="none" w:sz="0" w:space="0" w:color="auto"/>
        <w:right w:val="none" w:sz="0" w:space="0" w:color="auto"/>
      </w:divBdr>
    </w:div>
    <w:div w:id="1621230739">
      <w:marLeft w:val="0"/>
      <w:marRight w:val="0"/>
      <w:marTop w:val="0"/>
      <w:marBottom w:val="0"/>
      <w:divBdr>
        <w:top w:val="none" w:sz="0" w:space="0" w:color="auto"/>
        <w:left w:val="none" w:sz="0" w:space="0" w:color="auto"/>
        <w:bottom w:val="none" w:sz="0" w:space="0" w:color="auto"/>
        <w:right w:val="none" w:sz="0" w:space="0" w:color="auto"/>
      </w:divBdr>
    </w:div>
    <w:div w:id="1621230740">
      <w:marLeft w:val="0"/>
      <w:marRight w:val="0"/>
      <w:marTop w:val="0"/>
      <w:marBottom w:val="0"/>
      <w:divBdr>
        <w:top w:val="none" w:sz="0" w:space="0" w:color="auto"/>
        <w:left w:val="none" w:sz="0" w:space="0" w:color="auto"/>
        <w:bottom w:val="none" w:sz="0" w:space="0" w:color="auto"/>
        <w:right w:val="none" w:sz="0" w:space="0" w:color="auto"/>
      </w:divBdr>
    </w:div>
    <w:div w:id="1621230741">
      <w:marLeft w:val="0"/>
      <w:marRight w:val="0"/>
      <w:marTop w:val="0"/>
      <w:marBottom w:val="0"/>
      <w:divBdr>
        <w:top w:val="none" w:sz="0" w:space="0" w:color="auto"/>
        <w:left w:val="none" w:sz="0" w:space="0" w:color="auto"/>
        <w:bottom w:val="none" w:sz="0" w:space="0" w:color="auto"/>
        <w:right w:val="none" w:sz="0" w:space="0" w:color="auto"/>
      </w:divBdr>
    </w:div>
    <w:div w:id="1621230742">
      <w:marLeft w:val="0"/>
      <w:marRight w:val="0"/>
      <w:marTop w:val="0"/>
      <w:marBottom w:val="0"/>
      <w:divBdr>
        <w:top w:val="none" w:sz="0" w:space="0" w:color="auto"/>
        <w:left w:val="none" w:sz="0" w:space="0" w:color="auto"/>
        <w:bottom w:val="none" w:sz="0" w:space="0" w:color="auto"/>
        <w:right w:val="none" w:sz="0" w:space="0" w:color="auto"/>
      </w:divBdr>
    </w:div>
    <w:div w:id="1621230743">
      <w:marLeft w:val="0"/>
      <w:marRight w:val="0"/>
      <w:marTop w:val="0"/>
      <w:marBottom w:val="0"/>
      <w:divBdr>
        <w:top w:val="none" w:sz="0" w:space="0" w:color="auto"/>
        <w:left w:val="none" w:sz="0" w:space="0" w:color="auto"/>
        <w:bottom w:val="none" w:sz="0" w:space="0" w:color="auto"/>
        <w:right w:val="none" w:sz="0" w:space="0" w:color="auto"/>
      </w:divBdr>
    </w:div>
    <w:div w:id="1621230744">
      <w:marLeft w:val="0"/>
      <w:marRight w:val="0"/>
      <w:marTop w:val="0"/>
      <w:marBottom w:val="0"/>
      <w:divBdr>
        <w:top w:val="none" w:sz="0" w:space="0" w:color="auto"/>
        <w:left w:val="none" w:sz="0" w:space="0" w:color="auto"/>
        <w:bottom w:val="none" w:sz="0" w:space="0" w:color="auto"/>
        <w:right w:val="none" w:sz="0" w:space="0" w:color="auto"/>
      </w:divBdr>
    </w:div>
    <w:div w:id="1621230745">
      <w:marLeft w:val="0"/>
      <w:marRight w:val="0"/>
      <w:marTop w:val="0"/>
      <w:marBottom w:val="0"/>
      <w:divBdr>
        <w:top w:val="none" w:sz="0" w:space="0" w:color="auto"/>
        <w:left w:val="none" w:sz="0" w:space="0" w:color="auto"/>
        <w:bottom w:val="none" w:sz="0" w:space="0" w:color="auto"/>
        <w:right w:val="none" w:sz="0" w:space="0" w:color="auto"/>
      </w:divBdr>
    </w:div>
    <w:div w:id="1621230746">
      <w:marLeft w:val="0"/>
      <w:marRight w:val="0"/>
      <w:marTop w:val="0"/>
      <w:marBottom w:val="0"/>
      <w:divBdr>
        <w:top w:val="none" w:sz="0" w:space="0" w:color="auto"/>
        <w:left w:val="none" w:sz="0" w:space="0" w:color="auto"/>
        <w:bottom w:val="none" w:sz="0" w:space="0" w:color="auto"/>
        <w:right w:val="none" w:sz="0" w:space="0" w:color="auto"/>
      </w:divBdr>
    </w:div>
    <w:div w:id="1621230747">
      <w:marLeft w:val="0"/>
      <w:marRight w:val="0"/>
      <w:marTop w:val="0"/>
      <w:marBottom w:val="0"/>
      <w:divBdr>
        <w:top w:val="none" w:sz="0" w:space="0" w:color="auto"/>
        <w:left w:val="none" w:sz="0" w:space="0" w:color="auto"/>
        <w:bottom w:val="none" w:sz="0" w:space="0" w:color="auto"/>
        <w:right w:val="none" w:sz="0" w:space="0" w:color="auto"/>
      </w:divBdr>
    </w:div>
    <w:div w:id="1621230748">
      <w:marLeft w:val="0"/>
      <w:marRight w:val="0"/>
      <w:marTop w:val="0"/>
      <w:marBottom w:val="0"/>
      <w:divBdr>
        <w:top w:val="none" w:sz="0" w:space="0" w:color="auto"/>
        <w:left w:val="none" w:sz="0" w:space="0" w:color="auto"/>
        <w:bottom w:val="none" w:sz="0" w:space="0" w:color="auto"/>
        <w:right w:val="none" w:sz="0" w:space="0" w:color="auto"/>
      </w:divBdr>
    </w:div>
    <w:div w:id="16212307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uking.net/8_633.htm" TargetMode="External"/><Relationship Id="rId13" Type="http://schemas.openxmlformats.org/officeDocument/2006/relationships/hyperlink" Target="http://www.voda-da.ru/obor.htm"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png"/><Relationship Id="rId7" Type="http://schemas.openxmlformats.org/officeDocument/2006/relationships/hyperlink" Target="http://kuking.net/10_195.htm" TargetMode="External"/><Relationship Id="rId12" Type="http://schemas.openxmlformats.org/officeDocument/2006/relationships/hyperlink" Target="http://www.voda-da.ru/rabo.htm"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http://works.tarefer.ru/82/100339/pics/image013.gif"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orks.tarefer.ru/82/100339/pics/image002.gif" TargetMode="External"/><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http://leon-macaron.ru/CatalogImages/Image/equipment/noodle/upak1.JPG" TargetMode="External"/><Relationship Id="rId28" Type="http://schemas.openxmlformats.org/officeDocument/2006/relationships/image" Target="media/image15.png"/><Relationship Id="rId36" Type="http://schemas.openxmlformats.org/officeDocument/2006/relationships/hyperlink" Target="http://www.twirpx.com/looks/"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122</TotalTime>
  <Pages>53</Pages>
  <Words>10749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Леонид</dc:creator>
  <cp:keywords/>
  <dc:description/>
  <cp:lastModifiedBy>1</cp:lastModifiedBy>
  <cp:revision>15</cp:revision>
  <cp:lastPrinted>2012-05-28T13:07:00Z</cp:lastPrinted>
  <dcterms:created xsi:type="dcterms:W3CDTF">2012-05-03T14:07:00Z</dcterms:created>
  <dcterms:modified xsi:type="dcterms:W3CDTF">2012-09-04T15:59:00Z</dcterms:modified>
</cp:coreProperties>
</file>